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007C" w:rsidRPr="0026257B" w:rsidRDefault="00533D51">
      <w:pPr>
        <w:pStyle w:val="af3"/>
        <w:rPr>
          <w:lang w:val="ru-RU"/>
        </w:rPr>
      </w:pPr>
      <w:bookmarkStart w:id="0" w:name="_GoBack"/>
      <w:r>
        <w:rPr>
          <w:lang w:val="ru-RU"/>
        </w:rPr>
        <w:t>Фестиваль веревочных техник</w:t>
      </w:r>
    </w:p>
    <w:bookmarkEnd w:id="0"/>
    <w:p w:rsidR="00533D51" w:rsidRDefault="00032827">
      <w:pPr>
        <w:pStyle w:val="1"/>
        <w:rPr>
          <w:rStyle w:val="af1"/>
          <w:sz w:val="22"/>
          <w:lang w:val="ru-RU"/>
        </w:rPr>
      </w:pPr>
      <w:r w:rsidRPr="00032827">
        <w:rPr>
          <w:rStyle w:val="af1"/>
          <w:sz w:val="22"/>
          <w:lang w:val="ru-RU"/>
        </w:rPr>
        <w:t xml:space="preserve">С целью популяризации таких видов спорта как альпинизм и спелеология </w:t>
      </w:r>
      <w:r w:rsidR="006342A4" w:rsidRPr="006342A4">
        <w:rPr>
          <w:rStyle w:val="af1"/>
          <w:sz w:val="22"/>
          <w:lang w:val="ru-RU"/>
        </w:rPr>
        <w:t>Владивостокский клуб спелеологов</w:t>
      </w:r>
      <w:r w:rsidRPr="00032827">
        <w:rPr>
          <w:rStyle w:val="af1"/>
          <w:sz w:val="22"/>
          <w:lang w:val="ru-RU"/>
        </w:rPr>
        <w:t xml:space="preserve"> и Спортивный Клуб Альпинистов "ВОСТОК" проводят фестиваль веревочных техник.</w:t>
      </w:r>
    </w:p>
    <w:p w:rsidR="00987C83" w:rsidRPr="00625BB4" w:rsidRDefault="00987C83" w:rsidP="00987C83">
      <w:pPr>
        <w:pStyle w:val="1"/>
        <w:rPr>
          <w:rStyle w:val="af1"/>
          <w:i w:val="0"/>
          <w:iCs w:val="0"/>
          <w:color w:val="B01513" w:themeColor="accent1"/>
          <w:lang w:val="ru-RU"/>
        </w:rPr>
      </w:pPr>
      <w:r w:rsidRPr="00625BB4">
        <w:rPr>
          <w:rStyle w:val="af1"/>
          <w:i w:val="0"/>
          <w:iCs w:val="0"/>
          <w:color w:val="B01513" w:themeColor="accent1"/>
          <w:lang w:val="ru-RU"/>
        </w:rPr>
        <w:t>Формат мероприятия</w:t>
      </w:r>
    </w:p>
    <w:p w:rsidR="00032827" w:rsidRPr="00987C83" w:rsidRDefault="00032827" w:rsidP="00987C83">
      <w:pPr>
        <w:rPr>
          <w:rStyle w:val="af1"/>
          <w:rFonts w:asciiTheme="majorHAnsi" w:eastAsiaTheme="majorEastAsia" w:hAnsiTheme="majorHAnsi" w:cstheme="majorBidi"/>
          <w:i w:val="0"/>
          <w:color w:val="auto"/>
          <w:sz w:val="22"/>
          <w:szCs w:val="28"/>
          <w:lang w:val="ru-RU"/>
        </w:rPr>
      </w:pPr>
      <w:r w:rsidRPr="00987C83">
        <w:rPr>
          <w:rStyle w:val="af1"/>
          <w:rFonts w:asciiTheme="majorHAnsi" w:eastAsiaTheme="majorEastAsia" w:hAnsiTheme="majorHAnsi" w:cstheme="majorBidi"/>
          <w:i w:val="0"/>
          <w:color w:val="auto"/>
          <w:sz w:val="22"/>
          <w:szCs w:val="28"/>
          <w:lang w:val="ru-RU"/>
        </w:rPr>
        <w:t>Место проведения – Карьер в районе Вторая Речка (</w:t>
      </w:r>
      <w:hyperlink w:anchor="_Схема_проезда" w:history="1">
        <w:r w:rsidRPr="00987C83">
          <w:rPr>
            <w:rStyle w:val="aa"/>
            <w:rFonts w:asciiTheme="majorHAnsi" w:eastAsiaTheme="majorEastAsia" w:hAnsiTheme="majorHAnsi" w:cstheme="majorBidi"/>
            <w:i/>
            <w:color w:val="auto"/>
            <w:sz w:val="22"/>
            <w:szCs w:val="28"/>
            <w:lang w:val="ru-RU"/>
          </w:rPr>
          <w:t>см. схему проезда ниже</w:t>
        </w:r>
      </w:hyperlink>
      <w:r w:rsidRPr="00987C83">
        <w:rPr>
          <w:rStyle w:val="af1"/>
          <w:rFonts w:asciiTheme="majorHAnsi" w:eastAsiaTheme="majorEastAsia" w:hAnsiTheme="majorHAnsi" w:cstheme="majorBidi"/>
          <w:i w:val="0"/>
          <w:color w:val="auto"/>
          <w:sz w:val="22"/>
          <w:szCs w:val="28"/>
          <w:lang w:val="ru-RU"/>
        </w:rPr>
        <w:t>)</w:t>
      </w:r>
      <w:r w:rsidR="00987C83" w:rsidRPr="00987C83">
        <w:rPr>
          <w:rStyle w:val="af1"/>
          <w:rFonts w:asciiTheme="majorHAnsi" w:eastAsiaTheme="majorEastAsia" w:hAnsiTheme="majorHAnsi" w:cstheme="majorBidi"/>
          <w:i w:val="0"/>
          <w:color w:val="auto"/>
          <w:sz w:val="22"/>
          <w:szCs w:val="28"/>
          <w:lang w:val="ru-RU"/>
        </w:rPr>
        <w:t>.</w:t>
      </w:r>
    </w:p>
    <w:p w:rsidR="00032827" w:rsidRPr="00625BB4" w:rsidRDefault="00032827" w:rsidP="00625BB4">
      <w:pPr>
        <w:jc w:val="both"/>
        <w:rPr>
          <w:iCs/>
          <w:lang w:val="ru-RU"/>
        </w:rPr>
      </w:pPr>
      <w:r w:rsidRPr="00625BB4">
        <w:rPr>
          <w:iCs/>
          <w:lang w:val="ru-RU"/>
        </w:rPr>
        <w:t>Целевая аудитория – любой человек в возрасте от 10 лет. Пол не важен. Опыт не нужен. Род занятий не критичен. Фестиваль рассчитан на любого. На всех этапах будет организована страховка опытными спортсменами под руководством инструкторов по альпинизму.</w:t>
      </w:r>
    </w:p>
    <w:p w:rsidR="00625BB4" w:rsidRDefault="00625BB4" w:rsidP="00625BB4">
      <w:pPr>
        <w:jc w:val="both"/>
        <w:rPr>
          <w:iCs/>
          <w:lang w:val="ru-RU"/>
        </w:rPr>
      </w:pPr>
      <w:r>
        <w:rPr>
          <w:iCs/>
          <w:lang w:val="ru-RU"/>
        </w:rPr>
        <w:t xml:space="preserve">Фестиваль состоит из пяти этапов: </w:t>
      </w:r>
      <w:proofErr w:type="gramStart"/>
      <w:r>
        <w:rPr>
          <w:iCs/>
        </w:rPr>
        <w:t>SRT</w:t>
      </w:r>
      <w:r>
        <w:rPr>
          <w:iCs/>
          <w:lang w:val="ru-RU"/>
        </w:rPr>
        <w:t>,</w:t>
      </w:r>
      <w:r w:rsidRPr="00625BB4">
        <w:rPr>
          <w:iCs/>
          <w:lang w:val="ru-RU"/>
        </w:rPr>
        <w:t xml:space="preserve"> </w:t>
      </w:r>
      <w:r w:rsidRPr="00625BB4">
        <w:rPr>
          <w:iCs/>
        </w:rPr>
        <w:t>DRY</w:t>
      </w:r>
      <w:r w:rsidRPr="00625BB4">
        <w:rPr>
          <w:iCs/>
          <w:lang w:val="ru-RU"/>
        </w:rPr>
        <w:t>-</w:t>
      </w:r>
      <w:r w:rsidRPr="00625BB4">
        <w:rPr>
          <w:iCs/>
        </w:rPr>
        <w:t>Tooling</w:t>
      </w:r>
      <w:r>
        <w:rPr>
          <w:iCs/>
          <w:lang w:val="ru-RU"/>
        </w:rPr>
        <w:t>, ИТО, Навесная переправа, подъем на скорость (</w:t>
      </w:r>
      <w:hyperlink w:anchor="_Описание_этапов" w:history="1">
        <w:r w:rsidRPr="00625BB4">
          <w:rPr>
            <w:rStyle w:val="aa"/>
            <w:iCs/>
            <w:lang w:val="ru-RU"/>
          </w:rPr>
          <w:t>см. описание этапов ниже</w:t>
        </w:r>
      </w:hyperlink>
      <w:r>
        <w:rPr>
          <w:iCs/>
          <w:lang w:val="ru-RU"/>
        </w:rPr>
        <w:t>).</w:t>
      </w:r>
      <w:proofErr w:type="gramEnd"/>
    </w:p>
    <w:p w:rsidR="00625BB4" w:rsidRDefault="00625BB4" w:rsidP="00625BB4">
      <w:pPr>
        <w:jc w:val="both"/>
        <w:rPr>
          <w:iCs/>
          <w:lang w:val="ru-RU"/>
        </w:rPr>
      </w:pPr>
      <w:r>
        <w:rPr>
          <w:iCs/>
          <w:lang w:val="ru-RU"/>
        </w:rPr>
        <w:t xml:space="preserve">Основное назначение мероприятие состоит не столько в соревновании, сколько в том, чтобы дать возможность участникам попробовать для себя новые виды спорта, которые по объективным </w:t>
      </w:r>
      <w:r w:rsidR="00A41354">
        <w:rPr>
          <w:iCs/>
          <w:lang w:val="ru-RU"/>
        </w:rPr>
        <w:t>причинам</w:t>
      </w:r>
      <w:r>
        <w:rPr>
          <w:iCs/>
          <w:lang w:val="ru-RU"/>
        </w:rPr>
        <w:t xml:space="preserve"> сложно попробовать в «гражданской» жизни.</w:t>
      </w:r>
    </w:p>
    <w:p w:rsidR="00625BB4" w:rsidRDefault="00625BB4" w:rsidP="00625BB4">
      <w:pPr>
        <w:pStyle w:val="1"/>
        <w:rPr>
          <w:lang w:val="ru-RU"/>
        </w:rPr>
      </w:pPr>
      <w:r>
        <w:rPr>
          <w:lang w:val="ru-RU"/>
        </w:rPr>
        <w:t>Основные правила</w:t>
      </w:r>
    </w:p>
    <w:p w:rsidR="00625BB4" w:rsidRDefault="00625BB4" w:rsidP="00625BB4">
      <w:pPr>
        <w:rPr>
          <w:lang w:val="ru-RU"/>
        </w:rPr>
      </w:pPr>
      <w:r>
        <w:rPr>
          <w:lang w:val="ru-RU"/>
        </w:rPr>
        <w:t xml:space="preserve">Время проведения: с </w:t>
      </w:r>
      <w:r w:rsidRPr="00625BB4">
        <w:rPr>
          <w:u w:val="single"/>
          <w:lang w:val="ru-RU"/>
        </w:rPr>
        <w:t>11:00</w:t>
      </w:r>
      <w:r>
        <w:rPr>
          <w:lang w:val="ru-RU"/>
        </w:rPr>
        <w:t xml:space="preserve"> до </w:t>
      </w:r>
      <w:r w:rsidRPr="00625BB4">
        <w:rPr>
          <w:u w:val="single"/>
          <w:lang w:val="ru-RU"/>
        </w:rPr>
        <w:t>15:00</w:t>
      </w:r>
      <w:r>
        <w:rPr>
          <w:lang w:val="ru-RU"/>
        </w:rPr>
        <w:t xml:space="preserve"> 07/12/14г.</w:t>
      </w:r>
    </w:p>
    <w:p w:rsidR="00625BB4" w:rsidRDefault="00625BB4" w:rsidP="00625BB4">
      <w:pPr>
        <w:rPr>
          <w:lang w:val="ru-RU"/>
        </w:rPr>
      </w:pPr>
      <w:r>
        <w:rPr>
          <w:lang w:val="ru-RU"/>
        </w:rPr>
        <w:t>Количество попыток – не ограничено.</w:t>
      </w:r>
    </w:p>
    <w:p w:rsidR="00625BB4" w:rsidRDefault="00625BB4" w:rsidP="00625BB4">
      <w:pPr>
        <w:rPr>
          <w:lang w:val="ru-RU"/>
        </w:rPr>
      </w:pPr>
      <w:r>
        <w:rPr>
          <w:lang w:val="ru-RU"/>
        </w:rPr>
        <w:t xml:space="preserve">Результат: фиксация </w:t>
      </w:r>
      <w:r w:rsidR="00A41354">
        <w:rPr>
          <w:lang w:val="ru-RU"/>
        </w:rPr>
        <w:t>времени</w:t>
      </w:r>
      <w:r>
        <w:rPr>
          <w:lang w:val="ru-RU"/>
        </w:rPr>
        <w:t xml:space="preserve"> на каждом этапе. В </w:t>
      </w:r>
      <w:r w:rsidR="00A41354">
        <w:rPr>
          <w:lang w:val="ru-RU"/>
        </w:rPr>
        <w:t>с</w:t>
      </w:r>
      <w:r>
        <w:rPr>
          <w:lang w:val="ru-RU"/>
        </w:rPr>
        <w:t>лучае нескольких попыток – лучшее время.</w:t>
      </w:r>
    </w:p>
    <w:p w:rsidR="00625BB4" w:rsidRDefault="00625BB4">
      <w:pPr>
        <w:rPr>
          <w:rFonts w:asciiTheme="majorHAnsi" w:eastAsiaTheme="majorEastAsia" w:hAnsiTheme="majorHAnsi" w:cstheme="majorBidi"/>
          <w:color w:val="B01513" w:themeColor="accent1"/>
          <w:sz w:val="28"/>
          <w:szCs w:val="28"/>
          <w:lang w:val="ru-RU"/>
        </w:rPr>
      </w:pPr>
      <w:r>
        <w:rPr>
          <w:lang w:val="ru-RU"/>
        </w:rPr>
        <w:br w:type="page"/>
      </w:r>
    </w:p>
    <w:p w:rsidR="00625BB4" w:rsidRPr="00625BB4" w:rsidRDefault="00625BB4" w:rsidP="00625BB4">
      <w:pPr>
        <w:pStyle w:val="1"/>
        <w:rPr>
          <w:lang w:val="ru-RU"/>
        </w:rPr>
      </w:pPr>
      <w:r>
        <w:rPr>
          <w:lang w:val="ru-RU"/>
        </w:rPr>
        <w:lastRenderedPageBreak/>
        <w:t>Возможности для прессы</w:t>
      </w:r>
    </w:p>
    <w:p w:rsidR="00987C83" w:rsidRDefault="00625BB4" w:rsidP="00987C83">
      <w:pPr>
        <w:rPr>
          <w:iCs/>
          <w:lang w:val="ru-RU"/>
        </w:rPr>
      </w:pPr>
      <w:r>
        <w:rPr>
          <w:iCs/>
          <w:lang w:val="ru-RU"/>
        </w:rPr>
        <w:t>Для представителей прессы будет организована возможность подняться по веревке с оборудованием для съемки материала непосредственно во время проведения мероприятия</w:t>
      </w:r>
    </w:p>
    <w:p w:rsidR="00625BB4" w:rsidRPr="00625BB4" w:rsidRDefault="00625BB4" w:rsidP="00987C83">
      <w:pPr>
        <w:rPr>
          <w:iCs/>
          <w:lang w:val="ru-RU"/>
        </w:rPr>
      </w:pPr>
      <w:r>
        <w:rPr>
          <w:iCs/>
          <w:noProof/>
          <w:lang w:val="ru-RU" w:eastAsia="ru-RU"/>
        </w:rPr>
        <w:drawing>
          <wp:inline distT="0" distB="0" distL="0" distR="0">
            <wp:extent cx="4121164" cy="4848668"/>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FGeNPC5dw.jpg"/>
                    <pic:cNvPicPr/>
                  </pic:nvPicPr>
                  <pic:blipFill>
                    <a:blip r:embed="rId8">
                      <a:extLst>
                        <a:ext uri="{28A0092B-C50C-407E-A947-70E740481C1C}">
                          <a14:useLocalDpi xmlns:a14="http://schemas.microsoft.com/office/drawing/2010/main" val="0"/>
                        </a:ext>
                      </a:extLst>
                    </a:blip>
                    <a:stretch>
                      <a:fillRect/>
                    </a:stretch>
                  </pic:blipFill>
                  <pic:spPr>
                    <a:xfrm>
                      <a:off x="0" y="0"/>
                      <a:ext cx="4123378" cy="4851273"/>
                    </a:xfrm>
                    <a:prstGeom prst="rect">
                      <a:avLst/>
                    </a:prstGeom>
                  </pic:spPr>
                </pic:pic>
              </a:graphicData>
            </a:graphic>
          </wp:inline>
        </w:drawing>
      </w:r>
    </w:p>
    <w:p w:rsidR="000D7C8A" w:rsidRDefault="00625BB4">
      <w:pPr>
        <w:rPr>
          <w:rFonts w:asciiTheme="majorHAnsi" w:eastAsiaTheme="majorEastAsia" w:hAnsiTheme="majorHAnsi" w:cstheme="majorBidi"/>
          <w:color w:val="B01513" w:themeColor="accent1"/>
          <w:sz w:val="28"/>
          <w:szCs w:val="28"/>
          <w:lang w:val="ru-RU"/>
        </w:rPr>
      </w:pPr>
      <w:r>
        <w:rPr>
          <w:lang w:val="ru-RU"/>
        </w:rPr>
        <w:tab/>
      </w:r>
      <w:r w:rsidR="000D7C8A">
        <w:rPr>
          <w:lang w:val="ru-RU"/>
        </w:rPr>
        <w:br w:type="page"/>
      </w:r>
    </w:p>
    <w:p w:rsidR="00FB007C" w:rsidRPr="00363619" w:rsidRDefault="00363619">
      <w:pPr>
        <w:pStyle w:val="1"/>
        <w:rPr>
          <w:lang w:val="ru-RU"/>
        </w:rPr>
      </w:pPr>
      <w:bookmarkStart w:id="1" w:name="_Описание_этапов"/>
      <w:bookmarkEnd w:id="1"/>
      <w:r>
        <w:rPr>
          <w:lang w:val="ru-RU"/>
        </w:rPr>
        <w:lastRenderedPageBreak/>
        <w:t>Описание этапов</w:t>
      </w:r>
    </w:p>
    <w:p w:rsidR="00FB007C" w:rsidRPr="00032827" w:rsidRDefault="00363619" w:rsidP="00363619">
      <w:pPr>
        <w:pStyle w:val="2"/>
        <w:rPr>
          <w:lang w:val="ru-RU"/>
        </w:rPr>
      </w:pPr>
      <w:r>
        <w:t>SRT</w:t>
      </w:r>
    </w:p>
    <w:p w:rsidR="00363619" w:rsidRDefault="00363619" w:rsidP="00BE73FA">
      <w:pPr>
        <w:jc w:val="both"/>
        <w:rPr>
          <w:lang w:val="ru-RU"/>
        </w:rPr>
      </w:pPr>
      <w:r w:rsidRPr="00363619">
        <w:t>SRT</w:t>
      </w:r>
      <w:r w:rsidRPr="00363619">
        <w:rPr>
          <w:lang w:val="ru-RU"/>
        </w:rPr>
        <w:t xml:space="preserve"> (</w:t>
      </w:r>
      <w:r w:rsidRPr="00363619">
        <w:t>Single</w:t>
      </w:r>
      <w:r w:rsidRPr="00363619">
        <w:rPr>
          <w:lang w:val="ru-RU"/>
        </w:rPr>
        <w:t xml:space="preserve"> </w:t>
      </w:r>
      <w:r w:rsidRPr="00363619">
        <w:t>Rope</w:t>
      </w:r>
      <w:r w:rsidRPr="00363619">
        <w:rPr>
          <w:lang w:val="ru-RU"/>
        </w:rPr>
        <w:t xml:space="preserve"> </w:t>
      </w:r>
      <w:r w:rsidRPr="00363619">
        <w:t>Technic</w:t>
      </w:r>
      <w:r w:rsidRPr="00363619">
        <w:rPr>
          <w:lang w:val="ru-RU"/>
        </w:rPr>
        <w:t xml:space="preserve">, техника одной веревки) - передовая техника хождения по веревке. Предполагает использование одной надежной веревки и специальных схем ее навески, исключающих ее повреждение в процессе прохождения </w:t>
      </w:r>
      <w:r>
        <w:rPr>
          <w:lang w:val="ru-RU"/>
        </w:rPr>
        <w:t>маршрута</w:t>
      </w:r>
      <w:r w:rsidRPr="00363619">
        <w:rPr>
          <w:lang w:val="ru-RU"/>
        </w:rPr>
        <w:t xml:space="preserve">. </w:t>
      </w:r>
      <w:r>
        <w:rPr>
          <w:lang w:val="ru-RU"/>
        </w:rPr>
        <w:t>Испо</w:t>
      </w:r>
      <w:r w:rsidR="000D7C8A">
        <w:rPr>
          <w:lang w:val="ru-RU"/>
        </w:rPr>
        <w:t>льзуется преимущественно в спеле</w:t>
      </w:r>
      <w:r>
        <w:rPr>
          <w:lang w:val="ru-RU"/>
        </w:rPr>
        <w:t>ологии.</w:t>
      </w:r>
      <w:r w:rsidRPr="00363619">
        <w:rPr>
          <w:lang w:val="ru-RU"/>
        </w:rPr>
        <w:t xml:space="preserve"> Почти повсеместно эта техника вытеснила другие способы прохождения вертикальных участков пещер, такие как применение веревочных и тросовых лестниц, </w:t>
      </w:r>
      <w:r w:rsidR="00A41354" w:rsidRPr="00363619">
        <w:rPr>
          <w:lang w:val="ru-RU"/>
        </w:rPr>
        <w:t>двух верёвочной</w:t>
      </w:r>
      <w:r w:rsidRPr="00363619">
        <w:rPr>
          <w:lang w:val="ru-RU"/>
        </w:rPr>
        <w:t xml:space="preserve"> техники и техники трос-веревка.</w:t>
      </w:r>
    </w:p>
    <w:p w:rsidR="000D7C8A" w:rsidRDefault="000D7C8A" w:rsidP="00BE73FA">
      <w:pPr>
        <w:jc w:val="both"/>
        <w:rPr>
          <w:lang w:val="ru-RU"/>
        </w:rPr>
      </w:pPr>
      <w:r>
        <w:rPr>
          <w:noProof/>
          <w:lang w:val="ru-RU" w:eastAsia="ru-RU"/>
        </w:rPr>
        <w:drawing>
          <wp:inline distT="0" distB="0" distL="0" distR="0" wp14:anchorId="02D0CEA5" wp14:editId="1F942EAA">
            <wp:extent cx="8514080" cy="4717638"/>
            <wp:effectExtent l="0" t="0" r="0" b="6985"/>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363619" w:rsidRPr="00625BB4" w:rsidRDefault="00363619" w:rsidP="00363619">
      <w:pPr>
        <w:pStyle w:val="2"/>
        <w:rPr>
          <w:lang w:val="ru-RU"/>
        </w:rPr>
      </w:pPr>
      <w:r>
        <w:lastRenderedPageBreak/>
        <w:t>DRY</w:t>
      </w:r>
      <w:r w:rsidRPr="00625BB4">
        <w:rPr>
          <w:lang w:val="ru-RU"/>
        </w:rPr>
        <w:t>-</w:t>
      </w:r>
      <w:r>
        <w:t>Tooling</w:t>
      </w:r>
    </w:p>
    <w:p w:rsidR="00363619" w:rsidRDefault="00363619" w:rsidP="00BE73FA">
      <w:pPr>
        <w:jc w:val="both"/>
        <w:rPr>
          <w:lang w:val="ru-RU"/>
        </w:rPr>
      </w:pPr>
      <w:r>
        <w:rPr>
          <w:lang w:val="ru-RU"/>
        </w:rPr>
        <w:t>В</w:t>
      </w:r>
      <w:r w:rsidRPr="00363619">
        <w:rPr>
          <w:lang w:val="ru-RU"/>
        </w:rPr>
        <w:t xml:space="preserve">ид скалолазания, а точнее </w:t>
      </w:r>
      <w:proofErr w:type="spellStart"/>
      <w:r w:rsidRPr="00363619">
        <w:rPr>
          <w:lang w:val="ru-RU"/>
        </w:rPr>
        <w:t>ледолазания</w:t>
      </w:r>
      <w:proofErr w:type="spellEnd"/>
      <w:r w:rsidRPr="00363619">
        <w:rPr>
          <w:lang w:val="ru-RU"/>
        </w:rPr>
        <w:t xml:space="preserve">, по </w:t>
      </w:r>
      <w:r w:rsidR="00A41354" w:rsidRPr="00363619">
        <w:rPr>
          <w:lang w:val="ru-RU"/>
        </w:rPr>
        <w:t>не ледяной</w:t>
      </w:r>
      <w:r w:rsidRPr="00363619">
        <w:rPr>
          <w:lang w:val="ru-RU"/>
        </w:rPr>
        <w:t xml:space="preserve"> поверхности с использованием </w:t>
      </w:r>
      <w:proofErr w:type="spellStart"/>
      <w:r w:rsidRPr="00363619">
        <w:rPr>
          <w:lang w:val="ru-RU"/>
        </w:rPr>
        <w:t>ледолазного</w:t>
      </w:r>
      <w:proofErr w:type="spellEnd"/>
      <w:r w:rsidRPr="00363619">
        <w:rPr>
          <w:lang w:val="ru-RU"/>
        </w:rPr>
        <w:t xml:space="preserve"> </w:t>
      </w:r>
      <w:proofErr w:type="gramStart"/>
      <w:r w:rsidRPr="00363619">
        <w:rPr>
          <w:lang w:val="ru-RU"/>
        </w:rPr>
        <w:t>оборудования</w:t>
      </w:r>
      <w:proofErr w:type="gramEnd"/>
      <w:r w:rsidRPr="00363619">
        <w:rPr>
          <w:lang w:val="ru-RU"/>
        </w:rPr>
        <w:t xml:space="preserve"> такого как кошки, ледовый инструмент или </w:t>
      </w:r>
      <w:proofErr w:type="spellStart"/>
      <w:r w:rsidRPr="00363619">
        <w:rPr>
          <w:lang w:val="ru-RU"/>
        </w:rPr>
        <w:t>айс-фиф</w:t>
      </w:r>
      <w:r>
        <w:rPr>
          <w:lang w:val="ru-RU"/>
        </w:rPr>
        <w:t>и</w:t>
      </w:r>
      <w:proofErr w:type="spellEnd"/>
      <w:r w:rsidRPr="00363619">
        <w:rPr>
          <w:lang w:val="ru-RU"/>
        </w:rPr>
        <w:t xml:space="preserve">. </w:t>
      </w:r>
    </w:p>
    <w:p w:rsidR="00363619" w:rsidRDefault="00363619" w:rsidP="00BE73FA">
      <w:pPr>
        <w:jc w:val="both"/>
        <w:rPr>
          <w:lang w:val="ru-RU"/>
        </w:rPr>
      </w:pPr>
      <w:r w:rsidRPr="00363619">
        <w:rPr>
          <w:lang w:val="ru-RU"/>
        </w:rPr>
        <w:t>Это направление в технике скалолазания, предполагает прохождение трассы (в том числе — сложнейших нависающих карнизов) посредством зацепления за мельчайшие неровности рельефа кончиком клюва ледового инструмента, либо - заклинивания его в мельчайшие трещинки и расколы.</w:t>
      </w:r>
    </w:p>
    <w:p w:rsidR="005D623D" w:rsidRPr="005D623D" w:rsidRDefault="005D623D" w:rsidP="005D623D">
      <w:pPr>
        <w:jc w:val="both"/>
        <w:rPr>
          <w:rStyle w:val="af1"/>
          <w:lang w:val="ru-RU"/>
        </w:rPr>
      </w:pPr>
      <w:r w:rsidRPr="005D623D">
        <w:rPr>
          <w:rStyle w:val="af1"/>
          <w:lang w:val="ru-RU"/>
        </w:rPr>
        <w:t>Соревнования проходят на естественном рельефе с применением ледовых инструментов.</w:t>
      </w:r>
    </w:p>
    <w:p w:rsidR="005D623D" w:rsidRPr="005D623D" w:rsidRDefault="005D623D" w:rsidP="005D623D">
      <w:pPr>
        <w:jc w:val="both"/>
        <w:rPr>
          <w:rStyle w:val="af1"/>
          <w:b/>
          <w:lang w:val="ru-RU"/>
        </w:rPr>
      </w:pPr>
      <w:r w:rsidRPr="005D623D">
        <w:rPr>
          <w:rStyle w:val="af1"/>
          <w:b/>
          <w:lang w:val="ru-RU"/>
        </w:rPr>
        <w:t xml:space="preserve">Условия соревнования на трассе </w:t>
      </w:r>
      <w:proofErr w:type="spellStart"/>
      <w:r w:rsidRPr="005D623D">
        <w:rPr>
          <w:rStyle w:val="af1"/>
          <w:b/>
          <w:lang w:val="ru-RU"/>
        </w:rPr>
        <w:t>Драйтулинг</w:t>
      </w:r>
      <w:proofErr w:type="spellEnd"/>
      <w:r w:rsidRPr="005D623D">
        <w:rPr>
          <w:rStyle w:val="af1"/>
          <w:b/>
          <w:lang w:val="ru-RU"/>
        </w:rPr>
        <w:t>:</w:t>
      </w:r>
    </w:p>
    <w:p w:rsidR="005D623D" w:rsidRPr="005D623D" w:rsidRDefault="005D623D" w:rsidP="005D623D">
      <w:pPr>
        <w:jc w:val="both"/>
        <w:rPr>
          <w:rStyle w:val="af1"/>
          <w:lang w:val="ru-RU"/>
        </w:rPr>
      </w:pPr>
      <w:r w:rsidRPr="005D623D">
        <w:rPr>
          <w:rStyle w:val="af1"/>
          <w:lang w:val="ru-RU"/>
        </w:rPr>
        <w:t>Участник должен пройти трассу с применением ледовых инструментов. Передвижение на трассе только на ледовых инструментах (молотках), движение свободным лазанием без молотков запрещено.</w:t>
      </w:r>
    </w:p>
    <w:p w:rsidR="005D623D" w:rsidRPr="005D623D" w:rsidRDefault="005D623D" w:rsidP="005D623D">
      <w:pPr>
        <w:jc w:val="both"/>
        <w:rPr>
          <w:rStyle w:val="af1"/>
          <w:lang w:val="ru-RU"/>
        </w:rPr>
      </w:pPr>
      <w:r w:rsidRPr="005D623D">
        <w:rPr>
          <w:rStyle w:val="af1"/>
          <w:lang w:val="ru-RU"/>
        </w:rPr>
        <w:t>Трасса считается успешно пройденной, если участник коснулся финишной точки рукой и при этом были соблюдены все правила и нормы. Выигрывает тот, кто затратил меньше количество времени на прохождение.</w:t>
      </w:r>
    </w:p>
    <w:p w:rsidR="005D623D" w:rsidRPr="005D623D" w:rsidRDefault="005D623D" w:rsidP="005D623D">
      <w:pPr>
        <w:jc w:val="both"/>
        <w:rPr>
          <w:rStyle w:val="af1"/>
          <w:b/>
          <w:lang w:val="ru-RU"/>
        </w:rPr>
      </w:pPr>
      <w:r w:rsidRPr="005D623D">
        <w:rPr>
          <w:rStyle w:val="af1"/>
          <w:b/>
          <w:lang w:val="ru-RU"/>
        </w:rPr>
        <w:t xml:space="preserve"> ОБЕСПЕЧЕНИЕ БЕЗОПАСНОСТИ УЧАСТНИКОВ И ЗРИТЕЛЕЙ</w:t>
      </w:r>
    </w:p>
    <w:p w:rsidR="005D623D" w:rsidRPr="006342A4" w:rsidRDefault="005D623D" w:rsidP="005D623D">
      <w:pPr>
        <w:jc w:val="both"/>
        <w:rPr>
          <w:rStyle w:val="af1"/>
          <w:lang w:val="ru-RU"/>
        </w:rPr>
      </w:pPr>
      <w:r w:rsidRPr="005D623D">
        <w:rPr>
          <w:rStyle w:val="af1"/>
          <w:lang w:val="ru-RU"/>
        </w:rPr>
        <w:t>Безопасность участников определяется судейской страховкой во время выступления спортсмена. Судья на трассе проверяет экипировку спортсмена перед стартом. Безопасность зрителей определяется ограждающей зоной во время проведения соревнований.</w:t>
      </w:r>
    </w:p>
    <w:p w:rsidR="00363619" w:rsidRDefault="00B31E6A" w:rsidP="00363619">
      <w:pPr>
        <w:rPr>
          <w:lang w:val="ru-RU"/>
        </w:rPr>
      </w:pPr>
      <w:r>
        <w:rPr>
          <w:noProof/>
          <w:lang w:val="ru-RU" w:eastAsia="ru-RU"/>
        </w:rPr>
        <w:lastRenderedPageBreak/>
        <w:drawing>
          <wp:inline distT="0" distB="0" distL="0" distR="0" wp14:anchorId="12CEF55F" wp14:editId="28A7FE2D">
            <wp:extent cx="8715375" cy="5650302"/>
            <wp:effectExtent l="0" t="0" r="0" b="762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00363619" w:rsidRPr="00363619">
        <w:rPr>
          <w:lang w:val="ru-RU"/>
        </w:rPr>
        <w:t xml:space="preserve"> </w:t>
      </w:r>
    </w:p>
    <w:p w:rsidR="00363619" w:rsidRDefault="00363619" w:rsidP="00363619">
      <w:pPr>
        <w:pStyle w:val="2"/>
        <w:rPr>
          <w:lang w:val="ru-RU"/>
        </w:rPr>
      </w:pPr>
      <w:r>
        <w:rPr>
          <w:lang w:val="ru-RU"/>
        </w:rPr>
        <w:lastRenderedPageBreak/>
        <w:t>ИТО</w:t>
      </w:r>
    </w:p>
    <w:p w:rsidR="00363619" w:rsidRDefault="00363619" w:rsidP="00BE73FA">
      <w:pPr>
        <w:jc w:val="both"/>
        <w:rPr>
          <w:lang w:val="ru-RU"/>
        </w:rPr>
      </w:pPr>
      <w:r>
        <w:rPr>
          <w:lang w:val="ru-RU"/>
        </w:rPr>
        <w:t>Техника прохождения альпинистских маршрутов с использованием Искусственных Точек Опоры (ИТО)</w:t>
      </w:r>
      <w:r w:rsidR="00BE73FA">
        <w:rPr>
          <w:lang w:val="ru-RU"/>
        </w:rPr>
        <w:t xml:space="preserve">, таких как: лесенки, </w:t>
      </w:r>
      <w:r w:rsidR="00A41354">
        <w:rPr>
          <w:lang w:val="ru-RU"/>
        </w:rPr>
        <w:t>крючья</w:t>
      </w:r>
      <w:r w:rsidR="00BE73FA">
        <w:rPr>
          <w:lang w:val="ru-RU"/>
        </w:rPr>
        <w:t xml:space="preserve">, закладки, </w:t>
      </w:r>
      <w:proofErr w:type="spellStart"/>
      <w:r w:rsidR="00BE73FA">
        <w:rPr>
          <w:lang w:val="ru-RU"/>
        </w:rPr>
        <w:t>френды</w:t>
      </w:r>
      <w:proofErr w:type="spellEnd"/>
      <w:r w:rsidR="00BE73FA">
        <w:rPr>
          <w:lang w:val="ru-RU"/>
        </w:rPr>
        <w:t xml:space="preserve">, </w:t>
      </w:r>
      <w:proofErr w:type="spellStart"/>
      <w:r w:rsidR="00BE73FA">
        <w:rPr>
          <w:lang w:val="ru-RU"/>
        </w:rPr>
        <w:t>скайхуки</w:t>
      </w:r>
      <w:proofErr w:type="spellEnd"/>
      <w:r w:rsidR="00BE73FA">
        <w:rPr>
          <w:lang w:val="ru-RU"/>
        </w:rPr>
        <w:t xml:space="preserve"> и пр.</w:t>
      </w:r>
      <w:r>
        <w:rPr>
          <w:lang w:val="ru-RU"/>
        </w:rPr>
        <w:t xml:space="preserve"> Используется там, где невозможно прохождение </w:t>
      </w:r>
      <w:r w:rsidR="00BE73FA">
        <w:rPr>
          <w:lang w:val="ru-RU"/>
        </w:rPr>
        <w:t>классическим лазанием. Например, сложные нависающие участки рельефа с минимумом зацепов или даже при полном их отсутствии, заснеженные или обледенелые скалы и пр.</w:t>
      </w:r>
    </w:p>
    <w:p w:rsidR="005D623D" w:rsidRPr="005D623D" w:rsidRDefault="005D623D" w:rsidP="005D623D">
      <w:pPr>
        <w:jc w:val="both"/>
        <w:rPr>
          <w:rStyle w:val="af1"/>
          <w:lang w:val="ru-RU"/>
        </w:rPr>
      </w:pPr>
      <w:r w:rsidRPr="005D623D">
        <w:rPr>
          <w:rStyle w:val="af1"/>
          <w:lang w:val="ru-RU"/>
        </w:rPr>
        <w:t>Соревнования проходят на естественном рельефе с применением всего арсенала технических средств, используемых в альпинистской практике.</w:t>
      </w:r>
    </w:p>
    <w:p w:rsidR="005D623D" w:rsidRPr="005D623D" w:rsidRDefault="005D623D" w:rsidP="005D623D">
      <w:pPr>
        <w:jc w:val="both"/>
        <w:rPr>
          <w:rStyle w:val="af1"/>
          <w:b/>
          <w:lang w:val="ru-RU"/>
        </w:rPr>
      </w:pPr>
      <w:r w:rsidRPr="005D623D">
        <w:rPr>
          <w:rStyle w:val="af1"/>
          <w:b/>
          <w:lang w:val="ru-RU"/>
        </w:rPr>
        <w:t>Условия соревнования на трассе ИТО:</w:t>
      </w:r>
    </w:p>
    <w:p w:rsidR="005D623D" w:rsidRPr="005D623D" w:rsidRDefault="005D623D" w:rsidP="005D623D">
      <w:pPr>
        <w:jc w:val="both"/>
        <w:rPr>
          <w:rStyle w:val="af1"/>
          <w:lang w:val="ru-RU"/>
        </w:rPr>
      </w:pPr>
      <w:r w:rsidRPr="005D623D">
        <w:rPr>
          <w:rStyle w:val="af1"/>
          <w:lang w:val="ru-RU"/>
        </w:rPr>
        <w:t>Участник должен пройти трассу с применением Искусственных Точек Опоры (ИТО) предоставленные судейской бригадой (</w:t>
      </w:r>
      <w:proofErr w:type="spellStart"/>
      <w:r w:rsidRPr="005D623D">
        <w:rPr>
          <w:rStyle w:val="af1"/>
          <w:lang w:val="ru-RU"/>
        </w:rPr>
        <w:t>крюконоги</w:t>
      </w:r>
      <w:proofErr w:type="spellEnd"/>
      <w:r w:rsidRPr="005D623D">
        <w:rPr>
          <w:rStyle w:val="af1"/>
          <w:lang w:val="ru-RU"/>
        </w:rPr>
        <w:t xml:space="preserve">, скальные фифы, якоря, </w:t>
      </w:r>
      <w:proofErr w:type="spellStart"/>
      <w:r w:rsidRPr="005D623D">
        <w:rPr>
          <w:rStyle w:val="af1"/>
          <w:lang w:val="ru-RU"/>
        </w:rPr>
        <w:t>скайхуки</w:t>
      </w:r>
      <w:proofErr w:type="spellEnd"/>
      <w:r w:rsidRPr="005D623D">
        <w:rPr>
          <w:rStyle w:val="af1"/>
          <w:lang w:val="ru-RU"/>
        </w:rPr>
        <w:t>, закладные элементы). Передвижение на трассе только на ИТО, движение свободным лазанием запрещено.</w:t>
      </w:r>
    </w:p>
    <w:p w:rsidR="005D623D" w:rsidRDefault="005D623D" w:rsidP="005D623D">
      <w:pPr>
        <w:jc w:val="both"/>
        <w:rPr>
          <w:rStyle w:val="af1"/>
          <w:lang w:val="ru-RU"/>
        </w:rPr>
      </w:pPr>
      <w:r w:rsidRPr="005D623D">
        <w:rPr>
          <w:rStyle w:val="af1"/>
          <w:lang w:val="ru-RU"/>
        </w:rPr>
        <w:t>Трасса считается успешно пройденной, если участник коснулся финишной точки рукой и при этом были соблюдены все правила и нормы. Выигрывает тот, кто затратил меньше количество времени на прохождение.</w:t>
      </w:r>
    </w:p>
    <w:p w:rsidR="005D623D" w:rsidRPr="005D623D" w:rsidRDefault="005D623D" w:rsidP="005D623D">
      <w:pPr>
        <w:jc w:val="both"/>
        <w:rPr>
          <w:rStyle w:val="af1"/>
          <w:b/>
          <w:lang w:val="ru-RU"/>
        </w:rPr>
      </w:pPr>
      <w:r w:rsidRPr="005D623D">
        <w:rPr>
          <w:rStyle w:val="af1"/>
          <w:b/>
          <w:lang w:val="ru-RU"/>
        </w:rPr>
        <w:t>ОБЕСПЕЧЕНИЕ БЕЗОПАСНОСТИ УЧАСТНИКОВ И ЗРИТЕЛЕЙ</w:t>
      </w:r>
    </w:p>
    <w:p w:rsidR="005D623D" w:rsidRPr="005D623D" w:rsidRDefault="005D623D" w:rsidP="005D623D">
      <w:pPr>
        <w:jc w:val="both"/>
        <w:rPr>
          <w:rStyle w:val="af1"/>
          <w:lang w:val="ru-RU"/>
        </w:rPr>
      </w:pPr>
      <w:r w:rsidRPr="005D623D">
        <w:rPr>
          <w:rStyle w:val="af1"/>
          <w:lang w:val="ru-RU"/>
        </w:rPr>
        <w:t>Безопасность участников определяется судейской страховкой во время выступления спортсмена. Судья на трассе проверяет экипировку спортсмена перед стартом. Безопасность зрителей определяется ограждающей зоной во время проведения соревнований.</w:t>
      </w:r>
    </w:p>
    <w:p w:rsidR="00A56C00" w:rsidRDefault="00A56C00" w:rsidP="00BE73FA">
      <w:pPr>
        <w:jc w:val="both"/>
        <w:rPr>
          <w:lang w:val="ru-RU"/>
        </w:rPr>
      </w:pPr>
      <w:r>
        <w:rPr>
          <w:noProof/>
          <w:lang w:val="ru-RU" w:eastAsia="ru-RU"/>
        </w:rPr>
        <w:lastRenderedPageBreak/>
        <w:drawing>
          <wp:inline distT="0" distB="0" distL="0" distR="0" wp14:anchorId="4FCED4D2" wp14:editId="4CC75946">
            <wp:extent cx="8514080" cy="6072996"/>
            <wp:effectExtent l="0" t="0" r="2032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BE73FA" w:rsidRDefault="00BE73FA" w:rsidP="00BE73FA">
      <w:pPr>
        <w:jc w:val="both"/>
        <w:rPr>
          <w:lang w:val="ru-RU"/>
        </w:rPr>
      </w:pPr>
    </w:p>
    <w:p w:rsidR="00BE73FA" w:rsidRDefault="00BE73FA" w:rsidP="00BE73FA">
      <w:pPr>
        <w:pStyle w:val="2"/>
        <w:rPr>
          <w:lang w:val="ru-RU"/>
        </w:rPr>
      </w:pPr>
      <w:r>
        <w:rPr>
          <w:lang w:val="ru-RU"/>
        </w:rPr>
        <w:t>Навесная переправа</w:t>
      </w:r>
    </w:p>
    <w:p w:rsidR="00BE73FA" w:rsidRDefault="00BE73FA" w:rsidP="002A7309">
      <w:pPr>
        <w:jc w:val="both"/>
        <w:rPr>
          <w:lang w:val="ru-RU"/>
        </w:rPr>
      </w:pPr>
      <w:r w:rsidRPr="00BE73FA">
        <w:rPr>
          <w:lang w:val="ru-RU"/>
        </w:rPr>
        <w:t xml:space="preserve">Навесная переправа — метод преодоления протяжённых препятствий </w:t>
      </w:r>
      <w:r>
        <w:rPr>
          <w:lang w:val="ru-RU"/>
        </w:rPr>
        <w:t>(</w:t>
      </w:r>
      <w:r w:rsidR="00A41354">
        <w:rPr>
          <w:lang w:val="ru-RU"/>
        </w:rPr>
        <w:t>каньоны</w:t>
      </w:r>
      <w:r>
        <w:rPr>
          <w:lang w:val="ru-RU"/>
        </w:rPr>
        <w:t xml:space="preserve">, реки) </w:t>
      </w:r>
      <w:r w:rsidRPr="00BE73FA">
        <w:rPr>
          <w:lang w:val="ru-RU"/>
        </w:rPr>
        <w:t>при помощи верёвки, каната или троса, закреплённого между двумя опорами по разные стороны от препятствия.</w:t>
      </w:r>
    </w:p>
    <w:p w:rsidR="00A56C00" w:rsidRDefault="00A56C00" w:rsidP="002A7309">
      <w:pPr>
        <w:jc w:val="both"/>
        <w:rPr>
          <w:lang w:val="ru-RU"/>
        </w:rPr>
      </w:pPr>
      <w:r>
        <w:rPr>
          <w:noProof/>
          <w:lang w:val="ru-RU" w:eastAsia="ru-RU"/>
        </w:rPr>
        <w:drawing>
          <wp:inline distT="0" distB="0" distL="0" distR="0" wp14:anchorId="16B8BC3B" wp14:editId="4819E931">
            <wp:extent cx="8514080" cy="4717415"/>
            <wp:effectExtent l="0" t="0" r="0" b="6985"/>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BE73FA" w:rsidRDefault="00BE73FA" w:rsidP="00BE73FA">
      <w:pPr>
        <w:pStyle w:val="2"/>
        <w:rPr>
          <w:lang w:val="ru-RU"/>
        </w:rPr>
      </w:pPr>
      <w:r>
        <w:rPr>
          <w:lang w:val="ru-RU"/>
        </w:rPr>
        <w:lastRenderedPageBreak/>
        <w:t>Кроль-</w:t>
      </w:r>
      <w:proofErr w:type="spellStart"/>
      <w:r>
        <w:rPr>
          <w:lang w:val="ru-RU"/>
        </w:rPr>
        <w:t>жумар</w:t>
      </w:r>
      <w:proofErr w:type="spellEnd"/>
    </w:p>
    <w:p w:rsidR="00BE73FA" w:rsidRDefault="00BE73FA" w:rsidP="002A7309">
      <w:pPr>
        <w:jc w:val="both"/>
        <w:rPr>
          <w:lang w:val="ru-RU"/>
        </w:rPr>
      </w:pPr>
      <w:r>
        <w:rPr>
          <w:lang w:val="ru-RU"/>
        </w:rPr>
        <w:t>Техника подъема по закрепленной веревке с использованием двух зажимов. Один из базовых навыков</w:t>
      </w:r>
      <w:r w:rsidR="000D7C8A">
        <w:rPr>
          <w:lang w:val="ru-RU"/>
        </w:rPr>
        <w:t xml:space="preserve"> в альпинизме и особенно в спеле</w:t>
      </w:r>
      <w:r>
        <w:rPr>
          <w:lang w:val="ru-RU"/>
        </w:rPr>
        <w:t xml:space="preserve">ологии. Отрабатывается до автоматизма. </w:t>
      </w:r>
      <w:r w:rsidR="000D7C8A">
        <w:rPr>
          <w:lang w:val="ru-RU"/>
        </w:rPr>
        <w:t>В спеле</w:t>
      </w:r>
      <w:r w:rsidR="002A7309">
        <w:rPr>
          <w:lang w:val="ru-RU"/>
        </w:rPr>
        <w:t>ологии является основой безопасного прохождения пещер, так как позволяет провести экстренную эвакуацию при затоплении пещеры. Для закрепления навыка регулярно проводятся соревнования по скоростному подъему по веревке.</w:t>
      </w:r>
    </w:p>
    <w:p w:rsidR="005D623D" w:rsidRPr="005D623D" w:rsidRDefault="005D623D" w:rsidP="005D623D">
      <w:pPr>
        <w:jc w:val="both"/>
        <w:rPr>
          <w:rStyle w:val="af1"/>
          <w:sz w:val="16"/>
          <w:lang w:val="ru-RU"/>
        </w:rPr>
      </w:pPr>
      <w:r w:rsidRPr="005D623D">
        <w:rPr>
          <w:rStyle w:val="af1"/>
          <w:sz w:val="16"/>
          <w:lang w:val="ru-RU"/>
        </w:rPr>
        <w:t>Квалификация проводится по правилам проведения квалификации на скорость. К финальной части</w:t>
      </w:r>
      <w:r w:rsidR="00722F19">
        <w:rPr>
          <w:rStyle w:val="af1"/>
          <w:sz w:val="16"/>
          <w:lang w:val="ru-RU"/>
        </w:rPr>
        <w:t xml:space="preserve"> </w:t>
      </w:r>
      <w:r w:rsidRPr="005D623D">
        <w:rPr>
          <w:rStyle w:val="af1"/>
          <w:sz w:val="16"/>
          <w:lang w:val="ru-RU"/>
        </w:rPr>
        <w:t xml:space="preserve">в каждой группе допускается 8 спортсменов. Финальный раунд проводится в парах по системе с выбыванием, согласно суммарному </w:t>
      </w:r>
      <w:r w:rsidR="00722F19" w:rsidRPr="005D623D">
        <w:rPr>
          <w:rStyle w:val="af1"/>
          <w:sz w:val="16"/>
          <w:lang w:val="ru-RU"/>
        </w:rPr>
        <w:t>времени, показанному участниками на обеих трассах</w:t>
      </w:r>
    </w:p>
    <w:p w:rsidR="005D623D" w:rsidRPr="005D623D" w:rsidRDefault="005D623D" w:rsidP="005D623D">
      <w:pPr>
        <w:jc w:val="both"/>
        <w:rPr>
          <w:rStyle w:val="af1"/>
          <w:b/>
          <w:sz w:val="16"/>
          <w:lang w:val="ru-RU"/>
        </w:rPr>
      </w:pPr>
      <w:r w:rsidRPr="005D623D">
        <w:rPr>
          <w:rStyle w:val="af1"/>
          <w:b/>
          <w:sz w:val="16"/>
          <w:lang w:val="ru-RU"/>
        </w:rPr>
        <w:t>Условия соревнования на скорость в парной гонке:</w:t>
      </w:r>
    </w:p>
    <w:p w:rsidR="005D623D" w:rsidRPr="005D623D" w:rsidRDefault="005D623D" w:rsidP="005D623D">
      <w:pPr>
        <w:jc w:val="both"/>
        <w:rPr>
          <w:rStyle w:val="af1"/>
          <w:sz w:val="16"/>
          <w:lang w:val="ru-RU"/>
        </w:rPr>
      </w:pPr>
      <w:r w:rsidRPr="005D623D">
        <w:rPr>
          <w:rStyle w:val="af1"/>
          <w:sz w:val="16"/>
          <w:lang w:val="ru-RU"/>
        </w:rPr>
        <w:t>Провешены две перильные веревки (10-12м), по ним одновременно стартуют два спортсмена при помощи подъемных устройств (</w:t>
      </w:r>
      <w:proofErr w:type="spellStart"/>
      <w:r w:rsidRPr="005D623D">
        <w:rPr>
          <w:rStyle w:val="af1"/>
          <w:sz w:val="16"/>
          <w:lang w:val="ru-RU"/>
        </w:rPr>
        <w:t>жумар+кроль</w:t>
      </w:r>
      <w:proofErr w:type="spellEnd"/>
      <w:r w:rsidRPr="005D623D">
        <w:rPr>
          <w:rStyle w:val="af1"/>
          <w:sz w:val="16"/>
          <w:lang w:val="ru-RU"/>
        </w:rPr>
        <w:t xml:space="preserve"> или </w:t>
      </w:r>
      <w:proofErr w:type="spellStart"/>
      <w:r w:rsidRPr="005D623D">
        <w:rPr>
          <w:rStyle w:val="af1"/>
          <w:sz w:val="16"/>
          <w:lang w:val="ru-RU"/>
        </w:rPr>
        <w:t>жумар+жумар</w:t>
      </w:r>
      <w:proofErr w:type="spellEnd"/>
      <w:r w:rsidRPr="005D623D">
        <w:rPr>
          <w:rStyle w:val="af1"/>
          <w:sz w:val="16"/>
          <w:lang w:val="ru-RU"/>
        </w:rPr>
        <w:t xml:space="preserve">) с верхней судейской </w:t>
      </w:r>
      <w:r w:rsidR="00722F19" w:rsidRPr="005D623D">
        <w:rPr>
          <w:rStyle w:val="af1"/>
          <w:sz w:val="16"/>
          <w:lang w:val="ru-RU"/>
        </w:rPr>
        <w:t>страховкой</w:t>
      </w:r>
    </w:p>
    <w:p w:rsidR="005D623D" w:rsidRPr="005D623D" w:rsidRDefault="005D623D" w:rsidP="005D623D">
      <w:pPr>
        <w:jc w:val="both"/>
        <w:rPr>
          <w:rStyle w:val="af1"/>
          <w:sz w:val="16"/>
          <w:lang w:val="ru-RU"/>
        </w:rPr>
      </w:pPr>
      <w:r w:rsidRPr="005D623D">
        <w:rPr>
          <w:rStyle w:val="af1"/>
          <w:sz w:val="16"/>
          <w:lang w:val="ru-RU"/>
        </w:rPr>
        <w:t>Результатом соревнований на скорость является время прохождения дистанции.</w:t>
      </w:r>
    </w:p>
    <w:p w:rsidR="005D623D" w:rsidRPr="005D623D" w:rsidRDefault="005D623D" w:rsidP="005D623D">
      <w:pPr>
        <w:jc w:val="both"/>
        <w:rPr>
          <w:rStyle w:val="af1"/>
          <w:sz w:val="16"/>
          <w:lang w:val="ru-RU"/>
        </w:rPr>
      </w:pPr>
      <w:r w:rsidRPr="005D623D">
        <w:rPr>
          <w:rStyle w:val="af1"/>
          <w:sz w:val="16"/>
          <w:lang w:val="ru-RU"/>
        </w:rPr>
        <w:t>Трасса считается успешно пройденной, если участник коснулся финишной точки рукой и при этом были соблюдены все правила и нормы, определяющие проведение соревнований на скорость.</w:t>
      </w:r>
    </w:p>
    <w:p w:rsidR="005D623D" w:rsidRPr="005D623D" w:rsidRDefault="005D623D" w:rsidP="005D623D">
      <w:pPr>
        <w:jc w:val="both"/>
        <w:rPr>
          <w:rStyle w:val="af1"/>
          <w:b/>
          <w:sz w:val="16"/>
          <w:lang w:val="ru-RU"/>
        </w:rPr>
      </w:pPr>
      <w:r w:rsidRPr="005D623D">
        <w:rPr>
          <w:rStyle w:val="af1"/>
          <w:b/>
          <w:sz w:val="16"/>
          <w:lang w:val="ru-RU"/>
        </w:rPr>
        <w:t xml:space="preserve"> ОБЕСПЕЧЕНИЕ БЕЗОПАСНОСТИ УЧАСТНИКОВ И ЗРИТЕЛЕЙ</w:t>
      </w:r>
    </w:p>
    <w:p w:rsidR="005D623D" w:rsidRPr="006342A4" w:rsidRDefault="005D623D" w:rsidP="005D623D">
      <w:pPr>
        <w:jc w:val="both"/>
        <w:rPr>
          <w:rStyle w:val="af1"/>
          <w:sz w:val="16"/>
          <w:lang w:val="ru-RU"/>
        </w:rPr>
      </w:pPr>
      <w:r w:rsidRPr="005D623D">
        <w:rPr>
          <w:rStyle w:val="af1"/>
          <w:sz w:val="16"/>
          <w:lang w:val="ru-RU"/>
        </w:rPr>
        <w:t>Безопасность участников определяется судейской страховкой во время выступления спортсмена. Судья на трассе проверяет экипировку спортсмена перед стартом. Безопасность зрителей определяется ограждающей зоной во время проведения соревнований.</w:t>
      </w:r>
    </w:p>
    <w:p w:rsidR="005C6E74" w:rsidRDefault="00A56C00" w:rsidP="002A7309">
      <w:pPr>
        <w:jc w:val="both"/>
        <w:rPr>
          <w:lang w:val="ru-RU"/>
        </w:rPr>
      </w:pPr>
      <w:r>
        <w:rPr>
          <w:noProof/>
          <w:lang w:val="ru-RU" w:eastAsia="ru-RU"/>
        </w:rPr>
        <w:lastRenderedPageBreak/>
        <w:drawing>
          <wp:inline distT="0" distB="0" distL="0" distR="0" wp14:anchorId="2513DAC3" wp14:editId="05BC3C24">
            <wp:extent cx="8514080" cy="5572664"/>
            <wp:effectExtent l="0" t="0" r="1270" b="9525"/>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5C6E74" w:rsidRDefault="005C6E74" w:rsidP="005C6E74">
      <w:pPr>
        <w:rPr>
          <w:lang w:val="ru-RU"/>
        </w:rPr>
      </w:pPr>
      <w:r>
        <w:rPr>
          <w:lang w:val="ru-RU"/>
        </w:rPr>
        <w:br w:type="page"/>
      </w:r>
    </w:p>
    <w:p w:rsidR="00A56C00" w:rsidRDefault="00032827" w:rsidP="005C6E74">
      <w:pPr>
        <w:pStyle w:val="1"/>
        <w:rPr>
          <w:lang w:val="ru-RU"/>
        </w:rPr>
      </w:pPr>
      <w:bookmarkStart w:id="2" w:name="_Схема_проезда"/>
      <w:bookmarkEnd w:id="2"/>
      <w:r>
        <w:rPr>
          <w:noProof/>
          <w:lang w:val="ru-RU" w:eastAsia="ru-RU"/>
        </w:rPr>
        <w:lastRenderedPageBreak/>
        <w:drawing>
          <wp:anchor distT="0" distB="0" distL="114300" distR="114300" simplePos="0" relativeHeight="251672576" behindDoc="0" locked="0" layoutInCell="1" allowOverlap="1" wp14:anchorId="0DD186C2" wp14:editId="3A2B8BA1">
            <wp:simplePos x="0" y="0"/>
            <wp:positionH relativeFrom="column">
              <wp:posOffset>5749163</wp:posOffset>
            </wp:positionH>
            <wp:positionV relativeFrom="paragraph">
              <wp:posOffset>162204</wp:posOffset>
            </wp:positionV>
            <wp:extent cx="1587399" cy="1190471"/>
            <wp:effectExtent l="19050" t="19050" r="13335" b="1016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87399" cy="1190471"/>
                    </a:xfrm>
                    <a:prstGeom prst="rect">
                      <a:avLst/>
                    </a:prstGeom>
                    <a:ln w="22225">
                      <a:solidFill>
                        <a:schemeClr val="accent1">
                          <a:hueOff val="0"/>
                          <a:satOff val="0"/>
                          <a:lumOff val="0"/>
                        </a:schemeClr>
                      </a:solidFill>
                    </a:ln>
                  </pic:spPr>
                </pic:pic>
              </a:graphicData>
            </a:graphic>
            <wp14:sizeRelH relativeFrom="page">
              <wp14:pctWidth>0</wp14:pctWidth>
            </wp14:sizeRelH>
            <wp14:sizeRelV relativeFrom="page">
              <wp14:pctHeight>0</wp14:pctHeight>
            </wp14:sizeRelV>
          </wp:anchor>
        </w:drawing>
      </w:r>
      <w:r w:rsidR="005C6E74">
        <w:rPr>
          <w:noProof/>
          <w:lang w:val="ru-RU" w:eastAsia="ru-RU"/>
        </w:rPr>
        <mc:AlternateContent>
          <mc:Choice Requires="wps">
            <w:drawing>
              <wp:anchor distT="0" distB="0" distL="114300" distR="114300" simplePos="0" relativeHeight="251659264" behindDoc="0" locked="0" layoutInCell="1" allowOverlap="1" wp14:anchorId="1489BB31" wp14:editId="02DF061F">
                <wp:simplePos x="0" y="0"/>
                <wp:positionH relativeFrom="column">
                  <wp:posOffset>5398618</wp:posOffset>
                </wp:positionH>
                <wp:positionV relativeFrom="paragraph">
                  <wp:posOffset>-115316</wp:posOffset>
                </wp:positionV>
                <wp:extent cx="862965" cy="248285"/>
                <wp:effectExtent l="304800" t="0" r="13335" b="323215"/>
                <wp:wrapNone/>
                <wp:docPr id="10" name="Прямоугольная выноска 10"/>
                <wp:cNvGraphicFramePr/>
                <a:graphic xmlns:a="http://schemas.openxmlformats.org/drawingml/2006/main">
                  <a:graphicData uri="http://schemas.microsoft.com/office/word/2010/wordprocessingShape">
                    <wps:wsp>
                      <wps:cNvSpPr/>
                      <wps:spPr>
                        <a:xfrm>
                          <a:off x="0" y="0"/>
                          <a:ext cx="862965" cy="248285"/>
                        </a:xfrm>
                        <a:prstGeom prst="wedgeRectCallout">
                          <a:avLst>
                            <a:gd name="adj1" fmla="val -85257"/>
                            <a:gd name="adj2" fmla="val 16898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C6E74" w:rsidRPr="005C6E74" w:rsidRDefault="005C6E74" w:rsidP="005C6E74">
                            <w:pPr>
                              <w:jc w:val="center"/>
                              <w:rPr>
                                <w:lang w:val="ru-RU"/>
                              </w:rPr>
                            </w:pPr>
                            <w:r>
                              <w:rPr>
                                <w:lang w:val="ru-RU"/>
                              </w:rPr>
                              <w:t>Карьер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1489BB3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10" o:spid="_x0000_s1026" type="#_x0000_t61" style="position:absolute;margin-left:425.1pt;margin-top:-9.1pt;width:67.95pt;height:19.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" adj="-7616,47302" fillcolor="#b01513 [3204]" strokecolor="#570a09 [1604]" strokeweight="1.5pt">
                <v:stroke endcap="round"/>
                <v:textbox>
                  <w:txbxContent>
                    <w:p w:rsidR="005C6E74" w:rsidRPr="005C6E74" w:rsidRDefault="005C6E74" w:rsidP="005C6E74">
                      <w:pPr>
                        <w:jc w:val="center"/>
                        <w:rPr>
                          <w:lang w:val="ru-RU"/>
                        </w:rPr>
                      </w:pPr>
                      <w:r>
                        <w:rPr>
                          <w:lang w:val="ru-RU"/>
                        </w:rPr>
                        <w:t>Карьер</w:t>
                      </w:r>
                    </w:p>
                  </w:txbxContent>
                </v:textbox>
              </v:shape>
            </w:pict>
          </mc:Fallback>
        </mc:AlternateContent>
      </w:r>
      <w:r w:rsidR="005C6E74">
        <w:rPr>
          <w:noProof/>
          <w:lang w:val="ru-RU" w:eastAsia="ru-RU"/>
        </w:rPr>
        <w:drawing>
          <wp:anchor distT="0" distB="0" distL="114300" distR="114300" simplePos="0" relativeHeight="251658240" behindDoc="0" locked="0" layoutInCell="1" allowOverlap="1" wp14:anchorId="40FA7308" wp14:editId="631BD458">
            <wp:simplePos x="0" y="0"/>
            <wp:positionH relativeFrom="column">
              <wp:posOffset>-565160</wp:posOffset>
            </wp:positionH>
            <wp:positionV relativeFrom="paragraph">
              <wp:posOffset>243129</wp:posOffset>
            </wp:positionV>
            <wp:extent cx="9488560" cy="4798771"/>
            <wp:effectExtent l="0" t="0" r="0" b="190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хема.jpg"/>
                    <pic:cNvPicPr/>
                  </pic:nvPicPr>
                  <pic:blipFill>
                    <a:blip r:embed="rId35">
                      <a:extLst>
                        <a:ext uri="{28A0092B-C50C-407E-A947-70E740481C1C}">
                          <a14:useLocalDpi xmlns:a14="http://schemas.microsoft.com/office/drawing/2010/main" val="0"/>
                        </a:ext>
                      </a:extLst>
                    </a:blip>
                    <a:stretch>
                      <a:fillRect/>
                    </a:stretch>
                  </pic:blipFill>
                  <pic:spPr>
                    <a:xfrm>
                      <a:off x="0" y="0"/>
                      <a:ext cx="9491477" cy="4800246"/>
                    </a:xfrm>
                    <a:prstGeom prst="rect">
                      <a:avLst/>
                    </a:prstGeom>
                  </pic:spPr>
                </pic:pic>
              </a:graphicData>
            </a:graphic>
            <wp14:sizeRelH relativeFrom="page">
              <wp14:pctWidth>0</wp14:pctWidth>
            </wp14:sizeRelH>
            <wp14:sizeRelV relativeFrom="page">
              <wp14:pctHeight>0</wp14:pctHeight>
            </wp14:sizeRelV>
          </wp:anchor>
        </w:drawing>
      </w:r>
      <w:r w:rsidR="005C6E74">
        <w:rPr>
          <w:lang w:val="ru-RU"/>
        </w:rPr>
        <w:t>Схема проезда</w:t>
      </w:r>
    </w:p>
    <w:p w:rsidR="005C6E74" w:rsidRPr="005C6E74" w:rsidRDefault="00032827" w:rsidP="005C6E74">
      <w:pPr>
        <w:rPr>
          <w:lang w:val="ru-RU"/>
        </w:rPr>
      </w:pPr>
      <w:r>
        <w:rPr>
          <w:noProof/>
          <w:lang w:val="ru-RU" w:eastAsia="ru-RU"/>
        </w:rPr>
        <w:drawing>
          <wp:anchor distT="0" distB="0" distL="114300" distR="114300" simplePos="0" relativeHeight="251673600" behindDoc="0" locked="0" layoutInCell="1" allowOverlap="1" wp14:anchorId="56661463" wp14:editId="2528EFD6">
            <wp:simplePos x="0" y="0"/>
            <wp:positionH relativeFrom="column">
              <wp:posOffset>1542923</wp:posOffset>
            </wp:positionH>
            <wp:positionV relativeFrom="paragraph">
              <wp:posOffset>2545157</wp:posOffset>
            </wp:positionV>
            <wp:extent cx="1623975" cy="1217927"/>
            <wp:effectExtent l="19050" t="19050" r="14605" b="2095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23975" cy="1217927"/>
                    </a:xfrm>
                    <a:prstGeom prst="rect">
                      <a:avLst/>
                    </a:prstGeom>
                    <a:ln w="22225">
                      <a:solidFill>
                        <a:schemeClr val="accent1">
                          <a:hueOff val="0"/>
                          <a:satOff val="0"/>
                          <a:lumOff val="0"/>
                        </a:schemeClr>
                      </a:solidFill>
                    </a:ln>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671552" behindDoc="0" locked="0" layoutInCell="1" allowOverlap="1" wp14:anchorId="4ED2A29C" wp14:editId="01B51424">
            <wp:simplePos x="0" y="0"/>
            <wp:positionH relativeFrom="margin">
              <wp:posOffset>2596896</wp:posOffset>
            </wp:positionH>
            <wp:positionV relativeFrom="paragraph">
              <wp:posOffset>350596</wp:posOffset>
            </wp:positionV>
            <wp:extent cx="1455725" cy="1091794"/>
            <wp:effectExtent l="19050" t="19050" r="11430" b="1333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55725" cy="1091794"/>
                    </a:xfrm>
                    <a:prstGeom prst="rect">
                      <a:avLst/>
                    </a:prstGeom>
                    <a:ln w="22225">
                      <a:solidFill>
                        <a:schemeClr val="accent1">
                          <a:hueOff val="0"/>
                          <a:satOff val="0"/>
                          <a:lumOff val="0"/>
                        </a:schemeClr>
                      </a:solidFill>
                    </a:ln>
                  </pic:spPr>
                </pic:pic>
              </a:graphicData>
            </a:graphic>
            <wp14:sizeRelH relativeFrom="page">
              <wp14:pctWidth>0</wp14:pctWidth>
            </wp14:sizeRelH>
            <wp14:sizeRelV relativeFrom="page">
              <wp14:pctHeight>0</wp14:pctHeight>
            </wp14:sizeRelV>
          </wp:anchor>
        </w:drawing>
      </w:r>
      <w:r w:rsidR="005C6E74">
        <w:rPr>
          <w:noProof/>
          <w:lang w:val="ru-RU" w:eastAsia="ru-RU"/>
        </w:rPr>
        <mc:AlternateContent>
          <mc:Choice Requires="wps">
            <w:drawing>
              <wp:anchor distT="0" distB="0" distL="114300" distR="114300" simplePos="0" relativeHeight="251670528" behindDoc="0" locked="0" layoutInCell="1" allowOverlap="1" wp14:anchorId="4599B6DC" wp14:editId="3508DF34">
                <wp:simplePos x="0" y="0"/>
                <wp:positionH relativeFrom="column">
                  <wp:posOffset>3065069</wp:posOffset>
                </wp:positionH>
                <wp:positionV relativeFrom="paragraph">
                  <wp:posOffset>80391</wp:posOffset>
                </wp:positionV>
                <wp:extent cx="979805" cy="248285"/>
                <wp:effectExtent l="0" t="0" r="772795" b="113665"/>
                <wp:wrapNone/>
                <wp:docPr id="16" name="Прямоугольная выноска 16"/>
                <wp:cNvGraphicFramePr/>
                <a:graphic xmlns:a="http://schemas.openxmlformats.org/drawingml/2006/main">
                  <a:graphicData uri="http://schemas.microsoft.com/office/word/2010/wordprocessingShape">
                    <wps:wsp>
                      <wps:cNvSpPr/>
                      <wps:spPr>
                        <a:xfrm>
                          <a:off x="0" y="0"/>
                          <a:ext cx="979805" cy="248285"/>
                        </a:xfrm>
                        <a:prstGeom prst="wedgeRectCallout">
                          <a:avLst>
                            <a:gd name="adj1" fmla="val 126484"/>
                            <a:gd name="adj2" fmla="val 8354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C6E74" w:rsidRPr="005C6E74" w:rsidRDefault="005C6E74" w:rsidP="005C6E74">
                            <w:pPr>
                              <w:jc w:val="center"/>
                              <w:rPr>
                                <w:sz w:val="12"/>
                                <w:szCs w:val="12"/>
                                <w:lang w:val="ru-RU"/>
                              </w:rPr>
                            </w:pPr>
                            <w:r>
                              <w:rPr>
                                <w:sz w:val="12"/>
                                <w:szCs w:val="12"/>
                                <w:lang w:val="ru-RU"/>
                              </w:rPr>
                              <w:t xml:space="preserve">Мост </w:t>
                            </w:r>
                            <w:proofErr w:type="gramStart"/>
                            <w:r>
                              <w:rPr>
                                <w:sz w:val="12"/>
                                <w:szCs w:val="12"/>
                                <w:lang w:val="ru-RU"/>
                              </w:rPr>
                              <w:t>на</w:t>
                            </w:r>
                            <w:proofErr w:type="gramEnd"/>
                            <w:r>
                              <w:rPr>
                                <w:sz w:val="12"/>
                                <w:szCs w:val="12"/>
                                <w:lang w:val="ru-RU"/>
                              </w:rPr>
                              <w:t xml:space="preserve"> трассой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99B6DC" id="Прямоугольная выноска 16" o:spid="_x0000_s1027" type="#_x0000_t61" style="position:absolute;margin-left:241.35pt;margin-top:6.35pt;width:77.15pt;height:19.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" adj="38121,28846" fillcolor="#b01513 [3204]" strokecolor="#570a09 [1604]" strokeweight="1.5pt">
                <v:stroke endcap="round"/>
                <v:textbox>
                  <w:txbxContent>
                    <w:p w:rsidR="005C6E74" w:rsidRPr="005C6E74" w:rsidRDefault="005C6E74" w:rsidP="005C6E74">
                      <w:pPr>
                        <w:jc w:val="center"/>
                        <w:rPr>
                          <w:sz w:val="12"/>
                          <w:szCs w:val="12"/>
                          <w:lang w:val="ru-RU"/>
                        </w:rPr>
                      </w:pPr>
                      <w:r>
                        <w:rPr>
                          <w:sz w:val="12"/>
                          <w:szCs w:val="12"/>
                          <w:lang w:val="ru-RU"/>
                        </w:rPr>
                        <w:t>Мост на трассой</w:t>
                      </w:r>
                    </w:p>
                  </w:txbxContent>
                </v:textbox>
              </v:shape>
            </w:pict>
          </mc:Fallback>
        </mc:AlternateContent>
      </w:r>
      <w:r w:rsidR="005C6E74">
        <w:rPr>
          <w:noProof/>
          <w:lang w:val="ru-RU" w:eastAsia="ru-RU"/>
        </w:rPr>
        <mc:AlternateContent>
          <mc:Choice Requires="wps">
            <w:drawing>
              <wp:anchor distT="0" distB="0" distL="114300" distR="114300" simplePos="0" relativeHeight="251668480" behindDoc="0" locked="0" layoutInCell="1" allowOverlap="1">
                <wp:simplePos x="0" y="0"/>
                <wp:positionH relativeFrom="column">
                  <wp:posOffset>2106778</wp:posOffset>
                </wp:positionH>
                <wp:positionV relativeFrom="paragraph">
                  <wp:posOffset>258350</wp:posOffset>
                </wp:positionV>
                <wp:extent cx="3081410" cy="4357465"/>
                <wp:effectExtent l="0" t="0" r="24130" b="24130"/>
                <wp:wrapNone/>
                <wp:docPr id="15" name="Полилиния 15"/>
                <wp:cNvGraphicFramePr/>
                <a:graphic xmlns:a="http://schemas.openxmlformats.org/drawingml/2006/main">
                  <a:graphicData uri="http://schemas.microsoft.com/office/word/2010/wordprocessingShape">
                    <wps:wsp>
                      <wps:cNvSpPr/>
                      <wps:spPr>
                        <a:xfrm>
                          <a:off x="0" y="0"/>
                          <a:ext cx="3081410" cy="4357465"/>
                        </a:xfrm>
                        <a:custGeom>
                          <a:avLst/>
                          <a:gdLst>
                            <a:gd name="connsiteX0" fmla="*/ 0 w 3081410"/>
                            <a:gd name="connsiteY0" fmla="*/ 4357465 h 4357465"/>
                            <a:gd name="connsiteX1" fmla="*/ 1097280 w 3081410"/>
                            <a:gd name="connsiteY1" fmla="*/ 4240422 h 4357465"/>
                            <a:gd name="connsiteX2" fmla="*/ 1155801 w 3081410"/>
                            <a:gd name="connsiteY2" fmla="*/ 4042911 h 4357465"/>
                            <a:gd name="connsiteX3" fmla="*/ 1375257 w 3081410"/>
                            <a:gd name="connsiteY3" fmla="*/ 3999020 h 4357465"/>
                            <a:gd name="connsiteX4" fmla="*/ 1755648 w 3081410"/>
                            <a:gd name="connsiteY4" fmla="*/ 3413804 h 4357465"/>
                            <a:gd name="connsiteX5" fmla="*/ 2106777 w 3081410"/>
                            <a:gd name="connsiteY5" fmla="*/ 3326022 h 4357465"/>
                            <a:gd name="connsiteX6" fmla="*/ 2267712 w 3081410"/>
                            <a:gd name="connsiteY6" fmla="*/ 3165087 h 4357465"/>
                            <a:gd name="connsiteX7" fmla="*/ 2260396 w 3081410"/>
                            <a:gd name="connsiteY7" fmla="*/ 2792012 h 4357465"/>
                            <a:gd name="connsiteX8" fmla="*/ 2472537 w 3081410"/>
                            <a:gd name="connsiteY8" fmla="*/ 2448198 h 4357465"/>
                            <a:gd name="connsiteX9" fmla="*/ 2289657 w 3081410"/>
                            <a:gd name="connsiteY9" fmla="*/ 2060492 h 4357465"/>
                            <a:gd name="connsiteX10" fmla="*/ 2275027 w 3081410"/>
                            <a:gd name="connsiteY10" fmla="*/ 1723993 h 4357465"/>
                            <a:gd name="connsiteX11" fmla="*/ 2487168 w 3081410"/>
                            <a:gd name="connsiteY11" fmla="*/ 1263135 h 4357465"/>
                            <a:gd name="connsiteX12" fmla="*/ 2523744 w 3081410"/>
                            <a:gd name="connsiteY12" fmla="*/ 1007103 h 4357465"/>
                            <a:gd name="connsiteX13" fmla="*/ 2479852 w 3081410"/>
                            <a:gd name="connsiteY13" fmla="*/ 751071 h 4357465"/>
                            <a:gd name="connsiteX14" fmla="*/ 2662732 w 3081410"/>
                            <a:gd name="connsiteY14" fmla="*/ 575507 h 4357465"/>
                            <a:gd name="connsiteX15" fmla="*/ 2750515 w 3081410"/>
                            <a:gd name="connsiteY15" fmla="*/ 465779 h 4357465"/>
                            <a:gd name="connsiteX16" fmla="*/ 2699308 w 3081410"/>
                            <a:gd name="connsiteY16" fmla="*/ 297529 h 4357465"/>
                            <a:gd name="connsiteX17" fmla="*/ 2589580 w 3081410"/>
                            <a:gd name="connsiteY17" fmla="*/ 173171 h 4357465"/>
                            <a:gd name="connsiteX18" fmla="*/ 2933395 w 3081410"/>
                            <a:gd name="connsiteY18" fmla="*/ 143910 h 4357465"/>
                            <a:gd name="connsiteX19" fmla="*/ 3079699 w 3081410"/>
                            <a:gd name="connsiteY19" fmla="*/ 12236 h 4357465"/>
                            <a:gd name="connsiteX20" fmla="*/ 3013862 w 3081410"/>
                            <a:gd name="connsiteY20" fmla="*/ 4921 h 4357465"/>
                            <a:gd name="connsiteX21" fmla="*/ 3021177 w 3081410"/>
                            <a:gd name="connsiteY21" fmla="*/ 4921 h 43574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81410" h="4357465">
                              <a:moveTo>
                                <a:pt x="0" y="4357465"/>
                              </a:moveTo>
                              <a:cubicBezTo>
                                <a:pt x="452323" y="4325156"/>
                                <a:pt x="904647" y="4292848"/>
                                <a:pt x="1097280" y="4240422"/>
                              </a:cubicBezTo>
                              <a:cubicBezTo>
                                <a:pt x="1289913" y="4187996"/>
                                <a:pt x="1109472" y="4083145"/>
                                <a:pt x="1155801" y="4042911"/>
                              </a:cubicBezTo>
                              <a:cubicBezTo>
                                <a:pt x="1202130" y="4002677"/>
                                <a:pt x="1275282" y="4103871"/>
                                <a:pt x="1375257" y="3999020"/>
                              </a:cubicBezTo>
                              <a:cubicBezTo>
                                <a:pt x="1475232" y="3894169"/>
                                <a:pt x="1633728" y="3525970"/>
                                <a:pt x="1755648" y="3413804"/>
                              </a:cubicBezTo>
                              <a:cubicBezTo>
                                <a:pt x="1877568" y="3301638"/>
                                <a:pt x="2021433" y="3367475"/>
                                <a:pt x="2106777" y="3326022"/>
                              </a:cubicBezTo>
                              <a:cubicBezTo>
                                <a:pt x="2192121" y="3284569"/>
                                <a:pt x="2242109" y="3254089"/>
                                <a:pt x="2267712" y="3165087"/>
                              </a:cubicBezTo>
                              <a:cubicBezTo>
                                <a:pt x="2293315" y="3076085"/>
                                <a:pt x="2226259" y="2911493"/>
                                <a:pt x="2260396" y="2792012"/>
                              </a:cubicBezTo>
                              <a:cubicBezTo>
                                <a:pt x="2294533" y="2672531"/>
                                <a:pt x="2467660" y="2570118"/>
                                <a:pt x="2472537" y="2448198"/>
                              </a:cubicBezTo>
                              <a:cubicBezTo>
                                <a:pt x="2477414" y="2326278"/>
                                <a:pt x="2322575" y="2181193"/>
                                <a:pt x="2289657" y="2060492"/>
                              </a:cubicBezTo>
                              <a:cubicBezTo>
                                <a:pt x="2256739" y="1939791"/>
                                <a:pt x="2242108" y="1856886"/>
                                <a:pt x="2275027" y="1723993"/>
                              </a:cubicBezTo>
                              <a:cubicBezTo>
                                <a:pt x="2307946" y="1591100"/>
                                <a:pt x="2445715" y="1382617"/>
                                <a:pt x="2487168" y="1263135"/>
                              </a:cubicBezTo>
                              <a:cubicBezTo>
                                <a:pt x="2528621" y="1143653"/>
                                <a:pt x="2524963" y="1092447"/>
                                <a:pt x="2523744" y="1007103"/>
                              </a:cubicBezTo>
                              <a:cubicBezTo>
                                <a:pt x="2522525" y="921759"/>
                                <a:pt x="2456687" y="823004"/>
                                <a:pt x="2479852" y="751071"/>
                              </a:cubicBezTo>
                              <a:cubicBezTo>
                                <a:pt x="2503017" y="679138"/>
                                <a:pt x="2617622" y="623056"/>
                                <a:pt x="2662732" y="575507"/>
                              </a:cubicBezTo>
                              <a:cubicBezTo>
                                <a:pt x="2707843" y="527958"/>
                                <a:pt x="2744419" y="512109"/>
                                <a:pt x="2750515" y="465779"/>
                              </a:cubicBezTo>
                              <a:cubicBezTo>
                                <a:pt x="2756611" y="419449"/>
                                <a:pt x="2726130" y="346297"/>
                                <a:pt x="2699308" y="297529"/>
                              </a:cubicBezTo>
                              <a:cubicBezTo>
                                <a:pt x="2672486" y="248761"/>
                                <a:pt x="2550566" y="198774"/>
                                <a:pt x="2589580" y="173171"/>
                              </a:cubicBezTo>
                              <a:cubicBezTo>
                                <a:pt x="2628594" y="147568"/>
                                <a:pt x="2851709" y="170732"/>
                                <a:pt x="2933395" y="143910"/>
                              </a:cubicBezTo>
                              <a:cubicBezTo>
                                <a:pt x="3015081" y="117088"/>
                                <a:pt x="3066288" y="35401"/>
                                <a:pt x="3079699" y="12236"/>
                              </a:cubicBezTo>
                              <a:cubicBezTo>
                                <a:pt x="3093110" y="-10929"/>
                                <a:pt x="3023616" y="6140"/>
                                <a:pt x="3013862" y="4921"/>
                              </a:cubicBezTo>
                              <a:cubicBezTo>
                                <a:pt x="3004108" y="3702"/>
                                <a:pt x="3012642" y="4311"/>
                                <a:pt x="3021177" y="4921"/>
                              </a:cubicBezTo>
                            </a:path>
                          </a:pathLst>
                        </a:custGeom>
                      </wps:spPr>
                      <wps:style>
                        <a:lnRef idx="2">
                          <a:schemeClr val="accent3"/>
                        </a:lnRef>
                        <a:fillRef idx="0">
                          <a:schemeClr val="accent3"/>
                        </a:fillRef>
                        <a:effectRef idx="1">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63AD13F" id="Полилиния 15" o:spid="_x0000_s1026" style="position:absolute;margin-left:165.9pt;margin-top:20.35pt;width:242.65pt;height:343.1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3081410,435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" path="m,4357465v452323,-32309,904647,-64617,1097280,-117043c1289913,4187996,1109472,4083145,1155801,4042911v46329,-40234,119481,60960,219456,-43891c1475232,3894169,1633728,3525970,1755648,3413804v121920,-112166,265785,-46329,351129,-87782c2192121,3284569,2242109,3254089,2267712,3165087v25603,-89002,-41453,-253594,-7316,-373075c2294533,2672531,2467660,2570118,2472537,2448198v4877,-121920,-149962,-267005,-182880,-387706c2256739,1939791,2242108,1856886,2275027,1723993v32919,-132893,170688,-341376,212141,-460858c2528621,1143653,2524963,1092447,2523744,1007103v-1219,-85344,-67057,-184099,-43892,-256032c2503017,679138,2617622,623056,2662732,575507v45111,-47549,81687,-63398,87783,-109728c2756611,419449,2726130,346297,2699308,297529,2672486,248761,2550566,198774,2589580,173171v39014,-25603,262129,-2439,343815,-29261c3015081,117088,3066288,35401,3079699,12236v13411,-23165,-56083,-6096,-65837,-7315c3004108,3702,3012642,4311,3021177,4921e" filled="f" strokecolor="#e6b729 [3206]" strokeweight="1.5pt">
                <v:stroke endcap="round"/>
                <v:path arrowok="t" o:connecttype="custom" o:connectlocs="0,4357465;1097280,4240422;1155801,4042911;1375257,3999020;1755648,3413804;2106777,3326022;2267712,3165087;2260396,2792012;2472537,2448198;2289657,2060492;2275027,1723993;2487168,1263135;2523744,1007103;2479852,751071;2662732,575507;2750515,465779;2699308,297529;2589580,173171;2933395,143910;3079699,12236;3013862,4921;3021177,4921" o:connectangles="0,0,0,0,0,0,0,0,0,0,0,0,0,0,0,0,0,0,0,0,0,0"/>
              </v:shape>
            </w:pict>
          </mc:Fallback>
        </mc:AlternateContent>
      </w:r>
      <w:r w:rsidR="005C6E74">
        <w:rPr>
          <w:noProof/>
          <w:lang w:val="ru-RU" w:eastAsia="ru-RU"/>
        </w:rPr>
        <mc:AlternateContent>
          <mc:Choice Requires="wps">
            <w:drawing>
              <wp:anchor distT="0" distB="0" distL="114300" distR="114300" simplePos="0" relativeHeight="251667456" behindDoc="0" locked="0" layoutInCell="1" allowOverlap="1" wp14:anchorId="7C8E534F" wp14:editId="7B1EEE8A">
                <wp:simplePos x="0" y="0"/>
                <wp:positionH relativeFrom="margin">
                  <wp:posOffset>2055571</wp:posOffset>
                </wp:positionH>
                <wp:positionV relativeFrom="paragraph">
                  <wp:posOffset>3781882</wp:posOffset>
                </wp:positionV>
                <wp:extent cx="1096645" cy="328295"/>
                <wp:effectExtent l="0" t="0" r="65405" b="338455"/>
                <wp:wrapNone/>
                <wp:docPr id="14" name="Прямоугольная выноска 14"/>
                <wp:cNvGraphicFramePr/>
                <a:graphic xmlns:a="http://schemas.openxmlformats.org/drawingml/2006/main">
                  <a:graphicData uri="http://schemas.microsoft.com/office/word/2010/wordprocessingShape">
                    <wps:wsp>
                      <wps:cNvSpPr/>
                      <wps:spPr>
                        <a:xfrm>
                          <a:off x="0" y="0"/>
                          <a:ext cx="1096645" cy="328295"/>
                        </a:xfrm>
                        <a:prstGeom prst="wedgeRectCallout">
                          <a:avLst>
                            <a:gd name="adj1" fmla="val 51770"/>
                            <a:gd name="adj2" fmla="val 14482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C6E74" w:rsidRPr="005C6E74" w:rsidRDefault="005C6E74" w:rsidP="005C6E74">
                            <w:pPr>
                              <w:jc w:val="center"/>
                              <w:rPr>
                                <w:sz w:val="12"/>
                                <w:szCs w:val="12"/>
                                <w:lang w:val="ru-RU"/>
                              </w:rPr>
                            </w:pPr>
                            <w:r>
                              <w:rPr>
                                <w:sz w:val="12"/>
                                <w:szCs w:val="12"/>
                                <w:lang w:val="ru-RU"/>
                              </w:rPr>
                              <w:t xml:space="preserve">Автосервис, Мойка, </w:t>
                            </w:r>
                            <w:r w:rsidR="00A41354">
                              <w:rPr>
                                <w:sz w:val="12"/>
                                <w:szCs w:val="12"/>
                                <w:lang w:val="ru-RU"/>
                              </w:rPr>
                              <w:t>Пожарная</w:t>
                            </w:r>
                            <w:r>
                              <w:rPr>
                                <w:sz w:val="12"/>
                                <w:szCs w:val="12"/>
                                <w:lang w:val="ru-RU"/>
                              </w:rPr>
                              <w:t xml:space="preserve"> часть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8E534F" id="Прямоугольная выноска 14" o:spid="_x0000_s1028" type="#_x0000_t61" style="position:absolute;margin-left:161.85pt;margin-top:297.8pt;width:86.35pt;height:25.8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" adj="21982,42083" fillcolor="#b01513 [3204]" strokecolor="#570a09 [1604]" strokeweight="1.5pt">
                <v:stroke endcap="round"/>
                <v:textbox>
                  <w:txbxContent>
                    <w:p w:rsidR="005C6E74" w:rsidRPr="005C6E74" w:rsidRDefault="005C6E74" w:rsidP="005C6E74">
                      <w:pPr>
                        <w:jc w:val="center"/>
                        <w:rPr>
                          <w:sz w:val="12"/>
                          <w:szCs w:val="12"/>
                          <w:lang w:val="ru-RU"/>
                        </w:rPr>
                      </w:pPr>
                      <w:r>
                        <w:rPr>
                          <w:sz w:val="12"/>
                          <w:szCs w:val="12"/>
                          <w:lang w:val="ru-RU"/>
                        </w:rPr>
                        <w:t xml:space="preserve">Автосервис, Мойка, </w:t>
                      </w:r>
                      <w:r w:rsidR="00A41354">
                        <w:rPr>
                          <w:sz w:val="12"/>
                          <w:szCs w:val="12"/>
                          <w:lang w:val="ru-RU"/>
                        </w:rPr>
                        <w:t>Пожарная</w:t>
                      </w:r>
                      <w:r>
                        <w:rPr>
                          <w:sz w:val="12"/>
                          <w:szCs w:val="12"/>
                          <w:lang w:val="ru-RU"/>
                        </w:rPr>
                        <w:t xml:space="preserve"> часть</w:t>
                      </w:r>
                    </w:p>
                  </w:txbxContent>
                </v:textbox>
                <w10:wrap anchorx="margin"/>
              </v:shape>
            </w:pict>
          </mc:Fallback>
        </mc:AlternateContent>
      </w:r>
      <w:r w:rsidR="005C6E74">
        <w:rPr>
          <w:noProof/>
          <w:lang w:val="ru-RU" w:eastAsia="ru-RU"/>
        </w:rPr>
        <mc:AlternateContent>
          <mc:Choice Requires="wps">
            <w:drawing>
              <wp:anchor distT="0" distB="0" distL="114300" distR="114300" simplePos="0" relativeHeight="251665408" behindDoc="0" locked="0" layoutInCell="1" allowOverlap="1" wp14:anchorId="70CFFC4D" wp14:editId="760F101A">
                <wp:simplePos x="0" y="0"/>
                <wp:positionH relativeFrom="margin">
                  <wp:posOffset>4279392</wp:posOffset>
                </wp:positionH>
                <wp:positionV relativeFrom="paragraph">
                  <wp:posOffset>3781882</wp:posOffset>
                </wp:positionV>
                <wp:extent cx="1096645" cy="248285"/>
                <wp:effectExtent l="1066800" t="0" r="27305" b="513715"/>
                <wp:wrapNone/>
                <wp:docPr id="13" name="Прямоугольная выноска 13"/>
                <wp:cNvGraphicFramePr/>
                <a:graphic xmlns:a="http://schemas.openxmlformats.org/drawingml/2006/main">
                  <a:graphicData uri="http://schemas.microsoft.com/office/word/2010/wordprocessingShape">
                    <wps:wsp>
                      <wps:cNvSpPr/>
                      <wps:spPr>
                        <a:xfrm>
                          <a:off x="0" y="0"/>
                          <a:ext cx="1096645" cy="248285"/>
                        </a:xfrm>
                        <a:prstGeom prst="wedgeRectCallout">
                          <a:avLst>
                            <a:gd name="adj1" fmla="val -145011"/>
                            <a:gd name="adj2" fmla="val 24264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C6E74" w:rsidRPr="005C6E74" w:rsidRDefault="005C6E74" w:rsidP="005C6E74">
                            <w:pPr>
                              <w:jc w:val="center"/>
                              <w:rPr>
                                <w:sz w:val="12"/>
                                <w:szCs w:val="12"/>
                                <w:lang w:val="ru-RU"/>
                              </w:rPr>
                            </w:pPr>
                            <w:r>
                              <w:rPr>
                                <w:sz w:val="12"/>
                                <w:szCs w:val="12"/>
                                <w:lang w:val="ru-RU"/>
                              </w:rPr>
                              <w:t>Поворот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CFFC4D" id="Прямоугольная выноска 13" o:spid="_x0000_s1029" type="#_x0000_t61" style="position:absolute;margin-left:336.95pt;margin-top:297.8pt;width:86.35pt;height:19.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" adj="-20522,63212" fillcolor="#b01513 [3204]" strokecolor="#570a09 [1604]" strokeweight="1.5pt">
                <v:stroke endcap="round"/>
                <v:textbox>
                  <w:txbxContent>
                    <w:p w:rsidR="005C6E74" w:rsidRPr="005C6E74" w:rsidRDefault="005C6E74" w:rsidP="005C6E74">
                      <w:pPr>
                        <w:jc w:val="center"/>
                        <w:rPr>
                          <w:sz w:val="12"/>
                          <w:szCs w:val="12"/>
                          <w:lang w:val="ru-RU"/>
                        </w:rPr>
                      </w:pPr>
                      <w:r>
                        <w:rPr>
                          <w:sz w:val="12"/>
                          <w:szCs w:val="12"/>
                          <w:lang w:val="ru-RU"/>
                        </w:rPr>
                        <w:t>Поворот</w:t>
                      </w:r>
                    </w:p>
                  </w:txbxContent>
                </v:textbox>
                <w10:wrap anchorx="margin"/>
              </v:shape>
            </w:pict>
          </mc:Fallback>
        </mc:AlternateContent>
      </w:r>
      <w:r w:rsidR="005C6E74">
        <w:rPr>
          <w:noProof/>
          <w:lang w:val="ru-RU" w:eastAsia="ru-RU"/>
        </w:rPr>
        <mc:AlternateContent>
          <mc:Choice Requires="wps">
            <w:drawing>
              <wp:anchor distT="0" distB="0" distL="114300" distR="114300" simplePos="0" relativeHeight="251663360" behindDoc="0" locked="0" layoutInCell="1" allowOverlap="1" wp14:anchorId="12B62FB1" wp14:editId="725062BA">
                <wp:simplePos x="0" y="0"/>
                <wp:positionH relativeFrom="margin">
                  <wp:posOffset>7395667</wp:posOffset>
                </wp:positionH>
                <wp:positionV relativeFrom="paragraph">
                  <wp:posOffset>3891610</wp:posOffset>
                </wp:positionV>
                <wp:extent cx="1096645" cy="248285"/>
                <wp:effectExtent l="2190750" t="0" r="27305" b="151765"/>
                <wp:wrapNone/>
                <wp:docPr id="12" name="Прямоугольная выноска 12"/>
                <wp:cNvGraphicFramePr/>
                <a:graphic xmlns:a="http://schemas.openxmlformats.org/drawingml/2006/main">
                  <a:graphicData uri="http://schemas.microsoft.com/office/word/2010/wordprocessingShape">
                    <wps:wsp>
                      <wps:cNvSpPr/>
                      <wps:spPr>
                        <a:xfrm>
                          <a:off x="0" y="0"/>
                          <a:ext cx="1096645" cy="248285"/>
                        </a:xfrm>
                        <a:prstGeom prst="wedgeRectCallout">
                          <a:avLst>
                            <a:gd name="adj1" fmla="val -247070"/>
                            <a:gd name="adj2" fmla="val 10122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C6E74" w:rsidRPr="005C6E74" w:rsidRDefault="005C6E74" w:rsidP="005C6E74">
                            <w:pPr>
                              <w:jc w:val="center"/>
                              <w:rPr>
                                <w:sz w:val="12"/>
                                <w:szCs w:val="12"/>
                                <w:lang w:val="ru-RU"/>
                              </w:rPr>
                            </w:pPr>
                            <w:r>
                              <w:rPr>
                                <w:sz w:val="12"/>
                                <w:szCs w:val="12"/>
                                <w:lang w:val="ru-RU"/>
                              </w:rPr>
                              <w:t>Снеговая падь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B62FB1" id="Прямоугольная выноска 12" o:spid="_x0000_s1030" type="#_x0000_t61" style="position:absolute;margin-left:582.35pt;margin-top:306.45pt;width:86.35pt;height:19.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" adj="-42567,32665" fillcolor="#b01513 [3204]" strokecolor="#570a09 [1604]" strokeweight="1.5pt">
                <v:stroke endcap="round"/>
                <v:textbox>
                  <w:txbxContent>
                    <w:p w:rsidR="005C6E74" w:rsidRPr="005C6E74" w:rsidRDefault="005C6E74" w:rsidP="005C6E74">
                      <w:pPr>
                        <w:jc w:val="center"/>
                        <w:rPr>
                          <w:sz w:val="12"/>
                          <w:szCs w:val="12"/>
                          <w:lang w:val="ru-RU"/>
                        </w:rPr>
                      </w:pPr>
                      <w:r>
                        <w:rPr>
                          <w:sz w:val="12"/>
                          <w:szCs w:val="12"/>
                          <w:lang w:val="ru-RU"/>
                        </w:rPr>
                        <w:t>Снеговая падь</w:t>
                      </w:r>
                    </w:p>
                  </w:txbxContent>
                </v:textbox>
                <w10:wrap anchorx="margin"/>
              </v:shape>
            </w:pict>
          </mc:Fallback>
        </mc:AlternateContent>
      </w:r>
      <w:r w:rsidR="005C6E74">
        <w:rPr>
          <w:noProof/>
          <w:lang w:val="ru-RU" w:eastAsia="ru-RU"/>
        </w:rPr>
        <mc:AlternateContent>
          <mc:Choice Requires="wps">
            <w:drawing>
              <wp:anchor distT="0" distB="0" distL="114300" distR="114300" simplePos="0" relativeHeight="251661312" behindDoc="0" locked="0" layoutInCell="1" allowOverlap="1" wp14:anchorId="0DFA77DC" wp14:editId="5CD4FAED">
                <wp:simplePos x="0" y="0"/>
                <wp:positionH relativeFrom="column">
                  <wp:posOffset>-416966</wp:posOffset>
                </wp:positionH>
                <wp:positionV relativeFrom="paragraph">
                  <wp:posOffset>4008653</wp:posOffset>
                </wp:positionV>
                <wp:extent cx="1096645" cy="248285"/>
                <wp:effectExtent l="0" t="0" r="1398905" b="380365"/>
                <wp:wrapNone/>
                <wp:docPr id="11" name="Прямоугольная выноска 11"/>
                <wp:cNvGraphicFramePr/>
                <a:graphic xmlns:a="http://schemas.openxmlformats.org/drawingml/2006/main">
                  <a:graphicData uri="http://schemas.microsoft.com/office/word/2010/wordprocessingShape">
                    <wps:wsp>
                      <wps:cNvSpPr/>
                      <wps:spPr>
                        <a:xfrm>
                          <a:off x="0" y="0"/>
                          <a:ext cx="1096645" cy="248285"/>
                        </a:xfrm>
                        <a:prstGeom prst="wedgeRectCallout">
                          <a:avLst>
                            <a:gd name="adj1" fmla="val 172506"/>
                            <a:gd name="adj2" fmla="val 18961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C6E74" w:rsidRPr="005C6E74" w:rsidRDefault="005C6E74" w:rsidP="005C6E74">
                            <w:pPr>
                              <w:jc w:val="center"/>
                              <w:rPr>
                                <w:sz w:val="12"/>
                                <w:szCs w:val="12"/>
                                <w:lang w:val="ru-RU"/>
                              </w:rPr>
                            </w:pPr>
                            <w:r w:rsidRPr="005C6E74">
                              <w:rPr>
                                <w:sz w:val="12"/>
                                <w:szCs w:val="12"/>
                                <w:lang w:val="ru-RU"/>
                              </w:rPr>
                              <w:t xml:space="preserve">Кольцо </w:t>
                            </w:r>
                            <w:proofErr w:type="gramStart"/>
                            <w:r w:rsidRPr="005C6E74">
                              <w:rPr>
                                <w:sz w:val="12"/>
                                <w:szCs w:val="12"/>
                                <w:lang w:val="ru-RU"/>
                              </w:rPr>
                              <w:t>Бородинской</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FA77DC" id="Прямоугольная выноска 11" o:spid="_x0000_s1031" type="#_x0000_t61" style="position:absolute;margin-left:-32.85pt;margin-top:315.65pt;width:86.35pt;height:1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" adj="48061,51756" fillcolor="#b01513 [3204]" strokecolor="#570a09 [1604]" strokeweight="1.5pt">
                <v:stroke endcap="round"/>
                <v:textbox>
                  <w:txbxContent>
                    <w:p w:rsidR="005C6E74" w:rsidRPr="005C6E74" w:rsidRDefault="005C6E74" w:rsidP="005C6E74">
                      <w:pPr>
                        <w:jc w:val="center"/>
                        <w:rPr>
                          <w:sz w:val="12"/>
                          <w:szCs w:val="12"/>
                          <w:lang w:val="ru-RU"/>
                        </w:rPr>
                      </w:pPr>
                      <w:r w:rsidRPr="005C6E74">
                        <w:rPr>
                          <w:sz w:val="12"/>
                          <w:szCs w:val="12"/>
                          <w:lang w:val="ru-RU"/>
                        </w:rPr>
                        <w:t>Кольцо Бородинской</w:t>
                      </w:r>
                    </w:p>
                  </w:txbxContent>
                </v:textbox>
              </v:shape>
            </w:pict>
          </mc:Fallback>
        </mc:AlternateContent>
      </w:r>
    </w:p>
    <w:sectPr w:rsidR="005C6E74" w:rsidRPr="005C6E74" w:rsidSect="000D7C8A">
      <w:pgSz w:w="15840" w:h="12240" w:orient="landscape"/>
      <w:pgMar w:top="1276" w:right="992"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CC"/>
    <w:family w:val="swiss"/>
    <w:pitch w:val="variable"/>
    <w:sig w:usb0="00000287" w:usb1="00000000" w:usb2="00000000" w:usb3="00000000" w:csb0="0000009F" w:csb1="00000000"/>
  </w:font>
  <w:font w:name="Meiryo">
    <w:panose1 w:val="020B0604030504040204"/>
    <w:charset w:val="80"/>
    <w:family w:val="swiss"/>
    <w:pitch w:val="variable"/>
    <w:sig w:usb0="E10102FF" w:usb1="EAC7FFFF" w:usb2="00010012" w:usb3="00000000" w:csb0="000200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0608B8"/>
    <w:multiLevelType w:val="hybridMultilevel"/>
    <w:tmpl w:val="BA48E97A"/>
    <w:lvl w:ilvl="0" w:tplc="CFDE045C">
      <w:numFmt w:val="bullet"/>
      <w:lvlText w:val="-"/>
      <w:lvlJc w:val="left"/>
      <w:pPr>
        <w:ind w:left="360" w:hanging="360"/>
      </w:pPr>
      <w:rPr>
        <w:rFonts w:ascii="Century Gothic" w:eastAsiaTheme="minorEastAsia" w:hAnsi="Century Gothic"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7EC05455"/>
    <w:multiLevelType w:val="hybridMultilevel"/>
    <w:tmpl w:val="1E38928A"/>
    <w:lvl w:ilvl="0" w:tplc="C51EA958">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131078" w:nlCheck="1" w:checkStyle="0"/>
  <w:activeWritingStyle w:appName="MSWord" w:lang="en-US" w:vendorID="64" w:dllVersion="131078" w:nlCheck="1" w:checkStyle="1"/>
  <w:proofState w:spelling="clean" w:grammar="clean"/>
  <w:attachedTemplate r:id="rId1"/>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D51"/>
    <w:rsid w:val="00032827"/>
    <w:rsid w:val="000D7C8A"/>
    <w:rsid w:val="0026257B"/>
    <w:rsid w:val="002A7309"/>
    <w:rsid w:val="00363619"/>
    <w:rsid w:val="00533D51"/>
    <w:rsid w:val="005C6E74"/>
    <w:rsid w:val="005D623D"/>
    <w:rsid w:val="00625BB4"/>
    <w:rsid w:val="006342A4"/>
    <w:rsid w:val="00722F19"/>
    <w:rsid w:val="0077013A"/>
    <w:rsid w:val="00987C83"/>
    <w:rsid w:val="00A41354"/>
    <w:rsid w:val="00A56C00"/>
    <w:rsid w:val="00A76EC5"/>
    <w:rsid w:val="00B31E6A"/>
    <w:rsid w:val="00BE058E"/>
    <w:rsid w:val="00BE73FA"/>
    <w:rsid w:val="00FB00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17"/>
        <w:szCs w:val="17"/>
        <w:lang w:val="en-US" w:eastAsia="ja-JP"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keepLines/>
      <w:spacing w:before="400" w:after="40" w:line="240" w:lineRule="auto"/>
      <w:outlineLvl w:val="0"/>
    </w:pPr>
    <w:rPr>
      <w:rFonts w:asciiTheme="majorHAnsi" w:eastAsiaTheme="majorEastAsia" w:hAnsiTheme="majorHAnsi" w:cstheme="majorBidi"/>
      <w:color w:val="B01513" w:themeColor="accent1"/>
      <w:sz w:val="28"/>
      <w:szCs w:val="28"/>
    </w:rPr>
  </w:style>
  <w:style w:type="paragraph" w:styleId="2">
    <w:name w:val="heading 2"/>
    <w:basedOn w:val="a"/>
    <w:next w:val="a"/>
    <w:link w:val="20"/>
    <w:uiPriority w:val="9"/>
    <w:unhideWhenUsed/>
    <w:qFormat/>
    <w:pPr>
      <w:keepNext/>
      <w:keepLines/>
      <w:spacing w:before="160" w:after="0" w:line="240" w:lineRule="auto"/>
      <w:outlineLvl w:val="1"/>
    </w:pPr>
    <w:rPr>
      <w:rFonts w:asciiTheme="majorHAnsi" w:eastAsiaTheme="majorEastAsia" w:hAnsiTheme="majorHAnsi" w:cstheme="majorBidi"/>
      <w:color w:val="404040" w:themeColor="text1" w:themeTint="BF"/>
      <w:sz w:val="24"/>
      <w:szCs w:val="24"/>
    </w:rPr>
  </w:style>
  <w:style w:type="paragraph" w:styleId="3">
    <w:name w:val="heading 3"/>
    <w:basedOn w:val="a"/>
    <w:next w:val="a"/>
    <w:link w:val="30"/>
    <w:uiPriority w:val="9"/>
    <w:unhideWhenUsed/>
    <w:qFormat/>
    <w:pPr>
      <w:keepNext/>
      <w:keepLines/>
      <w:spacing w:before="40" w:after="0" w:line="240" w:lineRule="auto"/>
      <w:outlineLvl w:val="2"/>
    </w:pPr>
    <w:rPr>
      <w:rFonts w:asciiTheme="majorHAnsi" w:eastAsiaTheme="majorEastAsia" w:hAnsiTheme="majorHAnsi" w:cstheme="majorBidi"/>
      <w:color w:val="B01513" w:themeColor="accent1"/>
      <w:sz w:val="22"/>
      <w:szCs w:val="22"/>
    </w:rPr>
  </w:style>
  <w:style w:type="paragraph" w:styleId="4">
    <w:name w:val="heading 4"/>
    <w:basedOn w:val="a"/>
    <w:next w:val="a"/>
    <w:link w:val="40"/>
    <w:uiPriority w:val="9"/>
    <w:semiHidden/>
    <w:unhideWhenUsed/>
    <w:qFormat/>
    <w:pPr>
      <w:keepNext/>
      <w:keepLines/>
      <w:spacing w:before="160" w:after="0"/>
      <w:outlineLvl w:val="3"/>
    </w:pPr>
    <w:rPr>
      <w:rFonts w:asciiTheme="majorHAnsi" w:eastAsiaTheme="majorEastAsia" w:hAnsiTheme="majorHAnsi" w:cstheme="majorBidi"/>
      <w:b/>
      <w:bCs/>
      <w:color w:val="000000" w:themeColor="text1"/>
      <w:sz w:val="20"/>
      <w:szCs w:val="20"/>
    </w:rPr>
  </w:style>
  <w:style w:type="paragraph" w:styleId="5">
    <w:name w:val="heading 5"/>
    <w:basedOn w:val="a"/>
    <w:next w:val="a"/>
    <w:link w:val="50"/>
    <w:uiPriority w:val="9"/>
    <w:semiHidden/>
    <w:unhideWhenUsed/>
    <w:qFormat/>
    <w:pPr>
      <w:keepNext/>
      <w:keepLines/>
      <w:spacing w:before="40" w:after="0"/>
      <w:outlineLvl w:val="4"/>
    </w:pPr>
    <w:rPr>
      <w:rFonts w:asciiTheme="majorHAnsi" w:eastAsiaTheme="majorEastAsia" w:hAnsiTheme="majorHAnsi" w:cstheme="majorBidi"/>
      <w:sz w:val="20"/>
      <w:szCs w:val="20"/>
    </w:rPr>
  </w:style>
  <w:style w:type="paragraph" w:styleId="6">
    <w:name w:val="heading 6"/>
    <w:basedOn w:val="a"/>
    <w:next w:val="a"/>
    <w:link w:val="60"/>
    <w:uiPriority w:val="9"/>
    <w:semiHidden/>
    <w:unhideWhenUsed/>
    <w:qFormat/>
    <w:pPr>
      <w:keepNext/>
      <w:keepLines/>
      <w:spacing w:before="160" w:after="0"/>
      <w:outlineLvl w:val="5"/>
    </w:pPr>
    <w:rPr>
      <w:rFonts w:asciiTheme="majorHAnsi" w:eastAsiaTheme="majorEastAsia" w:hAnsiTheme="majorHAnsi" w:cstheme="majorBidi"/>
      <w:b/>
      <w:bCs/>
      <w:i/>
      <w:iCs/>
      <w:sz w:val="20"/>
      <w:szCs w:val="20"/>
    </w:rPr>
  </w:style>
  <w:style w:type="paragraph" w:styleId="7">
    <w:name w:val="heading 7"/>
    <w:basedOn w:val="a"/>
    <w:next w:val="a"/>
    <w:link w:val="70"/>
    <w:uiPriority w:val="9"/>
    <w:semiHidden/>
    <w:unhideWhenUsed/>
    <w:qFormat/>
    <w:pPr>
      <w:keepNext/>
      <w:keepLines/>
      <w:spacing w:before="40" w:after="0"/>
      <w:outlineLvl w:val="6"/>
    </w:pPr>
    <w:rPr>
      <w:rFonts w:asciiTheme="majorHAnsi" w:eastAsiaTheme="majorEastAsia" w:hAnsiTheme="majorHAnsi" w:cstheme="majorBidi"/>
      <w:i/>
      <w:iCs/>
      <w:color w:val="000000" w:themeColor="text1"/>
      <w:sz w:val="20"/>
      <w:szCs w:val="20"/>
    </w:rPr>
  </w:style>
  <w:style w:type="paragraph" w:styleId="8">
    <w:name w:val="heading 8"/>
    <w:basedOn w:val="a"/>
    <w:next w:val="a"/>
    <w:link w:val="80"/>
    <w:uiPriority w:val="9"/>
    <w:semiHidden/>
    <w:unhideWhenUsed/>
    <w:qFormat/>
    <w:pPr>
      <w:keepNext/>
      <w:keepLines/>
      <w:spacing w:before="120" w:after="0"/>
      <w:outlineLvl w:val="7"/>
    </w:pPr>
    <w:rPr>
      <w:rFonts w:asciiTheme="majorHAnsi" w:eastAsiaTheme="majorEastAsia" w:hAnsiTheme="majorHAnsi" w:cstheme="majorBidi"/>
      <w:b/>
      <w:bCs/>
      <w:color w:val="000000" w:themeColor="text1"/>
    </w:rPr>
  </w:style>
  <w:style w:type="paragraph" w:styleId="9">
    <w:name w:val="heading 9"/>
    <w:basedOn w:val="a"/>
    <w:next w:val="a"/>
    <w:link w:val="90"/>
    <w:uiPriority w:val="9"/>
    <w:semiHidden/>
    <w:unhideWhenUsed/>
    <w:qFormat/>
    <w:pPr>
      <w:keepNext/>
      <w:keepLines/>
      <w:spacing w:before="40" w:after="0"/>
      <w:outlineLvl w:val="8"/>
    </w:pPr>
    <w:rPr>
      <w:rFonts w:asciiTheme="majorHAnsi" w:eastAsiaTheme="majorEastAsia" w:hAnsiTheme="majorHAnsi" w:cstheme="majorBidi"/>
      <w:b/>
      <w:bCs/>
      <w:i/>
      <w:iCs/>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Book Title"/>
    <w:basedOn w:val="a0"/>
    <w:uiPriority w:val="33"/>
    <w:qFormat/>
    <w:rPr>
      <w:b/>
      <w:bCs/>
      <w:caps w:val="0"/>
      <w:smallCaps/>
      <w:spacing w:val="10"/>
    </w:rPr>
  </w:style>
  <w:style w:type="paragraph" w:styleId="a4">
    <w:name w:val="caption"/>
    <w:basedOn w:val="a"/>
    <w:next w:val="a"/>
    <w:uiPriority w:val="35"/>
    <w:semiHidden/>
    <w:unhideWhenUsed/>
    <w:qFormat/>
    <w:pPr>
      <w:spacing w:line="240" w:lineRule="auto"/>
    </w:pPr>
    <w:rPr>
      <w:b/>
      <w:bCs/>
      <w:smallCaps/>
      <w:color w:val="595959" w:themeColor="text1" w:themeTint="A6"/>
      <w:spacing w:val="6"/>
    </w:rPr>
  </w:style>
  <w:style w:type="character" w:styleId="a5">
    <w:name w:val="Emphasis"/>
    <w:basedOn w:val="a0"/>
    <w:uiPriority w:val="20"/>
    <w:qFormat/>
    <w:rPr>
      <w:i/>
      <w:iCs/>
      <w:color w:val="000000" w:themeColor="text1"/>
    </w:rPr>
  </w:style>
  <w:style w:type="character" w:customStyle="1" w:styleId="10">
    <w:name w:val="Заголовок 1 Знак"/>
    <w:basedOn w:val="a0"/>
    <w:link w:val="1"/>
    <w:uiPriority w:val="9"/>
    <w:rPr>
      <w:rFonts w:asciiTheme="majorHAnsi" w:eastAsiaTheme="majorEastAsia" w:hAnsiTheme="majorHAnsi" w:cstheme="majorBidi"/>
      <w:color w:val="B01513" w:themeColor="accent1"/>
      <w:sz w:val="28"/>
      <w:szCs w:val="28"/>
    </w:rPr>
  </w:style>
  <w:style w:type="character" w:customStyle="1" w:styleId="20">
    <w:name w:val="Заголовок 2 Знак"/>
    <w:basedOn w:val="a0"/>
    <w:link w:val="2"/>
    <w:uiPriority w:val="9"/>
    <w:rPr>
      <w:rFonts w:asciiTheme="majorHAnsi" w:eastAsiaTheme="majorEastAsia" w:hAnsiTheme="majorHAnsi" w:cstheme="majorBidi"/>
      <w:color w:val="404040" w:themeColor="text1" w:themeTint="BF"/>
      <w:sz w:val="24"/>
      <w:szCs w:val="24"/>
    </w:rPr>
  </w:style>
  <w:style w:type="character" w:customStyle="1" w:styleId="30">
    <w:name w:val="Заголовок 3 Знак"/>
    <w:basedOn w:val="a0"/>
    <w:link w:val="3"/>
    <w:uiPriority w:val="9"/>
    <w:rPr>
      <w:rFonts w:asciiTheme="majorHAnsi" w:eastAsiaTheme="majorEastAsia" w:hAnsiTheme="majorHAnsi" w:cstheme="majorBidi"/>
      <w:color w:val="B01513" w:themeColor="accent1"/>
      <w:sz w:val="22"/>
      <w:szCs w:val="22"/>
    </w:rPr>
  </w:style>
  <w:style w:type="character" w:customStyle="1" w:styleId="40">
    <w:name w:val="Заголовок 4 Знак"/>
    <w:basedOn w:val="a0"/>
    <w:link w:val="4"/>
    <w:uiPriority w:val="9"/>
    <w:semiHidden/>
    <w:rPr>
      <w:rFonts w:asciiTheme="majorHAnsi" w:eastAsiaTheme="majorEastAsia" w:hAnsiTheme="majorHAnsi" w:cstheme="majorBidi"/>
      <w:b/>
      <w:bCs/>
      <w:color w:val="000000" w:themeColor="text1"/>
      <w:sz w:val="20"/>
      <w:szCs w:val="20"/>
    </w:rPr>
  </w:style>
  <w:style w:type="character" w:customStyle="1" w:styleId="50">
    <w:name w:val="Заголовок 5 Знак"/>
    <w:basedOn w:val="a0"/>
    <w:link w:val="5"/>
    <w:uiPriority w:val="9"/>
    <w:semiHidden/>
    <w:rPr>
      <w:rFonts w:asciiTheme="majorHAnsi" w:eastAsiaTheme="majorEastAsia" w:hAnsiTheme="majorHAnsi" w:cstheme="majorBidi"/>
      <w:sz w:val="20"/>
      <w:szCs w:val="20"/>
    </w:rPr>
  </w:style>
  <w:style w:type="character" w:customStyle="1" w:styleId="60">
    <w:name w:val="Заголовок 6 Знак"/>
    <w:basedOn w:val="a0"/>
    <w:link w:val="6"/>
    <w:uiPriority w:val="9"/>
    <w:semiHidden/>
    <w:rPr>
      <w:rFonts w:asciiTheme="majorHAnsi" w:eastAsiaTheme="majorEastAsia" w:hAnsiTheme="majorHAnsi" w:cstheme="majorBidi"/>
      <w:b/>
      <w:bCs/>
      <w:i/>
      <w:iCs/>
      <w:sz w:val="20"/>
      <w:szCs w:val="20"/>
    </w:rPr>
  </w:style>
  <w:style w:type="character" w:customStyle="1" w:styleId="70">
    <w:name w:val="Заголовок 7 Знак"/>
    <w:basedOn w:val="a0"/>
    <w:link w:val="7"/>
    <w:uiPriority w:val="9"/>
    <w:semiHidden/>
    <w:rPr>
      <w:rFonts w:asciiTheme="majorHAnsi" w:eastAsiaTheme="majorEastAsia" w:hAnsiTheme="majorHAnsi" w:cstheme="majorBidi"/>
      <w:i/>
      <w:iCs/>
      <w:color w:val="000000" w:themeColor="text1"/>
      <w:sz w:val="20"/>
      <w:szCs w:val="20"/>
    </w:rPr>
  </w:style>
  <w:style w:type="character" w:customStyle="1" w:styleId="80">
    <w:name w:val="Заголовок 8 Знак"/>
    <w:basedOn w:val="a0"/>
    <w:link w:val="8"/>
    <w:uiPriority w:val="9"/>
    <w:semiHidden/>
    <w:rPr>
      <w:rFonts w:asciiTheme="majorHAnsi" w:eastAsiaTheme="majorEastAsia" w:hAnsiTheme="majorHAnsi" w:cstheme="majorBidi"/>
      <w:b/>
      <w:bCs/>
      <w:color w:val="000000" w:themeColor="text1"/>
    </w:rPr>
  </w:style>
  <w:style w:type="character" w:customStyle="1" w:styleId="90">
    <w:name w:val="Заголовок 9 Знак"/>
    <w:basedOn w:val="a0"/>
    <w:link w:val="9"/>
    <w:uiPriority w:val="9"/>
    <w:semiHidden/>
    <w:rPr>
      <w:rFonts w:asciiTheme="majorHAnsi" w:eastAsiaTheme="majorEastAsia" w:hAnsiTheme="majorHAnsi" w:cstheme="majorBidi"/>
      <w:b/>
      <w:bCs/>
      <w:i/>
      <w:iCs/>
      <w:color w:val="000000" w:themeColor="text1"/>
    </w:rPr>
  </w:style>
  <w:style w:type="character" w:styleId="a6">
    <w:name w:val="Intense Emphasis"/>
    <w:basedOn w:val="a0"/>
    <w:uiPriority w:val="21"/>
    <w:qFormat/>
    <w:rPr>
      <w:b/>
      <w:bCs/>
      <w:i/>
      <w:iCs/>
      <w:color w:val="auto"/>
    </w:rPr>
  </w:style>
  <w:style w:type="paragraph" w:styleId="a7">
    <w:name w:val="Intense Quote"/>
    <w:basedOn w:val="a"/>
    <w:next w:val="a"/>
    <w:link w:val="a8"/>
    <w:uiPriority w:val="30"/>
    <w:qFormat/>
    <w:pPr>
      <w:pBdr>
        <w:left w:val="single" w:sz="36" w:space="4" w:color="B01513" w:themeColor="accent1"/>
      </w:pBdr>
      <w:spacing w:before="100" w:beforeAutospacing="1"/>
      <w:ind w:left="1224" w:right="1224"/>
    </w:pPr>
    <w:rPr>
      <w:color w:val="B01513" w:themeColor="accent1"/>
      <w:sz w:val="28"/>
      <w:szCs w:val="28"/>
    </w:rPr>
  </w:style>
  <w:style w:type="character" w:customStyle="1" w:styleId="a8">
    <w:name w:val="Выделенная цитата Знак"/>
    <w:basedOn w:val="a0"/>
    <w:link w:val="a7"/>
    <w:uiPriority w:val="30"/>
    <w:rPr>
      <w:color w:val="B01513" w:themeColor="accent1"/>
      <w:sz w:val="28"/>
      <w:szCs w:val="28"/>
    </w:rPr>
  </w:style>
  <w:style w:type="character" w:styleId="a9">
    <w:name w:val="Intense Reference"/>
    <w:basedOn w:val="a0"/>
    <w:uiPriority w:val="32"/>
    <w:qFormat/>
    <w:rPr>
      <w:b/>
      <w:bCs/>
      <w:caps w:val="0"/>
      <w:smallCaps/>
      <w:color w:val="auto"/>
      <w:spacing w:val="5"/>
      <w:u w:val="single"/>
    </w:rPr>
  </w:style>
  <w:style w:type="character" w:styleId="aa">
    <w:name w:val="Hyperlink"/>
    <w:basedOn w:val="a0"/>
    <w:unhideWhenUsed/>
    <w:rPr>
      <w:color w:val="4FB8C1" w:themeColor="text2" w:themeTint="99"/>
      <w:u w:val="single"/>
    </w:rPr>
  </w:style>
  <w:style w:type="character" w:styleId="ab">
    <w:name w:val="FollowedHyperlink"/>
    <w:basedOn w:val="a0"/>
    <w:uiPriority w:val="99"/>
    <w:semiHidden/>
    <w:unhideWhenUsed/>
    <w:rPr>
      <w:color w:val="9DFFCB" w:themeColor="followedHyperlink"/>
      <w:u w:val="single"/>
    </w:rPr>
  </w:style>
  <w:style w:type="paragraph" w:styleId="ac">
    <w:name w:val="No Spacing"/>
    <w:link w:val="ad"/>
    <w:uiPriority w:val="1"/>
    <w:qFormat/>
    <w:pPr>
      <w:spacing w:after="0" w:line="240" w:lineRule="auto"/>
    </w:pPr>
  </w:style>
  <w:style w:type="character" w:customStyle="1" w:styleId="ad">
    <w:name w:val="Без интервала Знак"/>
    <w:basedOn w:val="a0"/>
    <w:link w:val="ac"/>
    <w:uiPriority w:val="1"/>
  </w:style>
  <w:style w:type="paragraph" w:styleId="21">
    <w:name w:val="Quote"/>
    <w:basedOn w:val="a"/>
    <w:next w:val="a"/>
    <w:link w:val="22"/>
    <w:uiPriority w:val="29"/>
    <w:qFormat/>
    <w:pPr>
      <w:spacing w:before="160"/>
      <w:ind w:left="864" w:right="864"/>
    </w:pPr>
    <w:rPr>
      <w:rFonts w:asciiTheme="majorHAnsi" w:eastAsiaTheme="majorEastAsia" w:hAnsiTheme="majorHAnsi" w:cstheme="majorBidi"/>
    </w:rPr>
  </w:style>
  <w:style w:type="character" w:customStyle="1" w:styleId="22">
    <w:name w:val="Цитата 2 Знак"/>
    <w:basedOn w:val="a0"/>
    <w:link w:val="21"/>
    <w:uiPriority w:val="29"/>
    <w:rPr>
      <w:rFonts w:asciiTheme="majorHAnsi" w:eastAsiaTheme="majorEastAsia" w:hAnsiTheme="majorHAnsi" w:cstheme="majorBidi"/>
    </w:rPr>
  </w:style>
  <w:style w:type="character" w:styleId="ae">
    <w:name w:val="Strong"/>
    <w:basedOn w:val="a0"/>
    <w:uiPriority w:val="22"/>
    <w:qFormat/>
    <w:rPr>
      <w:b/>
      <w:bCs/>
    </w:rPr>
  </w:style>
  <w:style w:type="paragraph" w:styleId="af">
    <w:name w:val="Subtitle"/>
    <w:basedOn w:val="a"/>
    <w:next w:val="a"/>
    <w:link w:val="af0"/>
    <w:uiPriority w:val="11"/>
    <w:qFormat/>
    <w:pPr>
      <w:numPr>
        <w:ilvl w:val="1"/>
      </w:numPr>
    </w:pPr>
    <w:rPr>
      <w:sz w:val="28"/>
      <w:szCs w:val="28"/>
    </w:rPr>
  </w:style>
  <w:style w:type="character" w:customStyle="1" w:styleId="af0">
    <w:name w:val="Подзаголовок Знак"/>
    <w:basedOn w:val="a0"/>
    <w:link w:val="af"/>
    <w:uiPriority w:val="11"/>
    <w:rPr>
      <w:sz w:val="28"/>
      <w:szCs w:val="28"/>
    </w:rPr>
  </w:style>
  <w:style w:type="character" w:styleId="af1">
    <w:name w:val="Subtle Emphasis"/>
    <w:basedOn w:val="a0"/>
    <w:uiPriority w:val="19"/>
    <w:qFormat/>
    <w:rPr>
      <w:i/>
      <w:iCs/>
      <w:color w:val="595959" w:themeColor="text1" w:themeTint="A6"/>
    </w:rPr>
  </w:style>
  <w:style w:type="character" w:styleId="af2">
    <w:name w:val="Subtle Reference"/>
    <w:basedOn w:val="a0"/>
    <w:uiPriority w:val="31"/>
    <w:qFormat/>
    <w:rPr>
      <w:caps w:val="0"/>
      <w:smallCaps/>
      <w:color w:val="404040" w:themeColor="text1" w:themeTint="BF"/>
      <w:u w:val="single" w:color="7F7F7F" w:themeColor="text1" w:themeTint="80"/>
    </w:rPr>
  </w:style>
  <w:style w:type="paragraph" w:styleId="af3">
    <w:name w:val="Title"/>
    <w:basedOn w:val="a"/>
    <w:next w:val="a"/>
    <w:link w:val="af4"/>
    <w:uiPriority w:val="10"/>
    <w:qFormat/>
    <w:pPr>
      <w:spacing w:after="0" w:line="240" w:lineRule="auto"/>
      <w:contextualSpacing/>
    </w:pPr>
    <w:rPr>
      <w:rFonts w:asciiTheme="majorHAnsi" w:eastAsiaTheme="majorEastAsia" w:hAnsiTheme="majorHAnsi" w:cstheme="majorBidi"/>
      <w:color w:val="B01513" w:themeColor="accent1"/>
      <w:kern w:val="28"/>
      <w:sz w:val="72"/>
      <w:szCs w:val="72"/>
    </w:rPr>
  </w:style>
  <w:style w:type="character" w:customStyle="1" w:styleId="af4">
    <w:name w:val="Название Знак"/>
    <w:basedOn w:val="a0"/>
    <w:link w:val="af3"/>
    <w:uiPriority w:val="10"/>
    <w:rPr>
      <w:rFonts w:asciiTheme="majorHAnsi" w:eastAsiaTheme="majorEastAsia" w:hAnsiTheme="majorHAnsi" w:cstheme="majorBidi"/>
      <w:color w:val="B01513" w:themeColor="accent1"/>
      <w:kern w:val="28"/>
      <w:sz w:val="72"/>
      <w:szCs w:val="72"/>
    </w:rPr>
  </w:style>
  <w:style w:type="paragraph" w:styleId="af5">
    <w:name w:val="List Paragraph"/>
    <w:basedOn w:val="a"/>
    <w:uiPriority w:val="34"/>
    <w:qFormat/>
    <w:pPr>
      <w:ind w:left="720"/>
      <w:contextualSpacing/>
    </w:pPr>
  </w:style>
  <w:style w:type="paragraph" w:styleId="af6">
    <w:name w:val="Balloon Text"/>
    <w:basedOn w:val="a"/>
    <w:link w:val="af7"/>
    <w:uiPriority w:val="99"/>
    <w:semiHidden/>
    <w:unhideWhenUsed/>
    <w:rsid w:val="00BE058E"/>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BE05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17"/>
        <w:szCs w:val="17"/>
        <w:lang w:val="en-US" w:eastAsia="ja-JP"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keepLines/>
      <w:spacing w:before="400" w:after="40" w:line="240" w:lineRule="auto"/>
      <w:outlineLvl w:val="0"/>
    </w:pPr>
    <w:rPr>
      <w:rFonts w:asciiTheme="majorHAnsi" w:eastAsiaTheme="majorEastAsia" w:hAnsiTheme="majorHAnsi" w:cstheme="majorBidi"/>
      <w:color w:val="B01513" w:themeColor="accent1"/>
      <w:sz w:val="28"/>
      <w:szCs w:val="28"/>
    </w:rPr>
  </w:style>
  <w:style w:type="paragraph" w:styleId="2">
    <w:name w:val="heading 2"/>
    <w:basedOn w:val="a"/>
    <w:next w:val="a"/>
    <w:link w:val="20"/>
    <w:uiPriority w:val="9"/>
    <w:unhideWhenUsed/>
    <w:qFormat/>
    <w:pPr>
      <w:keepNext/>
      <w:keepLines/>
      <w:spacing w:before="160" w:after="0" w:line="240" w:lineRule="auto"/>
      <w:outlineLvl w:val="1"/>
    </w:pPr>
    <w:rPr>
      <w:rFonts w:asciiTheme="majorHAnsi" w:eastAsiaTheme="majorEastAsia" w:hAnsiTheme="majorHAnsi" w:cstheme="majorBidi"/>
      <w:color w:val="404040" w:themeColor="text1" w:themeTint="BF"/>
      <w:sz w:val="24"/>
      <w:szCs w:val="24"/>
    </w:rPr>
  </w:style>
  <w:style w:type="paragraph" w:styleId="3">
    <w:name w:val="heading 3"/>
    <w:basedOn w:val="a"/>
    <w:next w:val="a"/>
    <w:link w:val="30"/>
    <w:uiPriority w:val="9"/>
    <w:unhideWhenUsed/>
    <w:qFormat/>
    <w:pPr>
      <w:keepNext/>
      <w:keepLines/>
      <w:spacing w:before="40" w:after="0" w:line="240" w:lineRule="auto"/>
      <w:outlineLvl w:val="2"/>
    </w:pPr>
    <w:rPr>
      <w:rFonts w:asciiTheme="majorHAnsi" w:eastAsiaTheme="majorEastAsia" w:hAnsiTheme="majorHAnsi" w:cstheme="majorBidi"/>
      <w:color w:val="B01513" w:themeColor="accent1"/>
      <w:sz w:val="22"/>
      <w:szCs w:val="22"/>
    </w:rPr>
  </w:style>
  <w:style w:type="paragraph" w:styleId="4">
    <w:name w:val="heading 4"/>
    <w:basedOn w:val="a"/>
    <w:next w:val="a"/>
    <w:link w:val="40"/>
    <w:uiPriority w:val="9"/>
    <w:semiHidden/>
    <w:unhideWhenUsed/>
    <w:qFormat/>
    <w:pPr>
      <w:keepNext/>
      <w:keepLines/>
      <w:spacing w:before="160" w:after="0"/>
      <w:outlineLvl w:val="3"/>
    </w:pPr>
    <w:rPr>
      <w:rFonts w:asciiTheme="majorHAnsi" w:eastAsiaTheme="majorEastAsia" w:hAnsiTheme="majorHAnsi" w:cstheme="majorBidi"/>
      <w:b/>
      <w:bCs/>
      <w:color w:val="000000" w:themeColor="text1"/>
      <w:sz w:val="20"/>
      <w:szCs w:val="20"/>
    </w:rPr>
  </w:style>
  <w:style w:type="paragraph" w:styleId="5">
    <w:name w:val="heading 5"/>
    <w:basedOn w:val="a"/>
    <w:next w:val="a"/>
    <w:link w:val="50"/>
    <w:uiPriority w:val="9"/>
    <w:semiHidden/>
    <w:unhideWhenUsed/>
    <w:qFormat/>
    <w:pPr>
      <w:keepNext/>
      <w:keepLines/>
      <w:spacing w:before="40" w:after="0"/>
      <w:outlineLvl w:val="4"/>
    </w:pPr>
    <w:rPr>
      <w:rFonts w:asciiTheme="majorHAnsi" w:eastAsiaTheme="majorEastAsia" w:hAnsiTheme="majorHAnsi" w:cstheme="majorBidi"/>
      <w:sz w:val="20"/>
      <w:szCs w:val="20"/>
    </w:rPr>
  </w:style>
  <w:style w:type="paragraph" w:styleId="6">
    <w:name w:val="heading 6"/>
    <w:basedOn w:val="a"/>
    <w:next w:val="a"/>
    <w:link w:val="60"/>
    <w:uiPriority w:val="9"/>
    <w:semiHidden/>
    <w:unhideWhenUsed/>
    <w:qFormat/>
    <w:pPr>
      <w:keepNext/>
      <w:keepLines/>
      <w:spacing w:before="160" w:after="0"/>
      <w:outlineLvl w:val="5"/>
    </w:pPr>
    <w:rPr>
      <w:rFonts w:asciiTheme="majorHAnsi" w:eastAsiaTheme="majorEastAsia" w:hAnsiTheme="majorHAnsi" w:cstheme="majorBidi"/>
      <w:b/>
      <w:bCs/>
      <w:i/>
      <w:iCs/>
      <w:sz w:val="20"/>
      <w:szCs w:val="20"/>
    </w:rPr>
  </w:style>
  <w:style w:type="paragraph" w:styleId="7">
    <w:name w:val="heading 7"/>
    <w:basedOn w:val="a"/>
    <w:next w:val="a"/>
    <w:link w:val="70"/>
    <w:uiPriority w:val="9"/>
    <w:semiHidden/>
    <w:unhideWhenUsed/>
    <w:qFormat/>
    <w:pPr>
      <w:keepNext/>
      <w:keepLines/>
      <w:spacing w:before="40" w:after="0"/>
      <w:outlineLvl w:val="6"/>
    </w:pPr>
    <w:rPr>
      <w:rFonts w:asciiTheme="majorHAnsi" w:eastAsiaTheme="majorEastAsia" w:hAnsiTheme="majorHAnsi" w:cstheme="majorBidi"/>
      <w:i/>
      <w:iCs/>
      <w:color w:val="000000" w:themeColor="text1"/>
      <w:sz w:val="20"/>
      <w:szCs w:val="20"/>
    </w:rPr>
  </w:style>
  <w:style w:type="paragraph" w:styleId="8">
    <w:name w:val="heading 8"/>
    <w:basedOn w:val="a"/>
    <w:next w:val="a"/>
    <w:link w:val="80"/>
    <w:uiPriority w:val="9"/>
    <w:semiHidden/>
    <w:unhideWhenUsed/>
    <w:qFormat/>
    <w:pPr>
      <w:keepNext/>
      <w:keepLines/>
      <w:spacing w:before="120" w:after="0"/>
      <w:outlineLvl w:val="7"/>
    </w:pPr>
    <w:rPr>
      <w:rFonts w:asciiTheme="majorHAnsi" w:eastAsiaTheme="majorEastAsia" w:hAnsiTheme="majorHAnsi" w:cstheme="majorBidi"/>
      <w:b/>
      <w:bCs/>
      <w:color w:val="000000" w:themeColor="text1"/>
    </w:rPr>
  </w:style>
  <w:style w:type="paragraph" w:styleId="9">
    <w:name w:val="heading 9"/>
    <w:basedOn w:val="a"/>
    <w:next w:val="a"/>
    <w:link w:val="90"/>
    <w:uiPriority w:val="9"/>
    <w:semiHidden/>
    <w:unhideWhenUsed/>
    <w:qFormat/>
    <w:pPr>
      <w:keepNext/>
      <w:keepLines/>
      <w:spacing w:before="40" w:after="0"/>
      <w:outlineLvl w:val="8"/>
    </w:pPr>
    <w:rPr>
      <w:rFonts w:asciiTheme="majorHAnsi" w:eastAsiaTheme="majorEastAsia" w:hAnsiTheme="majorHAnsi" w:cstheme="majorBidi"/>
      <w:b/>
      <w:bCs/>
      <w:i/>
      <w:iCs/>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Book Title"/>
    <w:basedOn w:val="a0"/>
    <w:uiPriority w:val="33"/>
    <w:qFormat/>
    <w:rPr>
      <w:b/>
      <w:bCs/>
      <w:caps w:val="0"/>
      <w:smallCaps/>
      <w:spacing w:val="10"/>
    </w:rPr>
  </w:style>
  <w:style w:type="paragraph" w:styleId="a4">
    <w:name w:val="caption"/>
    <w:basedOn w:val="a"/>
    <w:next w:val="a"/>
    <w:uiPriority w:val="35"/>
    <w:semiHidden/>
    <w:unhideWhenUsed/>
    <w:qFormat/>
    <w:pPr>
      <w:spacing w:line="240" w:lineRule="auto"/>
    </w:pPr>
    <w:rPr>
      <w:b/>
      <w:bCs/>
      <w:smallCaps/>
      <w:color w:val="595959" w:themeColor="text1" w:themeTint="A6"/>
      <w:spacing w:val="6"/>
    </w:rPr>
  </w:style>
  <w:style w:type="character" w:styleId="a5">
    <w:name w:val="Emphasis"/>
    <w:basedOn w:val="a0"/>
    <w:uiPriority w:val="20"/>
    <w:qFormat/>
    <w:rPr>
      <w:i/>
      <w:iCs/>
      <w:color w:val="000000" w:themeColor="text1"/>
    </w:rPr>
  </w:style>
  <w:style w:type="character" w:customStyle="1" w:styleId="10">
    <w:name w:val="Заголовок 1 Знак"/>
    <w:basedOn w:val="a0"/>
    <w:link w:val="1"/>
    <w:uiPriority w:val="9"/>
    <w:rPr>
      <w:rFonts w:asciiTheme="majorHAnsi" w:eastAsiaTheme="majorEastAsia" w:hAnsiTheme="majorHAnsi" w:cstheme="majorBidi"/>
      <w:color w:val="B01513" w:themeColor="accent1"/>
      <w:sz w:val="28"/>
      <w:szCs w:val="28"/>
    </w:rPr>
  </w:style>
  <w:style w:type="character" w:customStyle="1" w:styleId="20">
    <w:name w:val="Заголовок 2 Знак"/>
    <w:basedOn w:val="a0"/>
    <w:link w:val="2"/>
    <w:uiPriority w:val="9"/>
    <w:rPr>
      <w:rFonts w:asciiTheme="majorHAnsi" w:eastAsiaTheme="majorEastAsia" w:hAnsiTheme="majorHAnsi" w:cstheme="majorBidi"/>
      <w:color w:val="404040" w:themeColor="text1" w:themeTint="BF"/>
      <w:sz w:val="24"/>
      <w:szCs w:val="24"/>
    </w:rPr>
  </w:style>
  <w:style w:type="character" w:customStyle="1" w:styleId="30">
    <w:name w:val="Заголовок 3 Знак"/>
    <w:basedOn w:val="a0"/>
    <w:link w:val="3"/>
    <w:uiPriority w:val="9"/>
    <w:rPr>
      <w:rFonts w:asciiTheme="majorHAnsi" w:eastAsiaTheme="majorEastAsia" w:hAnsiTheme="majorHAnsi" w:cstheme="majorBidi"/>
      <w:color w:val="B01513" w:themeColor="accent1"/>
      <w:sz w:val="22"/>
      <w:szCs w:val="22"/>
    </w:rPr>
  </w:style>
  <w:style w:type="character" w:customStyle="1" w:styleId="40">
    <w:name w:val="Заголовок 4 Знак"/>
    <w:basedOn w:val="a0"/>
    <w:link w:val="4"/>
    <w:uiPriority w:val="9"/>
    <w:semiHidden/>
    <w:rPr>
      <w:rFonts w:asciiTheme="majorHAnsi" w:eastAsiaTheme="majorEastAsia" w:hAnsiTheme="majorHAnsi" w:cstheme="majorBidi"/>
      <w:b/>
      <w:bCs/>
      <w:color w:val="000000" w:themeColor="text1"/>
      <w:sz w:val="20"/>
      <w:szCs w:val="20"/>
    </w:rPr>
  </w:style>
  <w:style w:type="character" w:customStyle="1" w:styleId="50">
    <w:name w:val="Заголовок 5 Знак"/>
    <w:basedOn w:val="a0"/>
    <w:link w:val="5"/>
    <w:uiPriority w:val="9"/>
    <w:semiHidden/>
    <w:rPr>
      <w:rFonts w:asciiTheme="majorHAnsi" w:eastAsiaTheme="majorEastAsia" w:hAnsiTheme="majorHAnsi" w:cstheme="majorBidi"/>
      <w:sz w:val="20"/>
      <w:szCs w:val="20"/>
    </w:rPr>
  </w:style>
  <w:style w:type="character" w:customStyle="1" w:styleId="60">
    <w:name w:val="Заголовок 6 Знак"/>
    <w:basedOn w:val="a0"/>
    <w:link w:val="6"/>
    <w:uiPriority w:val="9"/>
    <w:semiHidden/>
    <w:rPr>
      <w:rFonts w:asciiTheme="majorHAnsi" w:eastAsiaTheme="majorEastAsia" w:hAnsiTheme="majorHAnsi" w:cstheme="majorBidi"/>
      <w:b/>
      <w:bCs/>
      <w:i/>
      <w:iCs/>
      <w:sz w:val="20"/>
      <w:szCs w:val="20"/>
    </w:rPr>
  </w:style>
  <w:style w:type="character" w:customStyle="1" w:styleId="70">
    <w:name w:val="Заголовок 7 Знак"/>
    <w:basedOn w:val="a0"/>
    <w:link w:val="7"/>
    <w:uiPriority w:val="9"/>
    <w:semiHidden/>
    <w:rPr>
      <w:rFonts w:asciiTheme="majorHAnsi" w:eastAsiaTheme="majorEastAsia" w:hAnsiTheme="majorHAnsi" w:cstheme="majorBidi"/>
      <w:i/>
      <w:iCs/>
      <w:color w:val="000000" w:themeColor="text1"/>
      <w:sz w:val="20"/>
      <w:szCs w:val="20"/>
    </w:rPr>
  </w:style>
  <w:style w:type="character" w:customStyle="1" w:styleId="80">
    <w:name w:val="Заголовок 8 Знак"/>
    <w:basedOn w:val="a0"/>
    <w:link w:val="8"/>
    <w:uiPriority w:val="9"/>
    <w:semiHidden/>
    <w:rPr>
      <w:rFonts w:asciiTheme="majorHAnsi" w:eastAsiaTheme="majorEastAsia" w:hAnsiTheme="majorHAnsi" w:cstheme="majorBidi"/>
      <w:b/>
      <w:bCs/>
      <w:color w:val="000000" w:themeColor="text1"/>
    </w:rPr>
  </w:style>
  <w:style w:type="character" w:customStyle="1" w:styleId="90">
    <w:name w:val="Заголовок 9 Знак"/>
    <w:basedOn w:val="a0"/>
    <w:link w:val="9"/>
    <w:uiPriority w:val="9"/>
    <w:semiHidden/>
    <w:rPr>
      <w:rFonts w:asciiTheme="majorHAnsi" w:eastAsiaTheme="majorEastAsia" w:hAnsiTheme="majorHAnsi" w:cstheme="majorBidi"/>
      <w:b/>
      <w:bCs/>
      <w:i/>
      <w:iCs/>
      <w:color w:val="000000" w:themeColor="text1"/>
    </w:rPr>
  </w:style>
  <w:style w:type="character" w:styleId="a6">
    <w:name w:val="Intense Emphasis"/>
    <w:basedOn w:val="a0"/>
    <w:uiPriority w:val="21"/>
    <w:qFormat/>
    <w:rPr>
      <w:b/>
      <w:bCs/>
      <w:i/>
      <w:iCs/>
      <w:color w:val="auto"/>
    </w:rPr>
  </w:style>
  <w:style w:type="paragraph" w:styleId="a7">
    <w:name w:val="Intense Quote"/>
    <w:basedOn w:val="a"/>
    <w:next w:val="a"/>
    <w:link w:val="a8"/>
    <w:uiPriority w:val="30"/>
    <w:qFormat/>
    <w:pPr>
      <w:pBdr>
        <w:left w:val="single" w:sz="36" w:space="4" w:color="B01513" w:themeColor="accent1"/>
      </w:pBdr>
      <w:spacing w:before="100" w:beforeAutospacing="1"/>
      <w:ind w:left="1224" w:right="1224"/>
    </w:pPr>
    <w:rPr>
      <w:color w:val="B01513" w:themeColor="accent1"/>
      <w:sz w:val="28"/>
      <w:szCs w:val="28"/>
    </w:rPr>
  </w:style>
  <w:style w:type="character" w:customStyle="1" w:styleId="a8">
    <w:name w:val="Выделенная цитата Знак"/>
    <w:basedOn w:val="a0"/>
    <w:link w:val="a7"/>
    <w:uiPriority w:val="30"/>
    <w:rPr>
      <w:color w:val="B01513" w:themeColor="accent1"/>
      <w:sz w:val="28"/>
      <w:szCs w:val="28"/>
    </w:rPr>
  </w:style>
  <w:style w:type="character" w:styleId="a9">
    <w:name w:val="Intense Reference"/>
    <w:basedOn w:val="a0"/>
    <w:uiPriority w:val="32"/>
    <w:qFormat/>
    <w:rPr>
      <w:b/>
      <w:bCs/>
      <w:caps w:val="0"/>
      <w:smallCaps/>
      <w:color w:val="auto"/>
      <w:spacing w:val="5"/>
      <w:u w:val="single"/>
    </w:rPr>
  </w:style>
  <w:style w:type="character" w:styleId="aa">
    <w:name w:val="Hyperlink"/>
    <w:basedOn w:val="a0"/>
    <w:unhideWhenUsed/>
    <w:rPr>
      <w:color w:val="4FB8C1" w:themeColor="text2" w:themeTint="99"/>
      <w:u w:val="single"/>
    </w:rPr>
  </w:style>
  <w:style w:type="character" w:styleId="ab">
    <w:name w:val="FollowedHyperlink"/>
    <w:basedOn w:val="a0"/>
    <w:uiPriority w:val="99"/>
    <w:semiHidden/>
    <w:unhideWhenUsed/>
    <w:rPr>
      <w:color w:val="9DFFCB" w:themeColor="followedHyperlink"/>
      <w:u w:val="single"/>
    </w:rPr>
  </w:style>
  <w:style w:type="paragraph" w:styleId="ac">
    <w:name w:val="No Spacing"/>
    <w:link w:val="ad"/>
    <w:uiPriority w:val="1"/>
    <w:qFormat/>
    <w:pPr>
      <w:spacing w:after="0" w:line="240" w:lineRule="auto"/>
    </w:pPr>
  </w:style>
  <w:style w:type="character" w:customStyle="1" w:styleId="ad">
    <w:name w:val="Без интервала Знак"/>
    <w:basedOn w:val="a0"/>
    <w:link w:val="ac"/>
    <w:uiPriority w:val="1"/>
  </w:style>
  <w:style w:type="paragraph" w:styleId="21">
    <w:name w:val="Quote"/>
    <w:basedOn w:val="a"/>
    <w:next w:val="a"/>
    <w:link w:val="22"/>
    <w:uiPriority w:val="29"/>
    <w:qFormat/>
    <w:pPr>
      <w:spacing w:before="160"/>
      <w:ind w:left="864" w:right="864"/>
    </w:pPr>
    <w:rPr>
      <w:rFonts w:asciiTheme="majorHAnsi" w:eastAsiaTheme="majorEastAsia" w:hAnsiTheme="majorHAnsi" w:cstheme="majorBidi"/>
    </w:rPr>
  </w:style>
  <w:style w:type="character" w:customStyle="1" w:styleId="22">
    <w:name w:val="Цитата 2 Знак"/>
    <w:basedOn w:val="a0"/>
    <w:link w:val="21"/>
    <w:uiPriority w:val="29"/>
    <w:rPr>
      <w:rFonts w:asciiTheme="majorHAnsi" w:eastAsiaTheme="majorEastAsia" w:hAnsiTheme="majorHAnsi" w:cstheme="majorBidi"/>
    </w:rPr>
  </w:style>
  <w:style w:type="character" w:styleId="ae">
    <w:name w:val="Strong"/>
    <w:basedOn w:val="a0"/>
    <w:uiPriority w:val="22"/>
    <w:qFormat/>
    <w:rPr>
      <w:b/>
      <w:bCs/>
    </w:rPr>
  </w:style>
  <w:style w:type="paragraph" w:styleId="af">
    <w:name w:val="Subtitle"/>
    <w:basedOn w:val="a"/>
    <w:next w:val="a"/>
    <w:link w:val="af0"/>
    <w:uiPriority w:val="11"/>
    <w:qFormat/>
    <w:pPr>
      <w:numPr>
        <w:ilvl w:val="1"/>
      </w:numPr>
    </w:pPr>
    <w:rPr>
      <w:sz w:val="28"/>
      <w:szCs w:val="28"/>
    </w:rPr>
  </w:style>
  <w:style w:type="character" w:customStyle="1" w:styleId="af0">
    <w:name w:val="Подзаголовок Знак"/>
    <w:basedOn w:val="a0"/>
    <w:link w:val="af"/>
    <w:uiPriority w:val="11"/>
    <w:rPr>
      <w:sz w:val="28"/>
      <w:szCs w:val="28"/>
    </w:rPr>
  </w:style>
  <w:style w:type="character" w:styleId="af1">
    <w:name w:val="Subtle Emphasis"/>
    <w:basedOn w:val="a0"/>
    <w:uiPriority w:val="19"/>
    <w:qFormat/>
    <w:rPr>
      <w:i/>
      <w:iCs/>
      <w:color w:val="595959" w:themeColor="text1" w:themeTint="A6"/>
    </w:rPr>
  </w:style>
  <w:style w:type="character" w:styleId="af2">
    <w:name w:val="Subtle Reference"/>
    <w:basedOn w:val="a0"/>
    <w:uiPriority w:val="31"/>
    <w:qFormat/>
    <w:rPr>
      <w:caps w:val="0"/>
      <w:smallCaps/>
      <w:color w:val="404040" w:themeColor="text1" w:themeTint="BF"/>
      <w:u w:val="single" w:color="7F7F7F" w:themeColor="text1" w:themeTint="80"/>
    </w:rPr>
  </w:style>
  <w:style w:type="paragraph" w:styleId="af3">
    <w:name w:val="Title"/>
    <w:basedOn w:val="a"/>
    <w:next w:val="a"/>
    <w:link w:val="af4"/>
    <w:uiPriority w:val="10"/>
    <w:qFormat/>
    <w:pPr>
      <w:spacing w:after="0" w:line="240" w:lineRule="auto"/>
      <w:contextualSpacing/>
    </w:pPr>
    <w:rPr>
      <w:rFonts w:asciiTheme="majorHAnsi" w:eastAsiaTheme="majorEastAsia" w:hAnsiTheme="majorHAnsi" w:cstheme="majorBidi"/>
      <w:color w:val="B01513" w:themeColor="accent1"/>
      <w:kern w:val="28"/>
      <w:sz w:val="72"/>
      <w:szCs w:val="72"/>
    </w:rPr>
  </w:style>
  <w:style w:type="character" w:customStyle="1" w:styleId="af4">
    <w:name w:val="Название Знак"/>
    <w:basedOn w:val="a0"/>
    <w:link w:val="af3"/>
    <w:uiPriority w:val="10"/>
    <w:rPr>
      <w:rFonts w:asciiTheme="majorHAnsi" w:eastAsiaTheme="majorEastAsia" w:hAnsiTheme="majorHAnsi" w:cstheme="majorBidi"/>
      <w:color w:val="B01513" w:themeColor="accent1"/>
      <w:kern w:val="28"/>
      <w:sz w:val="72"/>
      <w:szCs w:val="72"/>
    </w:rPr>
  </w:style>
  <w:style w:type="paragraph" w:styleId="af5">
    <w:name w:val="List Paragraph"/>
    <w:basedOn w:val="a"/>
    <w:uiPriority w:val="34"/>
    <w:qFormat/>
    <w:pPr>
      <w:ind w:left="720"/>
      <w:contextualSpacing/>
    </w:pPr>
  </w:style>
  <w:style w:type="paragraph" w:styleId="af6">
    <w:name w:val="Balloon Text"/>
    <w:basedOn w:val="a"/>
    <w:link w:val="af7"/>
    <w:uiPriority w:val="99"/>
    <w:semiHidden/>
    <w:unhideWhenUsed/>
    <w:rsid w:val="00BE058E"/>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BE05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diagramQuickStyle" Target="diagrams/quickStyle3.xml"/><Relationship Id="rId34" Type="http://schemas.openxmlformats.org/officeDocument/2006/relationships/image" Target="media/image26.png"/><Relationship Id="rId7" Type="http://schemas.openxmlformats.org/officeDocument/2006/relationships/webSettings" Target="webSetting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QuickStyle" Target="diagrams/quickStyle2.xml"/><Relationship Id="rId20" Type="http://schemas.openxmlformats.org/officeDocument/2006/relationships/diagramLayout" Target="diagrams/layout3.xml"/><Relationship Id="rId29" Type="http://schemas.openxmlformats.org/officeDocument/2006/relationships/diagramData" Target="diagrams/data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image" Target="media/image29.jpeg"/><Relationship Id="rId5" Type="http://schemas.microsoft.com/office/2007/relationships/stylesWithEffects" Target="stylesWithEffect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image" Target="media/image28.png"/><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diagramQuickStyle" Target="diagrams/quickStyle5.xml"/><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image" Target="media/image2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komcev\AppData\Roaming\Microsoft\&#1064;&#1072;&#1073;&#1083;&#1086;&#1085;&#1099;\&#1041;&#1083;&#1072;&#1085;&#1082;%20&#1048;&#1086;&#1085;.dotx"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g"/></Relationships>
</file>

<file path=word/diagrams/_rels/data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jpg"/><Relationship Id="rId5" Type="http://schemas.openxmlformats.org/officeDocument/2006/relationships/image" Target="../media/image10.jpeg"/><Relationship Id="rId4" Type="http://schemas.openxmlformats.org/officeDocument/2006/relationships/image" Target="../media/image9.jpeg"/></Relationships>
</file>

<file path=word/diagrams/_rels/data3.xml.rels><?xml version="1.0" encoding="UTF-8" standalone="yes"?>
<Relationships xmlns="http://schemas.openxmlformats.org/package/2006/relationships"><Relationship Id="rId3" Type="http://schemas.openxmlformats.org/officeDocument/2006/relationships/image" Target="../media/image13.jpg"/><Relationship Id="rId2" Type="http://schemas.openxmlformats.org/officeDocument/2006/relationships/image" Target="../media/image12.jpg"/><Relationship Id="rId1" Type="http://schemas.openxmlformats.org/officeDocument/2006/relationships/image" Target="../media/image11.jpg"/><Relationship Id="rId5" Type="http://schemas.openxmlformats.org/officeDocument/2006/relationships/image" Target="../media/image15.jpg"/><Relationship Id="rId4" Type="http://schemas.openxmlformats.org/officeDocument/2006/relationships/image" Target="../media/image14.jpg"/></Relationships>
</file>

<file path=word/diagrams/_rels/data4.xml.rels><?xml version="1.0" encoding="UTF-8" standalone="yes"?>
<Relationships xmlns="http://schemas.openxmlformats.org/package/2006/relationships"><Relationship Id="rId3" Type="http://schemas.openxmlformats.org/officeDocument/2006/relationships/image" Target="../media/image18.jpg"/><Relationship Id="rId2" Type="http://schemas.openxmlformats.org/officeDocument/2006/relationships/image" Target="../media/image17.jpg"/><Relationship Id="rId1" Type="http://schemas.openxmlformats.org/officeDocument/2006/relationships/image" Target="../media/image16.jpg"/><Relationship Id="rId5" Type="http://schemas.openxmlformats.org/officeDocument/2006/relationships/image" Target="../media/image20.jpg"/><Relationship Id="rId4" Type="http://schemas.openxmlformats.org/officeDocument/2006/relationships/image" Target="../media/image19.jpg"/></Relationships>
</file>

<file path=word/diagrams/_rels/data5.xml.rels><?xml version="1.0" encoding="UTF-8" standalone="yes"?>
<Relationships xmlns="http://schemas.openxmlformats.org/package/2006/relationships"><Relationship Id="rId3" Type="http://schemas.openxmlformats.org/officeDocument/2006/relationships/image" Target="../media/image23.jpg"/><Relationship Id="rId2" Type="http://schemas.openxmlformats.org/officeDocument/2006/relationships/image" Target="../media/image22.jpg"/><Relationship Id="rId1" Type="http://schemas.openxmlformats.org/officeDocument/2006/relationships/image" Target="../media/image21.png"/><Relationship Id="rId5" Type="http://schemas.openxmlformats.org/officeDocument/2006/relationships/image" Target="../media/image25.jpg"/><Relationship Id="rId4" Type="http://schemas.openxmlformats.org/officeDocument/2006/relationships/image" Target="../media/image24.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g"/></Relationships>
</file>

<file path=word/diagrams/_rels/drawing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jpg"/><Relationship Id="rId5" Type="http://schemas.openxmlformats.org/officeDocument/2006/relationships/image" Target="../media/image10.jpeg"/><Relationship Id="rId4" Type="http://schemas.openxmlformats.org/officeDocument/2006/relationships/image" Target="../media/image9.jpeg"/></Relationships>
</file>

<file path=word/diagrams/_rels/drawing3.xml.rels><?xml version="1.0" encoding="UTF-8" standalone="yes"?>
<Relationships xmlns="http://schemas.openxmlformats.org/package/2006/relationships"><Relationship Id="rId3" Type="http://schemas.openxmlformats.org/officeDocument/2006/relationships/image" Target="../media/image13.jpg"/><Relationship Id="rId2" Type="http://schemas.openxmlformats.org/officeDocument/2006/relationships/image" Target="../media/image12.jpg"/><Relationship Id="rId1" Type="http://schemas.openxmlformats.org/officeDocument/2006/relationships/image" Target="../media/image11.jpg"/><Relationship Id="rId5" Type="http://schemas.openxmlformats.org/officeDocument/2006/relationships/image" Target="../media/image15.jpg"/><Relationship Id="rId4" Type="http://schemas.openxmlformats.org/officeDocument/2006/relationships/image" Target="../media/image14.jpg"/></Relationships>
</file>

<file path=word/diagrams/_rels/drawing4.xml.rels><?xml version="1.0" encoding="UTF-8" standalone="yes"?>
<Relationships xmlns="http://schemas.openxmlformats.org/package/2006/relationships"><Relationship Id="rId3" Type="http://schemas.openxmlformats.org/officeDocument/2006/relationships/image" Target="../media/image18.jpg"/><Relationship Id="rId2" Type="http://schemas.openxmlformats.org/officeDocument/2006/relationships/image" Target="../media/image17.jpg"/><Relationship Id="rId1" Type="http://schemas.openxmlformats.org/officeDocument/2006/relationships/image" Target="../media/image16.jpg"/><Relationship Id="rId5" Type="http://schemas.openxmlformats.org/officeDocument/2006/relationships/image" Target="../media/image20.jpg"/><Relationship Id="rId4" Type="http://schemas.openxmlformats.org/officeDocument/2006/relationships/image" Target="../media/image19.jpg"/></Relationships>
</file>

<file path=word/diagrams/_rels/drawing5.xml.rels><?xml version="1.0" encoding="UTF-8" standalone="yes"?>
<Relationships xmlns="http://schemas.openxmlformats.org/package/2006/relationships"><Relationship Id="rId3" Type="http://schemas.openxmlformats.org/officeDocument/2006/relationships/image" Target="../media/image23.jpg"/><Relationship Id="rId2" Type="http://schemas.openxmlformats.org/officeDocument/2006/relationships/image" Target="../media/image22.jpg"/><Relationship Id="rId1" Type="http://schemas.openxmlformats.org/officeDocument/2006/relationships/image" Target="../media/image21.png"/><Relationship Id="rId5" Type="http://schemas.openxmlformats.org/officeDocument/2006/relationships/image" Target="../media/image25.jpg"/><Relationship Id="rId4" Type="http://schemas.openxmlformats.org/officeDocument/2006/relationships/image" Target="../media/image24.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4EB1F9-225F-406C-9A32-2B8F2EBDCE5A}" type="doc">
      <dgm:prSet loTypeId="urn:microsoft.com/office/officeart/2009/3/layout/SpiralPicture" loCatId="picture" qsTypeId="urn:microsoft.com/office/officeart/2005/8/quickstyle/simple1" qsCatId="simple" csTypeId="urn:microsoft.com/office/officeart/2005/8/colors/accent1_2" csCatId="accent1" phldr="1"/>
      <dgm:spPr/>
      <dgm:t>
        <a:bodyPr/>
        <a:lstStyle/>
        <a:p>
          <a:endParaRPr lang="ru-RU"/>
        </a:p>
      </dgm:t>
    </dgm:pt>
    <dgm:pt modelId="{64B4D9DA-D435-400C-980F-943D8D7AD554}">
      <dgm:prSet/>
      <dgm:spPr/>
      <dgm:t>
        <a:bodyPr/>
        <a:lstStyle/>
        <a:p>
          <a:endParaRPr lang="ru-RU"/>
        </a:p>
      </dgm:t>
    </dgm:pt>
    <dgm:pt modelId="{B8F38E24-CB18-4BE1-B6D5-DA88B71962B0}" type="parTrans" cxnId="{BE684006-EA2A-4B75-9272-037666E830DD}">
      <dgm:prSet/>
      <dgm:spPr/>
      <dgm:t>
        <a:bodyPr/>
        <a:lstStyle/>
        <a:p>
          <a:endParaRPr lang="ru-RU"/>
        </a:p>
      </dgm:t>
    </dgm:pt>
    <dgm:pt modelId="{ACB30DCA-3183-42DA-8AF0-1D9C3041DA73}" type="sibTrans" cxnId="{BE684006-EA2A-4B75-9272-037666E830DD}">
      <dgm:prSet/>
      <dgm:spPr>
        <a:blipFill dpi="0" rotWithShape="1">
          <a:blip xmlns:r="http://schemas.openxmlformats.org/officeDocument/2006/relationships" r:embed="rId1"/>
          <a:srcRect/>
          <a:stretch>
            <a:fillRect l="-19000" r="-29000"/>
          </a:stretch>
        </a:blipFill>
      </dgm:spPr>
      <dgm:t>
        <a:bodyPr/>
        <a:lstStyle/>
        <a:p>
          <a:endParaRPr lang="ru-RU"/>
        </a:p>
      </dgm:t>
    </dgm:pt>
    <dgm:pt modelId="{360477B1-CF54-4AEB-A45E-CA6AF2761638}">
      <dgm:prSet/>
      <dgm:spPr/>
      <dgm:t>
        <a:bodyPr/>
        <a:lstStyle/>
        <a:p>
          <a:endParaRPr lang="ru-RU"/>
        </a:p>
      </dgm:t>
    </dgm:pt>
    <dgm:pt modelId="{2585B1EF-BAAA-45AE-89A2-B54B1675E05C}" type="parTrans" cxnId="{BA9F0E41-DDCB-4CB8-8D9B-A747B328F458}">
      <dgm:prSet/>
      <dgm:spPr/>
      <dgm:t>
        <a:bodyPr/>
        <a:lstStyle/>
        <a:p>
          <a:endParaRPr lang="ru-RU"/>
        </a:p>
      </dgm:t>
    </dgm:pt>
    <dgm:pt modelId="{8D142AC0-8656-40EB-A6B7-0774FF4ABDB0}" type="sibTrans" cxnId="{BA9F0E41-DDCB-4CB8-8D9B-A747B328F458}">
      <dgm:prSet/>
      <dgm:spPr>
        <a:blipFill dpi="0" rotWithShape="1">
          <a:blip xmlns:r="http://schemas.openxmlformats.org/officeDocument/2006/relationships" r:embed="rId2"/>
          <a:srcRect/>
          <a:stretch>
            <a:fillRect l="-5000"/>
          </a:stretch>
        </a:blipFill>
      </dgm:spPr>
      <dgm:t>
        <a:bodyPr/>
        <a:lstStyle/>
        <a:p>
          <a:endParaRPr lang="ru-RU"/>
        </a:p>
      </dgm:t>
    </dgm:pt>
    <dgm:pt modelId="{2DEA70E9-C317-4422-BED4-A078F7C22290}">
      <dgm:prSet/>
      <dgm:spPr/>
      <dgm:t>
        <a:bodyPr/>
        <a:lstStyle/>
        <a:p>
          <a:endParaRPr lang="ru-RU"/>
        </a:p>
      </dgm:t>
    </dgm:pt>
    <dgm:pt modelId="{49723F91-708D-4E9C-942E-892B63F9BE8F}" type="parTrans" cxnId="{B7C00547-4301-4218-A9C6-FB548C147EAB}">
      <dgm:prSet/>
      <dgm:spPr/>
      <dgm:t>
        <a:bodyPr/>
        <a:lstStyle/>
        <a:p>
          <a:endParaRPr lang="ru-RU"/>
        </a:p>
      </dgm:t>
    </dgm:pt>
    <dgm:pt modelId="{04CDF92B-844B-42AC-A63F-D8D6E4A9B891}" type="sibTrans" cxnId="{B7C00547-4301-4218-A9C6-FB548C147EAB}">
      <dgm:prSet/>
      <dgm:spPr>
        <a:blipFill>
          <a:blip xmlns:r="http://schemas.openxmlformats.org/officeDocument/2006/relationships" r:embed="rId3"/>
          <a:srcRect/>
          <a:stretch>
            <a:fillRect l="-25000" r="-25000"/>
          </a:stretch>
        </a:blipFill>
      </dgm:spPr>
      <dgm:t>
        <a:bodyPr/>
        <a:lstStyle/>
        <a:p>
          <a:endParaRPr lang="ru-RU"/>
        </a:p>
      </dgm:t>
    </dgm:pt>
    <dgm:pt modelId="{68717F6A-5D95-48C2-9C58-1D7B4390790E}">
      <dgm:prSet/>
      <dgm:spPr/>
      <dgm:t>
        <a:bodyPr/>
        <a:lstStyle/>
        <a:p>
          <a:endParaRPr lang="ru-RU"/>
        </a:p>
      </dgm:t>
    </dgm:pt>
    <dgm:pt modelId="{4B902ADB-9B0E-4E73-9EC4-A04950569E7A}" type="parTrans" cxnId="{E5E5B9BE-393D-42A4-9C55-75EE95C24618}">
      <dgm:prSet/>
      <dgm:spPr/>
      <dgm:t>
        <a:bodyPr/>
        <a:lstStyle/>
        <a:p>
          <a:endParaRPr lang="ru-RU"/>
        </a:p>
      </dgm:t>
    </dgm:pt>
    <dgm:pt modelId="{F011C1F5-25B7-494A-84B8-8A56BD11503E}" type="sibTrans" cxnId="{E5E5B9BE-393D-42A4-9C55-75EE95C24618}">
      <dgm:prSet/>
      <dgm:spPr>
        <a:blipFill dpi="0" rotWithShape="1">
          <a:blip xmlns:r="http://schemas.openxmlformats.org/officeDocument/2006/relationships" r:embed="rId4"/>
          <a:srcRect/>
          <a:stretch>
            <a:fillRect l="-20000"/>
          </a:stretch>
        </a:blipFill>
      </dgm:spPr>
      <dgm:t>
        <a:bodyPr/>
        <a:lstStyle/>
        <a:p>
          <a:endParaRPr lang="ru-RU"/>
        </a:p>
      </dgm:t>
    </dgm:pt>
    <dgm:pt modelId="{010C9BFE-D49D-4D64-9231-CF57282727E4}">
      <dgm:prSet/>
      <dgm:spPr/>
      <dgm:t>
        <a:bodyPr/>
        <a:lstStyle/>
        <a:p>
          <a:endParaRPr lang="ru-RU"/>
        </a:p>
      </dgm:t>
    </dgm:pt>
    <dgm:pt modelId="{63FEBE9C-2EC7-44CD-B4C8-3EAFADD4840D}" type="parTrans" cxnId="{04D96B1D-5302-400D-B0A4-143999D2B876}">
      <dgm:prSet/>
      <dgm:spPr/>
      <dgm:t>
        <a:bodyPr/>
        <a:lstStyle/>
        <a:p>
          <a:endParaRPr lang="ru-RU"/>
        </a:p>
      </dgm:t>
    </dgm:pt>
    <dgm:pt modelId="{79E7D6FC-2D6E-41A8-850F-EF37365BD783}" type="sibTrans" cxnId="{04D96B1D-5302-400D-B0A4-143999D2B876}">
      <dgm:prSet/>
      <dgm:spPr>
        <a:blipFill>
          <a:blip xmlns:r="http://schemas.openxmlformats.org/officeDocument/2006/relationships" r:embed="rId3"/>
          <a:srcRect/>
          <a:stretch>
            <a:fillRect t="-19000" b="-19000"/>
          </a:stretch>
        </a:blipFill>
      </dgm:spPr>
      <dgm:t>
        <a:bodyPr/>
        <a:lstStyle/>
        <a:p>
          <a:endParaRPr lang="ru-RU"/>
        </a:p>
      </dgm:t>
    </dgm:pt>
    <dgm:pt modelId="{635490AC-13B4-4E7C-8CF9-B4B09C8212DF}" type="pres">
      <dgm:prSet presAssocID="{884EB1F9-225F-406C-9A32-2B8F2EBDCE5A}" presName="Name0" presStyleCnt="0">
        <dgm:presLayoutVars>
          <dgm:chMax val="5"/>
          <dgm:dir/>
        </dgm:presLayoutVars>
      </dgm:prSet>
      <dgm:spPr/>
      <dgm:t>
        <a:bodyPr/>
        <a:lstStyle/>
        <a:p>
          <a:endParaRPr lang="ru-RU"/>
        </a:p>
      </dgm:t>
    </dgm:pt>
    <dgm:pt modelId="{ED3BAD04-B52C-4F4D-AAB8-91073A36D73B}" type="pres">
      <dgm:prSet presAssocID="{884EB1F9-225F-406C-9A32-2B8F2EBDCE5A}" presName="picts" presStyleCnt="0"/>
      <dgm:spPr/>
    </dgm:pt>
    <dgm:pt modelId="{A00CE0C9-5E73-403A-A61C-2DB65A9D8C63}" type="pres">
      <dgm:prSet presAssocID="{884EB1F9-225F-406C-9A32-2B8F2EBDCE5A}" presName="space1" presStyleCnt="0"/>
      <dgm:spPr/>
    </dgm:pt>
    <dgm:pt modelId="{F4E8B224-34DD-42EC-9E8A-7E2BA8DC8045}" type="pres">
      <dgm:prSet presAssocID="{884EB1F9-225F-406C-9A32-2B8F2EBDCE5A}" presName="space2" presStyleCnt="0"/>
      <dgm:spPr/>
    </dgm:pt>
    <dgm:pt modelId="{CEFCB4DF-3053-4521-89C5-383A5539A4C1}" type="pres">
      <dgm:prSet presAssocID="{ACB30DCA-3183-42DA-8AF0-1D9C3041DA73}" presName="pictA1" presStyleCnt="0"/>
      <dgm:spPr/>
    </dgm:pt>
    <dgm:pt modelId="{176D7D95-900E-4FAE-A57B-F6FEF74AF7D9}" type="pres">
      <dgm:prSet presAssocID="{ACB30DCA-3183-42DA-8AF0-1D9C3041DA73}" presName="imageRepeatNode" presStyleLbl="alignNode1" presStyleIdx="0" presStyleCnt="5"/>
      <dgm:spPr/>
      <dgm:t>
        <a:bodyPr/>
        <a:lstStyle/>
        <a:p>
          <a:endParaRPr lang="ru-RU"/>
        </a:p>
      </dgm:t>
    </dgm:pt>
    <dgm:pt modelId="{CCB0F275-1E68-46BA-B3EA-5E035B7DBC52}" type="pres">
      <dgm:prSet presAssocID="{ACB30DCA-3183-42DA-8AF0-1D9C3041DA73}" presName="oneDotPict" presStyleCnt="0"/>
      <dgm:spPr/>
    </dgm:pt>
    <dgm:pt modelId="{F22A2D02-82D3-4F15-BDE9-D58D6C21EFDC}" type="pres">
      <dgm:prSet presAssocID="{ACB30DCA-3183-42DA-8AF0-1D9C3041DA73}" presName="dotPict_11" presStyleLbl="solidFgAcc1" presStyleIdx="0" presStyleCnt="30"/>
      <dgm:spPr/>
    </dgm:pt>
    <dgm:pt modelId="{9A39BF1D-9D0A-48B2-92B4-55450C4E502D}" type="pres">
      <dgm:prSet presAssocID="{8D142AC0-8656-40EB-A6B7-0774FF4ABDB0}" presName="pictA2" presStyleCnt="0"/>
      <dgm:spPr/>
    </dgm:pt>
    <dgm:pt modelId="{474FEA0B-18E7-422D-94E6-7F3F6EAB2BEC}" type="pres">
      <dgm:prSet presAssocID="{8D142AC0-8656-40EB-A6B7-0774FF4ABDB0}" presName="imageRepeatNode" presStyleLbl="alignNode1" presStyleIdx="1" presStyleCnt="5"/>
      <dgm:spPr/>
      <dgm:t>
        <a:bodyPr/>
        <a:lstStyle/>
        <a:p>
          <a:endParaRPr lang="ru-RU"/>
        </a:p>
      </dgm:t>
    </dgm:pt>
    <dgm:pt modelId="{3E4121ED-76FA-4018-9831-B6871228DA28}" type="pres">
      <dgm:prSet presAssocID="{8D142AC0-8656-40EB-A6B7-0774FF4ABDB0}" presName="twoDotsPict" presStyleCnt="0"/>
      <dgm:spPr/>
    </dgm:pt>
    <dgm:pt modelId="{8781AB4C-0BF8-46C3-A0A8-23833D068185}" type="pres">
      <dgm:prSet presAssocID="{8D142AC0-8656-40EB-A6B7-0774FF4ABDB0}" presName="dotPict_21" presStyleLbl="solidFgAcc1" presStyleIdx="1" presStyleCnt="30"/>
      <dgm:spPr>
        <a:noFill/>
        <a:ln>
          <a:noFill/>
        </a:ln>
      </dgm:spPr>
    </dgm:pt>
    <dgm:pt modelId="{28218F63-6916-4F11-A148-7E6270910883}" type="pres">
      <dgm:prSet presAssocID="{8D142AC0-8656-40EB-A6B7-0774FF4ABDB0}" presName="dotPict_22" presStyleLbl="solidFgAcc1" presStyleIdx="2" presStyleCnt="30"/>
      <dgm:spPr>
        <a:noFill/>
        <a:ln>
          <a:noFill/>
        </a:ln>
      </dgm:spPr>
    </dgm:pt>
    <dgm:pt modelId="{A26DBBF3-6CC2-4066-B070-0DC6692EA388}" type="pres">
      <dgm:prSet presAssocID="{04CDF92B-844B-42AC-A63F-D8D6E4A9B891}" presName="pictA3" presStyleCnt="0"/>
      <dgm:spPr/>
    </dgm:pt>
    <dgm:pt modelId="{7CC69434-83BE-46D2-854B-F4CDE042ACB0}" type="pres">
      <dgm:prSet presAssocID="{04CDF92B-844B-42AC-A63F-D8D6E4A9B891}" presName="imageRepeatNode" presStyleLbl="alignNode1" presStyleIdx="2" presStyleCnt="5"/>
      <dgm:spPr/>
      <dgm:t>
        <a:bodyPr/>
        <a:lstStyle/>
        <a:p>
          <a:endParaRPr lang="ru-RU"/>
        </a:p>
      </dgm:t>
    </dgm:pt>
    <dgm:pt modelId="{48B6068D-2530-4374-8E03-7C30DD764142}" type="pres">
      <dgm:prSet presAssocID="{04CDF92B-844B-42AC-A63F-D8D6E4A9B891}" presName="threeDotsPict" presStyleCnt="0"/>
      <dgm:spPr/>
    </dgm:pt>
    <dgm:pt modelId="{98EAB78A-A33E-4D10-8302-F14F0C3DCDC7}" type="pres">
      <dgm:prSet presAssocID="{04CDF92B-844B-42AC-A63F-D8D6E4A9B891}" presName="dotPict_31" presStyleLbl="solidFgAcc1" presStyleIdx="3" presStyleCnt="30"/>
      <dgm:spPr>
        <a:noFill/>
        <a:ln>
          <a:noFill/>
        </a:ln>
      </dgm:spPr>
    </dgm:pt>
    <dgm:pt modelId="{47EFB58D-FEAC-4EAC-A1AD-C3553994A677}" type="pres">
      <dgm:prSet presAssocID="{04CDF92B-844B-42AC-A63F-D8D6E4A9B891}" presName="dotPict_32" presStyleLbl="solidFgAcc1" presStyleIdx="4" presStyleCnt="30"/>
      <dgm:spPr>
        <a:noFill/>
        <a:ln>
          <a:noFill/>
        </a:ln>
      </dgm:spPr>
    </dgm:pt>
    <dgm:pt modelId="{6729D3E3-98B3-420B-A782-FE466F2B4ABA}" type="pres">
      <dgm:prSet presAssocID="{04CDF92B-844B-42AC-A63F-D8D6E4A9B891}" presName="dotPict_33" presStyleLbl="solidFgAcc1" presStyleIdx="5" presStyleCnt="30"/>
      <dgm:spPr>
        <a:noFill/>
        <a:ln>
          <a:noFill/>
        </a:ln>
      </dgm:spPr>
    </dgm:pt>
    <dgm:pt modelId="{868FAFAE-B67F-4418-9307-13CA6AD63F6D}" type="pres">
      <dgm:prSet presAssocID="{F011C1F5-25B7-494A-84B8-8A56BD11503E}" presName="pictA4" presStyleCnt="0"/>
      <dgm:spPr/>
    </dgm:pt>
    <dgm:pt modelId="{2F4FA469-17C7-48B8-AB56-14396C6B72A1}" type="pres">
      <dgm:prSet presAssocID="{F011C1F5-25B7-494A-84B8-8A56BD11503E}" presName="imageRepeatNode" presStyleLbl="alignNode1" presStyleIdx="3" presStyleCnt="5"/>
      <dgm:spPr/>
      <dgm:t>
        <a:bodyPr/>
        <a:lstStyle/>
        <a:p>
          <a:endParaRPr lang="ru-RU"/>
        </a:p>
      </dgm:t>
    </dgm:pt>
    <dgm:pt modelId="{A40D9374-D4F6-47F2-88F5-10D22B36A1B9}" type="pres">
      <dgm:prSet presAssocID="{F011C1F5-25B7-494A-84B8-8A56BD11503E}" presName="fourDotsPict" presStyleCnt="0"/>
      <dgm:spPr/>
    </dgm:pt>
    <dgm:pt modelId="{BB0C2D04-EF93-42FB-93D2-E4BF03EA26F5}" type="pres">
      <dgm:prSet presAssocID="{F011C1F5-25B7-494A-84B8-8A56BD11503E}" presName="dotPict_41" presStyleLbl="solidFgAcc1" presStyleIdx="6" presStyleCnt="30"/>
      <dgm:spPr>
        <a:noFill/>
        <a:ln>
          <a:noFill/>
        </a:ln>
      </dgm:spPr>
    </dgm:pt>
    <dgm:pt modelId="{F4EF385B-55E4-4D2A-A322-225E1E033A9A}" type="pres">
      <dgm:prSet presAssocID="{F011C1F5-25B7-494A-84B8-8A56BD11503E}" presName="dotPict_42" presStyleLbl="solidFgAcc1" presStyleIdx="7" presStyleCnt="30"/>
      <dgm:spPr>
        <a:noFill/>
        <a:ln>
          <a:noFill/>
        </a:ln>
      </dgm:spPr>
      <dgm:t>
        <a:bodyPr/>
        <a:lstStyle/>
        <a:p>
          <a:endParaRPr lang="ru-RU"/>
        </a:p>
      </dgm:t>
    </dgm:pt>
    <dgm:pt modelId="{B6671C14-76F4-48EA-997E-874A16C08C67}" type="pres">
      <dgm:prSet presAssocID="{F011C1F5-25B7-494A-84B8-8A56BD11503E}" presName="dotPict_43" presStyleLbl="solidFgAcc1" presStyleIdx="8" presStyleCnt="30"/>
      <dgm:spPr>
        <a:noFill/>
        <a:ln>
          <a:noFill/>
        </a:ln>
      </dgm:spPr>
    </dgm:pt>
    <dgm:pt modelId="{5A793334-DE0E-4C5E-911E-C9F6C8907F6B}" type="pres">
      <dgm:prSet presAssocID="{F011C1F5-25B7-494A-84B8-8A56BD11503E}" presName="dotPict_44" presStyleLbl="solidFgAcc1" presStyleIdx="9" presStyleCnt="30"/>
      <dgm:spPr>
        <a:noFill/>
        <a:ln>
          <a:noFill/>
        </a:ln>
      </dgm:spPr>
    </dgm:pt>
    <dgm:pt modelId="{6B476D93-81B4-4894-9EB3-7E10864CD105}" type="pres">
      <dgm:prSet presAssocID="{79E7D6FC-2D6E-41A8-850F-EF37365BD783}" presName="pictA5" presStyleCnt="0"/>
      <dgm:spPr/>
    </dgm:pt>
    <dgm:pt modelId="{088B093E-1E71-46B9-972E-E364F2432C14}" type="pres">
      <dgm:prSet presAssocID="{79E7D6FC-2D6E-41A8-850F-EF37365BD783}" presName="imageRepeatNode" presStyleLbl="alignNode1" presStyleIdx="4" presStyleCnt="5"/>
      <dgm:spPr/>
      <dgm:t>
        <a:bodyPr/>
        <a:lstStyle/>
        <a:p>
          <a:endParaRPr lang="ru-RU"/>
        </a:p>
      </dgm:t>
    </dgm:pt>
    <dgm:pt modelId="{DA32E571-90E0-4D97-87B2-F508DD9ED29F}" type="pres">
      <dgm:prSet presAssocID="{79E7D6FC-2D6E-41A8-850F-EF37365BD783}" presName="fiveDotsPict" presStyleCnt="0"/>
      <dgm:spPr/>
    </dgm:pt>
    <dgm:pt modelId="{B85CA02A-8721-43A8-A685-710FB88DBA34}" type="pres">
      <dgm:prSet presAssocID="{79E7D6FC-2D6E-41A8-850F-EF37365BD783}" presName="dotPict_51" presStyleLbl="solidFgAcc1" presStyleIdx="10" presStyleCnt="30"/>
      <dgm:spPr>
        <a:noFill/>
        <a:ln>
          <a:noFill/>
        </a:ln>
      </dgm:spPr>
    </dgm:pt>
    <dgm:pt modelId="{678A47E3-244E-4C70-B902-8A5000B53C9F}" type="pres">
      <dgm:prSet presAssocID="{79E7D6FC-2D6E-41A8-850F-EF37365BD783}" presName="dotPict_52" presStyleLbl="solidFgAcc1" presStyleIdx="11" presStyleCnt="30"/>
      <dgm:spPr>
        <a:noFill/>
        <a:ln>
          <a:noFill/>
        </a:ln>
      </dgm:spPr>
    </dgm:pt>
    <dgm:pt modelId="{AB616837-953C-434E-B857-F23697A158CB}" type="pres">
      <dgm:prSet presAssocID="{79E7D6FC-2D6E-41A8-850F-EF37365BD783}" presName="dotPict_53" presStyleLbl="solidFgAcc1" presStyleIdx="12" presStyleCnt="30"/>
      <dgm:spPr>
        <a:noFill/>
        <a:ln>
          <a:noFill/>
        </a:ln>
      </dgm:spPr>
    </dgm:pt>
    <dgm:pt modelId="{AD65E03C-FACC-43DA-AC30-05463E1E4079}" type="pres">
      <dgm:prSet presAssocID="{79E7D6FC-2D6E-41A8-850F-EF37365BD783}" presName="dotPict_54" presStyleLbl="solidFgAcc1" presStyleIdx="13" presStyleCnt="30"/>
      <dgm:spPr>
        <a:noFill/>
        <a:ln>
          <a:noFill/>
        </a:ln>
      </dgm:spPr>
    </dgm:pt>
    <dgm:pt modelId="{FB2448B1-2ABE-4290-95D8-BBC420287F51}" type="pres">
      <dgm:prSet presAssocID="{79E7D6FC-2D6E-41A8-850F-EF37365BD783}" presName="dotPict_55" presStyleLbl="solidFgAcc1" presStyleIdx="14" presStyleCnt="30"/>
      <dgm:spPr>
        <a:noFill/>
        <a:ln>
          <a:noFill/>
        </a:ln>
      </dgm:spPr>
    </dgm:pt>
    <dgm:pt modelId="{0BB611A1-CE24-4763-A81E-AC3050AAC49A}" type="pres">
      <dgm:prSet presAssocID="{884EB1F9-225F-406C-9A32-2B8F2EBDCE5A}" presName="txLine" presStyleCnt="0"/>
      <dgm:spPr/>
    </dgm:pt>
    <dgm:pt modelId="{4DD50D5C-F2C7-4CF7-954C-C8359FC72549}" type="pres">
      <dgm:prSet presAssocID="{64B4D9DA-D435-400C-980F-943D8D7AD554}" presName="oneDotTx" presStyleCnt="0"/>
      <dgm:spPr/>
    </dgm:pt>
    <dgm:pt modelId="{12683A3B-E51A-4054-9837-3D6625029D73}" type="pres">
      <dgm:prSet presAssocID="{64B4D9DA-D435-400C-980F-943D8D7AD554}" presName="dotTx_11" presStyleLbl="solidFgAcc1" presStyleIdx="15" presStyleCnt="30"/>
      <dgm:spPr/>
    </dgm:pt>
    <dgm:pt modelId="{53324793-148D-4F14-9D36-91A6E81CE14E}" type="pres">
      <dgm:prSet presAssocID="{64B4D9DA-D435-400C-980F-943D8D7AD554}" presName="Name37" presStyleLbl="revTx" presStyleIdx="0" presStyleCnt="5">
        <dgm:presLayoutVars>
          <dgm:bulletEnabled val="1"/>
        </dgm:presLayoutVars>
      </dgm:prSet>
      <dgm:spPr/>
      <dgm:t>
        <a:bodyPr/>
        <a:lstStyle/>
        <a:p>
          <a:endParaRPr lang="ru-RU"/>
        </a:p>
      </dgm:t>
    </dgm:pt>
    <dgm:pt modelId="{61414546-4457-4C65-BC7A-D52DC9C786C8}" type="pres">
      <dgm:prSet presAssocID="{360477B1-CF54-4AEB-A45E-CA6AF2761638}" presName="twoDotsTx" presStyleCnt="0"/>
      <dgm:spPr/>
    </dgm:pt>
    <dgm:pt modelId="{E2DBB9CD-F549-4B9C-9D7D-A9B88E12A74D}" type="pres">
      <dgm:prSet presAssocID="{360477B1-CF54-4AEB-A45E-CA6AF2761638}" presName="dotTx_21" presStyleLbl="solidFgAcc1" presStyleIdx="16" presStyleCnt="30"/>
      <dgm:spPr/>
    </dgm:pt>
    <dgm:pt modelId="{60EE291C-7ADB-4501-BB4C-5154FAAFF37D}" type="pres">
      <dgm:prSet presAssocID="{360477B1-CF54-4AEB-A45E-CA6AF2761638}" presName="dotTx_22" presStyleLbl="solidFgAcc1" presStyleIdx="17" presStyleCnt="30"/>
      <dgm:spPr/>
    </dgm:pt>
    <dgm:pt modelId="{BF2A5CBD-2CD8-4AC0-A878-4B1582B04658}" type="pres">
      <dgm:prSet presAssocID="{360477B1-CF54-4AEB-A45E-CA6AF2761638}" presName="Name39" presStyleLbl="revTx" presStyleIdx="1" presStyleCnt="5">
        <dgm:presLayoutVars>
          <dgm:bulletEnabled val="1"/>
        </dgm:presLayoutVars>
      </dgm:prSet>
      <dgm:spPr/>
      <dgm:t>
        <a:bodyPr/>
        <a:lstStyle/>
        <a:p>
          <a:endParaRPr lang="ru-RU"/>
        </a:p>
      </dgm:t>
    </dgm:pt>
    <dgm:pt modelId="{07735919-A594-4DE9-88FF-71F486743D16}" type="pres">
      <dgm:prSet presAssocID="{2DEA70E9-C317-4422-BED4-A078F7C22290}" presName="threeDotsTx" presStyleCnt="0"/>
      <dgm:spPr/>
    </dgm:pt>
    <dgm:pt modelId="{48611C75-F0E8-4F23-9CCE-B62554389374}" type="pres">
      <dgm:prSet presAssocID="{2DEA70E9-C317-4422-BED4-A078F7C22290}" presName="dotTx_31" presStyleLbl="solidFgAcc1" presStyleIdx="18" presStyleCnt="30"/>
      <dgm:spPr/>
    </dgm:pt>
    <dgm:pt modelId="{3F051BC6-2161-4AC1-B3A8-C027D5CE4B28}" type="pres">
      <dgm:prSet presAssocID="{2DEA70E9-C317-4422-BED4-A078F7C22290}" presName="dotTx_32" presStyleLbl="solidFgAcc1" presStyleIdx="19" presStyleCnt="30"/>
      <dgm:spPr/>
    </dgm:pt>
    <dgm:pt modelId="{43280A4F-1C83-49DE-B827-D0B3C3BF073C}" type="pres">
      <dgm:prSet presAssocID="{2DEA70E9-C317-4422-BED4-A078F7C22290}" presName="dotTx_33" presStyleLbl="solidFgAcc1" presStyleIdx="20" presStyleCnt="30"/>
      <dgm:spPr/>
    </dgm:pt>
    <dgm:pt modelId="{B5B50624-A801-4515-89A9-2BB818B17903}" type="pres">
      <dgm:prSet presAssocID="{2DEA70E9-C317-4422-BED4-A078F7C22290}" presName="Name41" presStyleLbl="revTx" presStyleIdx="2" presStyleCnt="5">
        <dgm:presLayoutVars>
          <dgm:bulletEnabled val="1"/>
        </dgm:presLayoutVars>
      </dgm:prSet>
      <dgm:spPr/>
      <dgm:t>
        <a:bodyPr/>
        <a:lstStyle/>
        <a:p>
          <a:endParaRPr lang="ru-RU"/>
        </a:p>
      </dgm:t>
    </dgm:pt>
    <dgm:pt modelId="{01571D06-8594-42BA-8B22-40D7D9C7C5D6}" type="pres">
      <dgm:prSet presAssocID="{68717F6A-5D95-48C2-9C58-1D7B4390790E}" presName="fourDotsTx" presStyleCnt="0"/>
      <dgm:spPr/>
    </dgm:pt>
    <dgm:pt modelId="{7FB2DFF5-9E11-4135-8435-DBC1D322FEF0}" type="pres">
      <dgm:prSet presAssocID="{68717F6A-5D95-48C2-9C58-1D7B4390790E}" presName="dotTx_41" presStyleLbl="solidFgAcc1" presStyleIdx="21" presStyleCnt="30"/>
      <dgm:spPr/>
    </dgm:pt>
    <dgm:pt modelId="{44E47F06-545C-4D66-BB01-D8DE2965D416}" type="pres">
      <dgm:prSet presAssocID="{68717F6A-5D95-48C2-9C58-1D7B4390790E}" presName="dotTx_42" presStyleLbl="solidFgAcc1" presStyleIdx="22" presStyleCnt="30"/>
      <dgm:spPr/>
    </dgm:pt>
    <dgm:pt modelId="{B104FA17-78B7-4713-97CB-BA670D69FFDA}" type="pres">
      <dgm:prSet presAssocID="{68717F6A-5D95-48C2-9C58-1D7B4390790E}" presName="dotTx_43" presStyleLbl="solidFgAcc1" presStyleIdx="23" presStyleCnt="30"/>
      <dgm:spPr/>
    </dgm:pt>
    <dgm:pt modelId="{A5383F33-B834-4FB1-9FE7-57BB3634E875}" type="pres">
      <dgm:prSet presAssocID="{68717F6A-5D95-48C2-9C58-1D7B4390790E}" presName="dotTx_44" presStyleLbl="solidFgAcc1" presStyleIdx="24" presStyleCnt="30"/>
      <dgm:spPr/>
    </dgm:pt>
    <dgm:pt modelId="{DDDA9073-8CCE-440C-B4A3-05EEAE524CE1}" type="pres">
      <dgm:prSet presAssocID="{68717F6A-5D95-48C2-9C58-1D7B4390790E}" presName="Name43" presStyleLbl="revTx" presStyleIdx="3" presStyleCnt="5">
        <dgm:presLayoutVars>
          <dgm:bulletEnabled val="1"/>
        </dgm:presLayoutVars>
      </dgm:prSet>
      <dgm:spPr/>
      <dgm:t>
        <a:bodyPr/>
        <a:lstStyle/>
        <a:p>
          <a:endParaRPr lang="ru-RU"/>
        </a:p>
      </dgm:t>
    </dgm:pt>
    <dgm:pt modelId="{40D4ACD1-0285-4078-8EA1-37FB8D3AD3E2}" type="pres">
      <dgm:prSet presAssocID="{010C9BFE-D49D-4D64-9231-CF57282727E4}" presName="fiveDotsTx" presStyleCnt="0"/>
      <dgm:spPr/>
    </dgm:pt>
    <dgm:pt modelId="{871501C7-D264-4BB0-B67D-1BDF6993FD81}" type="pres">
      <dgm:prSet presAssocID="{010C9BFE-D49D-4D64-9231-CF57282727E4}" presName="dotTx_51" presStyleLbl="solidFgAcc1" presStyleIdx="25" presStyleCnt="30"/>
      <dgm:spPr/>
    </dgm:pt>
    <dgm:pt modelId="{0DEB77E0-3A10-4D93-8442-6F9D7C435822}" type="pres">
      <dgm:prSet presAssocID="{010C9BFE-D49D-4D64-9231-CF57282727E4}" presName="dotTx_52" presStyleLbl="solidFgAcc1" presStyleIdx="26" presStyleCnt="30"/>
      <dgm:spPr/>
    </dgm:pt>
    <dgm:pt modelId="{B6119291-F0B0-4953-A070-B0894931C77F}" type="pres">
      <dgm:prSet presAssocID="{010C9BFE-D49D-4D64-9231-CF57282727E4}" presName="dotTx_53" presStyleLbl="solidFgAcc1" presStyleIdx="27" presStyleCnt="30"/>
      <dgm:spPr/>
    </dgm:pt>
    <dgm:pt modelId="{1C11158F-3EE9-4BF1-BD14-A127DC9422DD}" type="pres">
      <dgm:prSet presAssocID="{010C9BFE-D49D-4D64-9231-CF57282727E4}" presName="dotTx_54" presStyleLbl="solidFgAcc1" presStyleIdx="28" presStyleCnt="30"/>
      <dgm:spPr/>
    </dgm:pt>
    <dgm:pt modelId="{4B34C869-4A54-43AD-A581-5E7A01500EDC}" type="pres">
      <dgm:prSet presAssocID="{010C9BFE-D49D-4D64-9231-CF57282727E4}" presName="dotTx_55" presStyleLbl="solidFgAcc1" presStyleIdx="29" presStyleCnt="30"/>
      <dgm:spPr/>
    </dgm:pt>
    <dgm:pt modelId="{A31AFC14-1E62-41BC-B608-BE18BD16F1D2}" type="pres">
      <dgm:prSet presAssocID="{010C9BFE-D49D-4D64-9231-CF57282727E4}" presName="Name45" presStyleLbl="revTx" presStyleIdx="4" presStyleCnt="5">
        <dgm:presLayoutVars>
          <dgm:bulletEnabled val="1"/>
        </dgm:presLayoutVars>
      </dgm:prSet>
      <dgm:spPr/>
      <dgm:t>
        <a:bodyPr/>
        <a:lstStyle/>
        <a:p>
          <a:endParaRPr lang="ru-RU"/>
        </a:p>
      </dgm:t>
    </dgm:pt>
  </dgm:ptLst>
  <dgm:cxnLst>
    <dgm:cxn modelId="{B7C00547-4301-4218-A9C6-FB548C147EAB}" srcId="{884EB1F9-225F-406C-9A32-2B8F2EBDCE5A}" destId="{2DEA70E9-C317-4422-BED4-A078F7C22290}" srcOrd="2" destOrd="0" parTransId="{49723F91-708D-4E9C-942E-892B63F9BE8F}" sibTransId="{04CDF92B-844B-42AC-A63F-D8D6E4A9B891}"/>
    <dgm:cxn modelId="{3DCBE407-5CB9-4C05-9B11-F19CCE1C842E}" type="presOf" srcId="{ACB30DCA-3183-42DA-8AF0-1D9C3041DA73}" destId="{176D7D95-900E-4FAE-A57B-F6FEF74AF7D9}" srcOrd="0" destOrd="0" presId="urn:microsoft.com/office/officeart/2009/3/layout/SpiralPicture"/>
    <dgm:cxn modelId="{76EDBFAF-74E0-44D8-B2D9-FAF88834B12C}" type="presOf" srcId="{79E7D6FC-2D6E-41A8-850F-EF37365BD783}" destId="{088B093E-1E71-46B9-972E-E364F2432C14}" srcOrd="0" destOrd="0" presId="urn:microsoft.com/office/officeart/2009/3/layout/SpiralPicture"/>
    <dgm:cxn modelId="{D0AB4CC6-5B77-4ED3-8F20-C5114F0A3885}" type="presOf" srcId="{360477B1-CF54-4AEB-A45E-CA6AF2761638}" destId="{BF2A5CBD-2CD8-4AC0-A878-4B1582B04658}" srcOrd="0" destOrd="0" presId="urn:microsoft.com/office/officeart/2009/3/layout/SpiralPicture"/>
    <dgm:cxn modelId="{04D96B1D-5302-400D-B0A4-143999D2B876}" srcId="{884EB1F9-225F-406C-9A32-2B8F2EBDCE5A}" destId="{010C9BFE-D49D-4D64-9231-CF57282727E4}" srcOrd="4" destOrd="0" parTransId="{63FEBE9C-2EC7-44CD-B4C8-3EAFADD4840D}" sibTransId="{79E7D6FC-2D6E-41A8-850F-EF37365BD783}"/>
    <dgm:cxn modelId="{5D8DE62D-5E8C-4EF2-925E-57317E2221EB}" type="presOf" srcId="{010C9BFE-D49D-4D64-9231-CF57282727E4}" destId="{A31AFC14-1E62-41BC-B608-BE18BD16F1D2}" srcOrd="0" destOrd="0" presId="urn:microsoft.com/office/officeart/2009/3/layout/SpiralPicture"/>
    <dgm:cxn modelId="{C79C3289-D146-4690-AA84-3D1CFF11EACA}" type="presOf" srcId="{04CDF92B-844B-42AC-A63F-D8D6E4A9B891}" destId="{7CC69434-83BE-46D2-854B-F4CDE042ACB0}" srcOrd="0" destOrd="0" presId="urn:microsoft.com/office/officeart/2009/3/layout/SpiralPicture"/>
    <dgm:cxn modelId="{47D2F6BB-9EEB-4A9A-8901-FC10BBD36299}" type="presOf" srcId="{F011C1F5-25B7-494A-84B8-8A56BD11503E}" destId="{2F4FA469-17C7-48B8-AB56-14396C6B72A1}" srcOrd="0" destOrd="0" presId="urn:microsoft.com/office/officeart/2009/3/layout/SpiralPicture"/>
    <dgm:cxn modelId="{86A8306F-6E6E-4B6D-AA34-934C7BA73AF4}" type="presOf" srcId="{2DEA70E9-C317-4422-BED4-A078F7C22290}" destId="{B5B50624-A801-4515-89A9-2BB818B17903}" srcOrd="0" destOrd="0" presId="urn:microsoft.com/office/officeart/2009/3/layout/SpiralPicture"/>
    <dgm:cxn modelId="{5AEA6A1F-10B8-439F-8E4B-501118FD3078}" type="presOf" srcId="{68717F6A-5D95-48C2-9C58-1D7B4390790E}" destId="{DDDA9073-8CCE-440C-B4A3-05EEAE524CE1}" srcOrd="0" destOrd="0" presId="urn:microsoft.com/office/officeart/2009/3/layout/SpiralPicture"/>
    <dgm:cxn modelId="{E5F045C9-F112-489E-A452-72F3C28ABCC9}" type="presOf" srcId="{884EB1F9-225F-406C-9A32-2B8F2EBDCE5A}" destId="{635490AC-13B4-4E7C-8CF9-B4B09C8212DF}" srcOrd="0" destOrd="0" presId="urn:microsoft.com/office/officeart/2009/3/layout/SpiralPicture"/>
    <dgm:cxn modelId="{B851AF76-D895-4957-8EE8-FA9D7141EF34}" type="presOf" srcId="{64B4D9DA-D435-400C-980F-943D8D7AD554}" destId="{53324793-148D-4F14-9D36-91A6E81CE14E}" srcOrd="0" destOrd="0" presId="urn:microsoft.com/office/officeart/2009/3/layout/SpiralPicture"/>
    <dgm:cxn modelId="{BE684006-EA2A-4B75-9272-037666E830DD}" srcId="{884EB1F9-225F-406C-9A32-2B8F2EBDCE5A}" destId="{64B4D9DA-D435-400C-980F-943D8D7AD554}" srcOrd="0" destOrd="0" parTransId="{B8F38E24-CB18-4BE1-B6D5-DA88B71962B0}" sibTransId="{ACB30DCA-3183-42DA-8AF0-1D9C3041DA73}"/>
    <dgm:cxn modelId="{E5E5B9BE-393D-42A4-9C55-75EE95C24618}" srcId="{884EB1F9-225F-406C-9A32-2B8F2EBDCE5A}" destId="{68717F6A-5D95-48C2-9C58-1D7B4390790E}" srcOrd="3" destOrd="0" parTransId="{4B902ADB-9B0E-4E73-9EC4-A04950569E7A}" sibTransId="{F011C1F5-25B7-494A-84B8-8A56BD11503E}"/>
    <dgm:cxn modelId="{BA9F0E41-DDCB-4CB8-8D9B-A747B328F458}" srcId="{884EB1F9-225F-406C-9A32-2B8F2EBDCE5A}" destId="{360477B1-CF54-4AEB-A45E-CA6AF2761638}" srcOrd="1" destOrd="0" parTransId="{2585B1EF-BAAA-45AE-89A2-B54B1675E05C}" sibTransId="{8D142AC0-8656-40EB-A6B7-0774FF4ABDB0}"/>
    <dgm:cxn modelId="{38B7A5EB-199B-45A4-A392-9364F627D3EA}" type="presOf" srcId="{8D142AC0-8656-40EB-A6B7-0774FF4ABDB0}" destId="{474FEA0B-18E7-422D-94E6-7F3F6EAB2BEC}" srcOrd="0" destOrd="0" presId="urn:microsoft.com/office/officeart/2009/3/layout/SpiralPicture"/>
    <dgm:cxn modelId="{C2467B48-A89B-4792-BD59-13D473A95C8B}" type="presParOf" srcId="{635490AC-13B4-4E7C-8CF9-B4B09C8212DF}" destId="{ED3BAD04-B52C-4F4D-AAB8-91073A36D73B}" srcOrd="0" destOrd="0" presId="urn:microsoft.com/office/officeart/2009/3/layout/SpiralPicture"/>
    <dgm:cxn modelId="{3E9036A1-55A1-47D0-BF4F-7054F01994E8}" type="presParOf" srcId="{ED3BAD04-B52C-4F4D-AAB8-91073A36D73B}" destId="{A00CE0C9-5E73-403A-A61C-2DB65A9D8C63}" srcOrd="0" destOrd="0" presId="urn:microsoft.com/office/officeart/2009/3/layout/SpiralPicture"/>
    <dgm:cxn modelId="{E78DF2D3-278D-4013-90D5-A37CCC68A4D4}" type="presParOf" srcId="{ED3BAD04-B52C-4F4D-AAB8-91073A36D73B}" destId="{F4E8B224-34DD-42EC-9E8A-7E2BA8DC8045}" srcOrd="1" destOrd="0" presId="urn:microsoft.com/office/officeart/2009/3/layout/SpiralPicture"/>
    <dgm:cxn modelId="{86DDE067-5948-4BD6-A7BE-9D9951865725}" type="presParOf" srcId="{ED3BAD04-B52C-4F4D-AAB8-91073A36D73B}" destId="{CEFCB4DF-3053-4521-89C5-383A5539A4C1}" srcOrd="2" destOrd="0" presId="urn:microsoft.com/office/officeart/2009/3/layout/SpiralPicture"/>
    <dgm:cxn modelId="{8CA7E690-DDAC-48E0-A02F-D3F917552097}" type="presParOf" srcId="{CEFCB4DF-3053-4521-89C5-383A5539A4C1}" destId="{176D7D95-900E-4FAE-A57B-F6FEF74AF7D9}" srcOrd="0" destOrd="0" presId="urn:microsoft.com/office/officeart/2009/3/layout/SpiralPicture"/>
    <dgm:cxn modelId="{F767DA0C-3A83-4E34-A143-450AD137B8FA}" type="presParOf" srcId="{ED3BAD04-B52C-4F4D-AAB8-91073A36D73B}" destId="{CCB0F275-1E68-46BA-B3EA-5E035B7DBC52}" srcOrd="3" destOrd="0" presId="urn:microsoft.com/office/officeart/2009/3/layout/SpiralPicture"/>
    <dgm:cxn modelId="{39B9B5C1-3CBB-4B40-80A4-C7B58FFC9C6A}" type="presParOf" srcId="{CCB0F275-1E68-46BA-B3EA-5E035B7DBC52}" destId="{F22A2D02-82D3-4F15-BDE9-D58D6C21EFDC}" srcOrd="0" destOrd="0" presId="urn:microsoft.com/office/officeart/2009/3/layout/SpiralPicture"/>
    <dgm:cxn modelId="{E2B62005-1335-4CA8-876B-B8C412264117}" type="presParOf" srcId="{ED3BAD04-B52C-4F4D-AAB8-91073A36D73B}" destId="{9A39BF1D-9D0A-48B2-92B4-55450C4E502D}" srcOrd="4" destOrd="0" presId="urn:microsoft.com/office/officeart/2009/3/layout/SpiralPicture"/>
    <dgm:cxn modelId="{286DD421-4F3B-4D33-B27F-55BAEC2BE784}" type="presParOf" srcId="{9A39BF1D-9D0A-48B2-92B4-55450C4E502D}" destId="{474FEA0B-18E7-422D-94E6-7F3F6EAB2BEC}" srcOrd="0" destOrd="0" presId="urn:microsoft.com/office/officeart/2009/3/layout/SpiralPicture"/>
    <dgm:cxn modelId="{38EE8774-D216-4B60-9078-105C5B26F450}" type="presParOf" srcId="{ED3BAD04-B52C-4F4D-AAB8-91073A36D73B}" destId="{3E4121ED-76FA-4018-9831-B6871228DA28}" srcOrd="5" destOrd="0" presId="urn:microsoft.com/office/officeart/2009/3/layout/SpiralPicture"/>
    <dgm:cxn modelId="{AE76B6B4-491A-4EC5-B792-111D6F2AE39F}" type="presParOf" srcId="{3E4121ED-76FA-4018-9831-B6871228DA28}" destId="{8781AB4C-0BF8-46C3-A0A8-23833D068185}" srcOrd="0" destOrd="0" presId="urn:microsoft.com/office/officeart/2009/3/layout/SpiralPicture"/>
    <dgm:cxn modelId="{08B7E541-F7B8-4399-8115-37CDDE12AEA3}" type="presParOf" srcId="{3E4121ED-76FA-4018-9831-B6871228DA28}" destId="{28218F63-6916-4F11-A148-7E6270910883}" srcOrd="1" destOrd="0" presId="urn:microsoft.com/office/officeart/2009/3/layout/SpiralPicture"/>
    <dgm:cxn modelId="{DD60320B-A7D3-46E1-80D9-4E36D3373F75}" type="presParOf" srcId="{ED3BAD04-B52C-4F4D-AAB8-91073A36D73B}" destId="{A26DBBF3-6CC2-4066-B070-0DC6692EA388}" srcOrd="6" destOrd="0" presId="urn:microsoft.com/office/officeart/2009/3/layout/SpiralPicture"/>
    <dgm:cxn modelId="{F8719E44-5BC2-4EBA-889E-6A48B63BC3F6}" type="presParOf" srcId="{A26DBBF3-6CC2-4066-B070-0DC6692EA388}" destId="{7CC69434-83BE-46D2-854B-F4CDE042ACB0}" srcOrd="0" destOrd="0" presId="urn:microsoft.com/office/officeart/2009/3/layout/SpiralPicture"/>
    <dgm:cxn modelId="{CC945E03-3DBA-4134-8CC2-611938DA94A8}" type="presParOf" srcId="{ED3BAD04-B52C-4F4D-AAB8-91073A36D73B}" destId="{48B6068D-2530-4374-8E03-7C30DD764142}" srcOrd="7" destOrd="0" presId="urn:microsoft.com/office/officeart/2009/3/layout/SpiralPicture"/>
    <dgm:cxn modelId="{A7826DC7-8456-4BEE-BE5D-167BC16BCBF7}" type="presParOf" srcId="{48B6068D-2530-4374-8E03-7C30DD764142}" destId="{98EAB78A-A33E-4D10-8302-F14F0C3DCDC7}" srcOrd="0" destOrd="0" presId="urn:microsoft.com/office/officeart/2009/3/layout/SpiralPicture"/>
    <dgm:cxn modelId="{22B437D0-214C-4D63-BEB2-5057C3C58125}" type="presParOf" srcId="{48B6068D-2530-4374-8E03-7C30DD764142}" destId="{47EFB58D-FEAC-4EAC-A1AD-C3553994A677}" srcOrd="1" destOrd="0" presId="urn:microsoft.com/office/officeart/2009/3/layout/SpiralPicture"/>
    <dgm:cxn modelId="{22C4895F-4FBE-4D70-9949-B77FB598A925}" type="presParOf" srcId="{48B6068D-2530-4374-8E03-7C30DD764142}" destId="{6729D3E3-98B3-420B-A782-FE466F2B4ABA}" srcOrd="2" destOrd="0" presId="urn:microsoft.com/office/officeart/2009/3/layout/SpiralPicture"/>
    <dgm:cxn modelId="{463C4C6A-68DD-498A-8718-C6DE51C611EB}" type="presParOf" srcId="{ED3BAD04-B52C-4F4D-AAB8-91073A36D73B}" destId="{868FAFAE-B67F-4418-9307-13CA6AD63F6D}" srcOrd="8" destOrd="0" presId="urn:microsoft.com/office/officeart/2009/3/layout/SpiralPicture"/>
    <dgm:cxn modelId="{84C0E4BF-CD71-429F-86B0-81240AC0651F}" type="presParOf" srcId="{868FAFAE-B67F-4418-9307-13CA6AD63F6D}" destId="{2F4FA469-17C7-48B8-AB56-14396C6B72A1}" srcOrd="0" destOrd="0" presId="urn:microsoft.com/office/officeart/2009/3/layout/SpiralPicture"/>
    <dgm:cxn modelId="{40BED56B-3648-46B5-8E1C-4AB39016DE9E}" type="presParOf" srcId="{ED3BAD04-B52C-4F4D-AAB8-91073A36D73B}" destId="{A40D9374-D4F6-47F2-88F5-10D22B36A1B9}" srcOrd="9" destOrd="0" presId="urn:microsoft.com/office/officeart/2009/3/layout/SpiralPicture"/>
    <dgm:cxn modelId="{9D21AF7B-1AB5-4003-911D-874F42421ABE}" type="presParOf" srcId="{A40D9374-D4F6-47F2-88F5-10D22B36A1B9}" destId="{BB0C2D04-EF93-42FB-93D2-E4BF03EA26F5}" srcOrd="0" destOrd="0" presId="urn:microsoft.com/office/officeart/2009/3/layout/SpiralPicture"/>
    <dgm:cxn modelId="{84519455-582A-483F-8296-ACAA8DE47413}" type="presParOf" srcId="{A40D9374-D4F6-47F2-88F5-10D22B36A1B9}" destId="{F4EF385B-55E4-4D2A-A322-225E1E033A9A}" srcOrd="1" destOrd="0" presId="urn:microsoft.com/office/officeart/2009/3/layout/SpiralPicture"/>
    <dgm:cxn modelId="{50765E05-CC3B-4B25-8066-D1D4A6B12275}" type="presParOf" srcId="{A40D9374-D4F6-47F2-88F5-10D22B36A1B9}" destId="{B6671C14-76F4-48EA-997E-874A16C08C67}" srcOrd="2" destOrd="0" presId="urn:microsoft.com/office/officeart/2009/3/layout/SpiralPicture"/>
    <dgm:cxn modelId="{BD5C2E84-21FB-40D1-A626-3A7397CE56A7}" type="presParOf" srcId="{A40D9374-D4F6-47F2-88F5-10D22B36A1B9}" destId="{5A793334-DE0E-4C5E-911E-C9F6C8907F6B}" srcOrd="3" destOrd="0" presId="urn:microsoft.com/office/officeart/2009/3/layout/SpiralPicture"/>
    <dgm:cxn modelId="{3E1B4262-9682-42F9-B797-44A1CD75CC68}" type="presParOf" srcId="{ED3BAD04-B52C-4F4D-AAB8-91073A36D73B}" destId="{6B476D93-81B4-4894-9EB3-7E10864CD105}" srcOrd="10" destOrd="0" presId="urn:microsoft.com/office/officeart/2009/3/layout/SpiralPicture"/>
    <dgm:cxn modelId="{4CB48CEE-40F7-4CCB-AAB7-B62AF0C1D946}" type="presParOf" srcId="{6B476D93-81B4-4894-9EB3-7E10864CD105}" destId="{088B093E-1E71-46B9-972E-E364F2432C14}" srcOrd="0" destOrd="0" presId="urn:microsoft.com/office/officeart/2009/3/layout/SpiralPicture"/>
    <dgm:cxn modelId="{255CBAE0-B7D8-4B3A-999C-0B8B72424C29}" type="presParOf" srcId="{ED3BAD04-B52C-4F4D-AAB8-91073A36D73B}" destId="{DA32E571-90E0-4D97-87B2-F508DD9ED29F}" srcOrd="11" destOrd="0" presId="urn:microsoft.com/office/officeart/2009/3/layout/SpiralPicture"/>
    <dgm:cxn modelId="{8E24B082-A855-4A9F-AD0D-F659030A98F9}" type="presParOf" srcId="{DA32E571-90E0-4D97-87B2-F508DD9ED29F}" destId="{B85CA02A-8721-43A8-A685-710FB88DBA34}" srcOrd="0" destOrd="0" presId="urn:microsoft.com/office/officeart/2009/3/layout/SpiralPicture"/>
    <dgm:cxn modelId="{5E1B429C-23AE-4688-AE9B-C0471C94F10B}" type="presParOf" srcId="{DA32E571-90E0-4D97-87B2-F508DD9ED29F}" destId="{678A47E3-244E-4C70-B902-8A5000B53C9F}" srcOrd="1" destOrd="0" presId="urn:microsoft.com/office/officeart/2009/3/layout/SpiralPicture"/>
    <dgm:cxn modelId="{AF86780E-6EBD-41A0-BC56-287974982868}" type="presParOf" srcId="{DA32E571-90E0-4D97-87B2-F508DD9ED29F}" destId="{AB616837-953C-434E-B857-F23697A158CB}" srcOrd="2" destOrd="0" presId="urn:microsoft.com/office/officeart/2009/3/layout/SpiralPicture"/>
    <dgm:cxn modelId="{89FF473E-8E68-415D-9F08-3191107F5165}" type="presParOf" srcId="{DA32E571-90E0-4D97-87B2-F508DD9ED29F}" destId="{AD65E03C-FACC-43DA-AC30-05463E1E4079}" srcOrd="3" destOrd="0" presId="urn:microsoft.com/office/officeart/2009/3/layout/SpiralPicture"/>
    <dgm:cxn modelId="{7D10B9AC-EB72-46BC-8BE7-A701090F980E}" type="presParOf" srcId="{DA32E571-90E0-4D97-87B2-F508DD9ED29F}" destId="{FB2448B1-2ABE-4290-95D8-BBC420287F51}" srcOrd="4" destOrd="0" presId="urn:microsoft.com/office/officeart/2009/3/layout/SpiralPicture"/>
    <dgm:cxn modelId="{CE311CA0-D2DE-4987-8DA3-4F5B7A58ED45}" type="presParOf" srcId="{635490AC-13B4-4E7C-8CF9-B4B09C8212DF}" destId="{0BB611A1-CE24-4763-A81E-AC3050AAC49A}" srcOrd="1" destOrd="0" presId="urn:microsoft.com/office/officeart/2009/3/layout/SpiralPicture"/>
    <dgm:cxn modelId="{F3290331-1EAD-4567-8D67-5545472101ED}" type="presParOf" srcId="{0BB611A1-CE24-4763-A81E-AC3050AAC49A}" destId="{4DD50D5C-F2C7-4CF7-954C-C8359FC72549}" srcOrd="0" destOrd="0" presId="urn:microsoft.com/office/officeart/2009/3/layout/SpiralPicture"/>
    <dgm:cxn modelId="{3BFA78B5-624B-4BEA-B88C-B02CCE33B678}" type="presParOf" srcId="{4DD50D5C-F2C7-4CF7-954C-C8359FC72549}" destId="{12683A3B-E51A-4054-9837-3D6625029D73}" srcOrd="0" destOrd="0" presId="urn:microsoft.com/office/officeart/2009/3/layout/SpiralPicture"/>
    <dgm:cxn modelId="{83308F13-4014-4CA1-A792-5608B7A780D1}" type="presParOf" srcId="{0BB611A1-CE24-4763-A81E-AC3050AAC49A}" destId="{53324793-148D-4F14-9D36-91A6E81CE14E}" srcOrd="1" destOrd="0" presId="urn:microsoft.com/office/officeart/2009/3/layout/SpiralPicture"/>
    <dgm:cxn modelId="{B765CEF7-9A1F-495E-8234-60EC00D07C61}" type="presParOf" srcId="{0BB611A1-CE24-4763-A81E-AC3050AAC49A}" destId="{61414546-4457-4C65-BC7A-D52DC9C786C8}" srcOrd="2" destOrd="0" presId="urn:microsoft.com/office/officeart/2009/3/layout/SpiralPicture"/>
    <dgm:cxn modelId="{1BEEAF7F-2724-4D62-8CE8-0A7BBEE8BF69}" type="presParOf" srcId="{61414546-4457-4C65-BC7A-D52DC9C786C8}" destId="{E2DBB9CD-F549-4B9C-9D7D-A9B88E12A74D}" srcOrd="0" destOrd="0" presId="urn:microsoft.com/office/officeart/2009/3/layout/SpiralPicture"/>
    <dgm:cxn modelId="{8B537A7E-2BD8-4772-BB25-83DD67BB8D2E}" type="presParOf" srcId="{61414546-4457-4C65-BC7A-D52DC9C786C8}" destId="{60EE291C-7ADB-4501-BB4C-5154FAAFF37D}" srcOrd="1" destOrd="0" presId="urn:microsoft.com/office/officeart/2009/3/layout/SpiralPicture"/>
    <dgm:cxn modelId="{E2B04219-9295-43FC-9FA9-575772E0B40A}" type="presParOf" srcId="{0BB611A1-CE24-4763-A81E-AC3050AAC49A}" destId="{BF2A5CBD-2CD8-4AC0-A878-4B1582B04658}" srcOrd="3" destOrd="0" presId="urn:microsoft.com/office/officeart/2009/3/layout/SpiralPicture"/>
    <dgm:cxn modelId="{05A9B9EC-3012-417A-99CB-B25119B33D1E}" type="presParOf" srcId="{0BB611A1-CE24-4763-A81E-AC3050AAC49A}" destId="{07735919-A594-4DE9-88FF-71F486743D16}" srcOrd="4" destOrd="0" presId="urn:microsoft.com/office/officeart/2009/3/layout/SpiralPicture"/>
    <dgm:cxn modelId="{155B2C7C-661A-4C9F-97AE-F61961FD19BD}" type="presParOf" srcId="{07735919-A594-4DE9-88FF-71F486743D16}" destId="{48611C75-F0E8-4F23-9CCE-B62554389374}" srcOrd="0" destOrd="0" presId="urn:microsoft.com/office/officeart/2009/3/layout/SpiralPicture"/>
    <dgm:cxn modelId="{BDD81F4A-688E-47BB-A325-D81B7186356B}" type="presParOf" srcId="{07735919-A594-4DE9-88FF-71F486743D16}" destId="{3F051BC6-2161-4AC1-B3A8-C027D5CE4B28}" srcOrd="1" destOrd="0" presId="urn:microsoft.com/office/officeart/2009/3/layout/SpiralPicture"/>
    <dgm:cxn modelId="{B33315C9-7890-453E-B1ED-D06924F0DA53}" type="presParOf" srcId="{07735919-A594-4DE9-88FF-71F486743D16}" destId="{43280A4F-1C83-49DE-B827-D0B3C3BF073C}" srcOrd="2" destOrd="0" presId="urn:microsoft.com/office/officeart/2009/3/layout/SpiralPicture"/>
    <dgm:cxn modelId="{D01260CE-423B-4ECF-B460-871717535591}" type="presParOf" srcId="{0BB611A1-CE24-4763-A81E-AC3050AAC49A}" destId="{B5B50624-A801-4515-89A9-2BB818B17903}" srcOrd="5" destOrd="0" presId="urn:microsoft.com/office/officeart/2009/3/layout/SpiralPicture"/>
    <dgm:cxn modelId="{D952683D-608F-4BC0-A711-4E6D6AE9F0CA}" type="presParOf" srcId="{0BB611A1-CE24-4763-A81E-AC3050AAC49A}" destId="{01571D06-8594-42BA-8B22-40D7D9C7C5D6}" srcOrd="6" destOrd="0" presId="urn:microsoft.com/office/officeart/2009/3/layout/SpiralPicture"/>
    <dgm:cxn modelId="{A538FDEA-901A-4135-980E-FEA03741626A}" type="presParOf" srcId="{01571D06-8594-42BA-8B22-40D7D9C7C5D6}" destId="{7FB2DFF5-9E11-4135-8435-DBC1D322FEF0}" srcOrd="0" destOrd="0" presId="urn:microsoft.com/office/officeart/2009/3/layout/SpiralPicture"/>
    <dgm:cxn modelId="{B783D2F5-8B6D-4F45-8D21-032903D90842}" type="presParOf" srcId="{01571D06-8594-42BA-8B22-40D7D9C7C5D6}" destId="{44E47F06-545C-4D66-BB01-D8DE2965D416}" srcOrd="1" destOrd="0" presId="urn:microsoft.com/office/officeart/2009/3/layout/SpiralPicture"/>
    <dgm:cxn modelId="{27E8CEE6-474B-44AE-A3CA-86D0473763AC}" type="presParOf" srcId="{01571D06-8594-42BA-8B22-40D7D9C7C5D6}" destId="{B104FA17-78B7-4713-97CB-BA670D69FFDA}" srcOrd="2" destOrd="0" presId="urn:microsoft.com/office/officeart/2009/3/layout/SpiralPicture"/>
    <dgm:cxn modelId="{E32289A3-C595-4602-908A-0DDE80CDE1E9}" type="presParOf" srcId="{01571D06-8594-42BA-8B22-40D7D9C7C5D6}" destId="{A5383F33-B834-4FB1-9FE7-57BB3634E875}" srcOrd="3" destOrd="0" presId="urn:microsoft.com/office/officeart/2009/3/layout/SpiralPicture"/>
    <dgm:cxn modelId="{81FB327A-F87B-4A06-87E8-277BAA7099F0}" type="presParOf" srcId="{0BB611A1-CE24-4763-A81E-AC3050AAC49A}" destId="{DDDA9073-8CCE-440C-B4A3-05EEAE524CE1}" srcOrd="7" destOrd="0" presId="urn:microsoft.com/office/officeart/2009/3/layout/SpiralPicture"/>
    <dgm:cxn modelId="{582715A2-0FA6-4C4F-B9A6-9B5E53D6F9BD}" type="presParOf" srcId="{0BB611A1-CE24-4763-A81E-AC3050AAC49A}" destId="{40D4ACD1-0285-4078-8EA1-37FB8D3AD3E2}" srcOrd="8" destOrd="0" presId="urn:microsoft.com/office/officeart/2009/3/layout/SpiralPicture"/>
    <dgm:cxn modelId="{B0FBD428-CA82-4DC7-A02F-3EDBB54604A0}" type="presParOf" srcId="{40D4ACD1-0285-4078-8EA1-37FB8D3AD3E2}" destId="{871501C7-D264-4BB0-B67D-1BDF6993FD81}" srcOrd="0" destOrd="0" presId="urn:microsoft.com/office/officeart/2009/3/layout/SpiralPicture"/>
    <dgm:cxn modelId="{95D3A819-F8F4-4AA8-B17A-824E2B653C31}" type="presParOf" srcId="{40D4ACD1-0285-4078-8EA1-37FB8D3AD3E2}" destId="{0DEB77E0-3A10-4D93-8442-6F9D7C435822}" srcOrd="1" destOrd="0" presId="urn:microsoft.com/office/officeart/2009/3/layout/SpiralPicture"/>
    <dgm:cxn modelId="{FB87A2EC-DCA9-4C01-8878-2FEE3E4DCE39}" type="presParOf" srcId="{40D4ACD1-0285-4078-8EA1-37FB8D3AD3E2}" destId="{B6119291-F0B0-4953-A070-B0894931C77F}" srcOrd="2" destOrd="0" presId="urn:microsoft.com/office/officeart/2009/3/layout/SpiralPicture"/>
    <dgm:cxn modelId="{518CD6F0-09F9-4D86-9588-5AEBBDD4D8B5}" type="presParOf" srcId="{40D4ACD1-0285-4078-8EA1-37FB8D3AD3E2}" destId="{1C11158F-3EE9-4BF1-BD14-A127DC9422DD}" srcOrd="3" destOrd="0" presId="urn:microsoft.com/office/officeart/2009/3/layout/SpiralPicture"/>
    <dgm:cxn modelId="{64DBACAB-86DC-4857-88A7-54CD43747C9D}" type="presParOf" srcId="{40D4ACD1-0285-4078-8EA1-37FB8D3AD3E2}" destId="{4B34C869-4A54-43AD-A581-5E7A01500EDC}" srcOrd="4" destOrd="0" presId="urn:microsoft.com/office/officeart/2009/3/layout/SpiralPicture"/>
    <dgm:cxn modelId="{02A8C020-7840-43F1-80AF-1677B1C0371F}" type="presParOf" srcId="{0BB611A1-CE24-4763-A81E-AC3050AAC49A}" destId="{A31AFC14-1E62-41BC-B608-BE18BD16F1D2}" srcOrd="9" destOrd="0" presId="urn:microsoft.com/office/officeart/2009/3/layout/SpiralPicture"/>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84EB1F9-225F-406C-9A32-2B8F2EBDCE5A}" type="doc">
      <dgm:prSet loTypeId="urn:microsoft.com/office/officeart/2009/3/layout/SpiralPicture" loCatId="picture" qsTypeId="urn:microsoft.com/office/officeart/2005/8/quickstyle/simple1" qsCatId="simple" csTypeId="urn:microsoft.com/office/officeart/2005/8/colors/accent1_2" csCatId="accent1" phldr="1"/>
      <dgm:spPr/>
      <dgm:t>
        <a:bodyPr/>
        <a:lstStyle/>
        <a:p>
          <a:endParaRPr lang="ru-RU"/>
        </a:p>
      </dgm:t>
    </dgm:pt>
    <dgm:pt modelId="{64B4D9DA-D435-400C-980F-943D8D7AD554}">
      <dgm:prSet/>
      <dgm:spPr/>
      <dgm:t>
        <a:bodyPr/>
        <a:lstStyle/>
        <a:p>
          <a:endParaRPr lang="ru-RU"/>
        </a:p>
      </dgm:t>
    </dgm:pt>
    <dgm:pt modelId="{B8F38E24-CB18-4BE1-B6D5-DA88B71962B0}" type="parTrans" cxnId="{BE684006-EA2A-4B75-9272-037666E830DD}">
      <dgm:prSet/>
      <dgm:spPr/>
      <dgm:t>
        <a:bodyPr/>
        <a:lstStyle/>
        <a:p>
          <a:endParaRPr lang="ru-RU"/>
        </a:p>
      </dgm:t>
    </dgm:pt>
    <dgm:pt modelId="{ACB30DCA-3183-42DA-8AF0-1D9C3041DA73}" type="sibTrans" cxnId="{BE684006-EA2A-4B75-9272-037666E830DD}">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t="-25000" b="-25000"/>
          </a:stretch>
        </a:blipFill>
      </dgm:spPr>
      <dgm:t>
        <a:bodyPr/>
        <a:lstStyle/>
        <a:p>
          <a:endParaRPr lang="ru-RU"/>
        </a:p>
      </dgm:t>
    </dgm:pt>
    <dgm:pt modelId="{360477B1-CF54-4AEB-A45E-CA6AF2761638}">
      <dgm:prSet/>
      <dgm:spPr/>
      <dgm:t>
        <a:bodyPr/>
        <a:lstStyle/>
        <a:p>
          <a:endParaRPr lang="ru-RU"/>
        </a:p>
      </dgm:t>
    </dgm:pt>
    <dgm:pt modelId="{2585B1EF-BAAA-45AE-89A2-B54B1675E05C}" type="parTrans" cxnId="{BA9F0E41-DDCB-4CB8-8D9B-A747B328F458}">
      <dgm:prSet/>
      <dgm:spPr/>
      <dgm:t>
        <a:bodyPr/>
        <a:lstStyle/>
        <a:p>
          <a:endParaRPr lang="ru-RU"/>
        </a:p>
      </dgm:t>
    </dgm:pt>
    <dgm:pt modelId="{8D142AC0-8656-40EB-A6B7-0774FF4ABDB0}" type="sibTrans" cxnId="{BA9F0E41-DDCB-4CB8-8D9B-A747B328F458}">
      <dgm:prSet/>
      <dgm:spPr>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l="-47413" r="-2587"/>
          </a:stretch>
        </a:blipFill>
      </dgm:spPr>
      <dgm:t>
        <a:bodyPr/>
        <a:lstStyle/>
        <a:p>
          <a:endParaRPr lang="ru-RU"/>
        </a:p>
      </dgm:t>
    </dgm:pt>
    <dgm:pt modelId="{2DEA70E9-C317-4422-BED4-A078F7C22290}">
      <dgm:prSet/>
      <dgm:spPr/>
      <dgm:t>
        <a:bodyPr/>
        <a:lstStyle/>
        <a:p>
          <a:endParaRPr lang="ru-RU"/>
        </a:p>
      </dgm:t>
    </dgm:pt>
    <dgm:pt modelId="{49723F91-708D-4E9C-942E-892B63F9BE8F}" type="parTrans" cxnId="{B7C00547-4301-4218-A9C6-FB548C147EAB}">
      <dgm:prSet/>
      <dgm:spPr/>
      <dgm:t>
        <a:bodyPr/>
        <a:lstStyle/>
        <a:p>
          <a:endParaRPr lang="ru-RU"/>
        </a:p>
      </dgm:t>
    </dgm:pt>
    <dgm:pt modelId="{04CDF92B-844B-42AC-A63F-D8D6E4A9B891}" type="sibTrans" cxnId="{B7C00547-4301-4218-A9C6-FB548C147EAB}">
      <dgm:prSet/>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25000" r="-25000"/>
          </a:stretch>
        </a:blipFill>
      </dgm:spPr>
      <dgm:t>
        <a:bodyPr/>
        <a:lstStyle/>
        <a:p>
          <a:endParaRPr lang="ru-RU"/>
        </a:p>
      </dgm:t>
    </dgm:pt>
    <dgm:pt modelId="{68717F6A-5D95-48C2-9C58-1D7B4390790E}">
      <dgm:prSet/>
      <dgm:spPr/>
      <dgm:t>
        <a:bodyPr/>
        <a:lstStyle/>
        <a:p>
          <a:endParaRPr lang="ru-RU"/>
        </a:p>
      </dgm:t>
    </dgm:pt>
    <dgm:pt modelId="{4B902ADB-9B0E-4E73-9EC4-A04950569E7A}" type="parTrans" cxnId="{E5E5B9BE-393D-42A4-9C55-75EE95C24618}">
      <dgm:prSet/>
      <dgm:spPr/>
      <dgm:t>
        <a:bodyPr/>
        <a:lstStyle/>
        <a:p>
          <a:endParaRPr lang="ru-RU"/>
        </a:p>
      </dgm:t>
    </dgm:pt>
    <dgm:pt modelId="{F011C1F5-25B7-494A-84B8-8A56BD11503E}" type="sibTrans" cxnId="{E5E5B9BE-393D-42A4-9C55-75EE95C24618}">
      <dgm:prSet/>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25000" r="-25000"/>
          </a:stretch>
        </a:blipFill>
      </dgm:spPr>
      <dgm:t>
        <a:bodyPr/>
        <a:lstStyle/>
        <a:p>
          <a:endParaRPr lang="ru-RU"/>
        </a:p>
      </dgm:t>
    </dgm:pt>
    <dgm:pt modelId="{010C9BFE-D49D-4D64-9231-CF57282727E4}">
      <dgm:prSet/>
      <dgm:spPr/>
      <dgm:t>
        <a:bodyPr/>
        <a:lstStyle/>
        <a:p>
          <a:endParaRPr lang="ru-RU"/>
        </a:p>
      </dgm:t>
    </dgm:pt>
    <dgm:pt modelId="{63FEBE9C-2EC7-44CD-B4C8-3EAFADD4840D}" type="parTrans" cxnId="{04D96B1D-5302-400D-B0A4-143999D2B876}">
      <dgm:prSet/>
      <dgm:spPr/>
      <dgm:t>
        <a:bodyPr/>
        <a:lstStyle/>
        <a:p>
          <a:endParaRPr lang="ru-RU"/>
        </a:p>
      </dgm:t>
    </dgm:pt>
    <dgm:pt modelId="{79E7D6FC-2D6E-41A8-850F-EF37365BD783}" type="sibTrans" cxnId="{04D96B1D-5302-400D-B0A4-143999D2B876}">
      <dgm:prSet/>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t="-19000" b="-19000"/>
          </a:stretch>
        </a:blipFill>
      </dgm:spPr>
      <dgm:t>
        <a:bodyPr/>
        <a:lstStyle/>
        <a:p>
          <a:endParaRPr lang="ru-RU"/>
        </a:p>
      </dgm:t>
    </dgm:pt>
    <dgm:pt modelId="{635490AC-13B4-4E7C-8CF9-B4B09C8212DF}" type="pres">
      <dgm:prSet presAssocID="{884EB1F9-225F-406C-9A32-2B8F2EBDCE5A}" presName="Name0" presStyleCnt="0">
        <dgm:presLayoutVars>
          <dgm:chMax val="5"/>
          <dgm:dir/>
        </dgm:presLayoutVars>
      </dgm:prSet>
      <dgm:spPr/>
      <dgm:t>
        <a:bodyPr/>
        <a:lstStyle/>
        <a:p>
          <a:endParaRPr lang="ru-RU"/>
        </a:p>
      </dgm:t>
    </dgm:pt>
    <dgm:pt modelId="{ED3BAD04-B52C-4F4D-AAB8-91073A36D73B}" type="pres">
      <dgm:prSet presAssocID="{884EB1F9-225F-406C-9A32-2B8F2EBDCE5A}" presName="picts" presStyleCnt="0"/>
      <dgm:spPr/>
    </dgm:pt>
    <dgm:pt modelId="{A00CE0C9-5E73-403A-A61C-2DB65A9D8C63}" type="pres">
      <dgm:prSet presAssocID="{884EB1F9-225F-406C-9A32-2B8F2EBDCE5A}" presName="space1" presStyleCnt="0"/>
      <dgm:spPr/>
    </dgm:pt>
    <dgm:pt modelId="{F4E8B224-34DD-42EC-9E8A-7E2BA8DC8045}" type="pres">
      <dgm:prSet presAssocID="{884EB1F9-225F-406C-9A32-2B8F2EBDCE5A}" presName="space2" presStyleCnt="0"/>
      <dgm:spPr/>
    </dgm:pt>
    <dgm:pt modelId="{CEFCB4DF-3053-4521-89C5-383A5539A4C1}" type="pres">
      <dgm:prSet presAssocID="{ACB30DCA-3183-42DA-8AF0-1D9C3041DA73}" presName="pictA1" presStyleCnt="0"/>
      <dgm:spPr/>
    </dgm:pt>
    <dgm:pt modelId="{176D7D95-900E-4FAE-A57B-F6FEF74AF7D9}" type="pres">
      <dgm:prSet presAssocID="{ACB30DCA-3183-42DA-8AF0-1D9C3041DA73}" presName="imageRepeatNode" presStyleLbl="alignNode1" presStyleIdx="0" presStyleCnt="5"/>
      <dgm:spPr/>
      <dgm:t>
        <a:bodyPr/>
        <a:lstStyle/>
        <a:p>
          <a:endParaRPr lang="ru-RU"/>
        </a:p>
      </dgm:t>
    </dgm:pt>
    <dgm:pt modelId="{CCB0F275-1E68-46BA-B3EA-5E035B7DBC52}" type="pres">
      <dgm:prSet presAssocID="{ACB30DCA-3183-42DA-8AF0-1D9C3041DA73}" presName="oneDotPict" presStyleCnt="0"/>
      <dgm:spPr/>
    </dgm:pt>
    <dgm:pt modelId="{F22A2D02-82D3-4F15-BDE9-D58D6C21EFDC}" type="pres">
      <dgm:prSet presAssocID="{ACB30DCA-3183-42DA-8AF0-1D9C3041DA73}" presName="dotPict_11" presStyleLbl="solidFgAcc1" presStyleIdx="0" presStyleCnt="30"/>
      <dgm:spPr>
        <a:noFill/>
        <a:ln>
          <a:noFill/>
        </a:ln>
      </dgm:spPr>
    </dgm:pt>
    <dgm:pt modelId="{9A39BF1D-9D0A-48B2-92B4-55450C4E502D}" type="pres">
      <dgm:prSet presAssocID="{8D142AC0-8656-40EB-A6B7-0774FF4ABDB0}" presName="pictA2" presStyleCnt="0"/>
      <dgm:spPr/>
    </dgm:pt>
    <dgm:pt modelId="{474FEA0B-18E7-422D-94E6-7F3F6EAB2BEC}" type="pres">
      <dgm:prSet presAssocID="{8D142AC0-8656-40EB-A6B7-0774FF4ABDB0}" presName="imageRepeatNode" presStyleLbl="alignNode1" presStyleIdx="1" presStyleCnt="5"/>
      <dgm:spPr/>
      <dgm:t>
        <a:bodyPr/>
        <a:lstStyle/>
        <a:p>
          <a:endParaRPr lang="ru-RU"/>
        </a:p>
      </dgm:t>
    </dgm:pt>
    <dgm:pt modelId="{3E4121ED-76FA-4018-9831-B6871228DA28}" type="pres">
      <dgm:prSet presAssocID="{8D142AC0-8656-40EB-A6B7-0774FF4ABDB0}" presName="twoDotsPict" presStyleCnt="0"/>
      <dgm:spPr/>
    </dgm:pt>
    <dgm:pt modelId="{8781AB4C-0BF8-46C3-A0A8-23833D068185}" type="pres">
      <dgm:prSet presAssocID="{8D142AC0-8656-40EB-A6B7-0774FF4ABDB0}" presName="dotPict_21" presStyleLbl="solidFgAcc1" presStyleIdx="1" presStyleCnt="30"/>
      <dgm:spPr>
        <a:noFill/>
        <a:ln>
          <a:noFill/>
        </a:ln>
      </dgm:spPr>
    </dgm:pt>
    <dgm:pt modelId="{28218F63-6916-4F11-A148-7E6270910883}" type="pres">
      <dgm:prSet presAssocID="{8D142AC0-8656-40EB-A6B7-0774FF4ABDB0}" presName="dotPict_22" presStyleLbl="solidFgAcc1" presStyleIdx="2" presStyleCnt="30"/>
      <dgm:spPr>
        <a:noFill/>
        <a:ln>
          <a:noFill/>
        </a:ln>
      </dgm:spPr>
    </dgm:pt>
    <dgm:pt modelId="{A26DBBF3-6CC2-4066-B070-0DC6692EA388}" type="pres">
      <dgm:prSet presAssocID="{04CDF92B-844B-42AC-A63F-D8D6E4A9B891}" presName="pictA3" presStyleCnt="0"/>
      <dgm:spPr/>
    </dgm:pt>
    <dgm:pt modelId="{7CC69434-83BE-46D2-854B-F4CDE042ACB0}" type="pres">
      <dgm:prSet presAssocID="{04CDF92B-844B-42AC-A63F-D8D6E4A9B891}" presName="imageRepeatNode" presStyleLbl="alignNode1" presStyleIdx="2" presStyleCnt="5"/>
      <dgm:spPr/>
      <dgm:t>
        <a:bodyPr/>
        <a:lstStyle/>
        <a:p>
          <a:endParaRPr lang="ru-RU"/>
        </a:p>
      </dgm:t>
    </dgm:pt>
    <dgm:pt modelId="{48B6068D-2530-4374-8E03-7C30DD764142}" type="pres">
      <dgm:prSet presAssocID="{04CDF92B-844B-42AC-A63F-D8D6E4A9B891}" presName="threeDotsPict" presStyleCnt="0"/>
      <dgm:spPr/>
    </dgm:pt>
    <dgm:pt modelId="{98EAB78A-A33E-4D10-8302-F14F0C3DCDC7}" type="pres">
      <dgm:prSet presAssocID="{04CDF92B-844B-42AC-A63F-D8D6E4A9B891}" presName="dotPict_31" presStyleLbl="solidFgAcc1" presStyleIdx="3" presStyleCnt="30"/>
      <dgm:spPr>
        <a:noFill/>
        <a:ln>
          <a:noFill/>
        </a:ln>
      </dgm:spPr>
    </dgm:pt>
    <dgm:pt modelId="{47EFB58D-FEAC-4EAC-A1AD-C3553994A677}" type="pres">
      <dgm:prSet presAssocID="{04CDF92B-844B-42AC-A63F-D8D6E4A9B891}" presName="dotPict_32" presStyleLbl="solidFgAcc1" presStyleIdx="4" presStyleCnt="30"/>
      <dgm:spPr>
        <a:noFill/>
        <a:ln>
          <a:noFill/>
        </a:ln>
      </dgm:spPr>
    </dgm:pt>
    <dgm:pt modelId="{6729D3E3-98B3-420B-A782-FE466F2B4ABA}" type="pres">
      <dgm:prSet presAssocID="{04CDF92B-844B-42AC-A63F-D8D6E4A9B891}" presName="dotPict_33" presStyleLbl="solidFgAcc1" presStyleIdx="5" presStyleCnt="30"/>
      <dgm:spPr>
        <a:noFill/>
        <a:ln>
          <a:noFill/>
        </a:ln>
      </dgm:spPr>
    </dgm:pt>
    <dgm:pt modelId="{868FAFAE-B67F-4418-9307-13CA6AD63F6D}" type="pres">
      <dgm:prSet presAssocID="{F011C1F5-25B7-494A-84B8-8A56BD11503E}" presName="pictA4" presStyleCnt="0"/>
      <dgm:spPr/>
    </dgm:pt>
    <dgm:pt modelId="{2F4FA469-17C7-48B8-AB56-14396C6B72A1}" type="pres">
      <dgm:prSet presAssocID="{F011C1F5-25B7-494A-84B8-8A56BD11503E}" presName="imageRepeatNode" presStyleLbl="alignNode1" presStyleIdx="3" presStyleCnt="5"/>
      <dgm:spPr/>
      <dgm:t>
        <a:bodyPr/>
        <a:lstStyle/>
        <a:p>
          <a:endParaRPr lang="ru-RU"/>
        </a:p>
      </dgm:t>
    </dgm:pt>
    <dgm:pt modelId="{A40D9374-D4F6-47F2-88F5-10D22B36A1B9}" type="pres">
      <dgm:prSet presAssocID="{F011C1F5-25B7-494A-84B8-8A56BD11503E}" presName="fourDotsPict" presStyleCnt="0"/>
      <dgm:spPr/>
    </dgm:pt>
    <dgm:pt modelId="{BB0C2D04-EF93-42FB-93D2-E4BF03EA26F5}" type="pres">
      <dgm:prSet presAssocID="{F011C1F5-25B7-494A-84B8-8A56BD11503E}" presName="dotPict_41" presStyleLbl="solidFgAcc1" presStyleIdx="6" presStyleCnt="30"/>
      <dgm:spPr>
        <a:noFill/>
        <a:ln>
          <a:noFill/>
        </a:ln>
      </dgm:spPr>
    </dgm:pt>
    <dgm:pt modelId="{F4EF385B-55E4-4D2A-A322-225E1E033A9A}" type="pres">
      <dgm:prSet presAssocID="{F011C1F5-25B7-494A-84B8-8A56BD11503E}" presName="dotPict_42" presStyleLbl="solidFgAcc1" presStyleIdx="7" presStyleCnt="30"/>
      <dgm:spPr>
        <a:noFill/>
        <a:ln>
          <a:noFill/>
        </a:ln>
      </dgm:spPr>
    </dgm:pt>
    <dgm:pt modelId="{B6671C14-76F4-48EA-997E-874A16C08C67}" type="pres">
      <dgm:prSet presAssocID="{F011C1F5-25B7-494A-84B8-8A56BD11503E}" presName="dotPict_43" presStyleLbl="solidFgAcc1" presStyleIdx="8" presStyleCnt="30"/>
      <dgm:spPr>
        <a:noFill/>
        <a:ln>
          <a:noFill/>
        </a:ln>
      </dgm:spPr>
    </dgm:pt>
    <dgm:pt modelId="{5A793334-DE0E-4C5E-911E-C9F6C8907F6B}" type="pres">
      <dgm:prSet presAssocID="{F011C1F5-25B7-494A-84B8-8A56BD11503E}" presName="dotPict_44" presStyleLbl="solidFgAcc1" presStyleIdx="9" presStyleCnt="30"/>
      <dgm:spPr>
        <a:noFill/>
        <a:ln>
          <a:noFill/>
        </a:ln>
      </dgm:spPr>
    </dgm:pt>
    <dgm:pt modelId="{6B476D93-81B4-4894-9EB3-7E10864CD105}" type="pres">
      <dgm:prSet presAssocID="{79E7D6FC-2D6E-41A8-850F-EF37365BD783}" presName="pictA5" presStyleCnt="0"/>
      <dgm:spPr/>
    </dgm:pt>
    <dgm:pt modelId="{088B093E-1E71-46B9-972E-E364F2432C14}" type="pres">
      <dgm:prSet presAssocID="{79E7D6FC-2D6E-41A8-850F-EF37365BD783}" presName="imageRepeatNode" presStyleLbl="alignNode1" presStyleIdx="4" presStyleCnt="5"/>
      <dgm:spPr/>
      <dgm:t>
        <a:bodyPr/>
        <a:lstStyle/>
        <a:p>
          <a:endParaRPr lang="ru-RU"/>
        </a:p>
      </dgm:t>
    </dgm:pt>
    <dgm:pt modelId="{DA32E571-90E0-4D97-87B2-F508DD9ED29F}" type="pres">
      <dgm:prSet presAssocID="{79E7D6FC-2D6E-41A8-850F-EF37365BD783}" presName="fiveDotsPict" presStyleCnt="0"/>
      <dgm:spPr/>
    </dgm:pt>
    <dgm:pt modelId="{B85CA02A-8721-43A8-A685-710FB88DBA34}" type="pres">
      <dgm:prSet presAssocID="{79E7D6FC-2D6E-41A8-850F-EF37365BD783}" presName="dotPict_51" presStyleLbl="solidFgAcc1" presStyleIdx="10" presStyleCnt="30"/>
      <dgm:spPr>
        <a:noFill/>
        <a:ln>
          <a:noFill/>
        </a:ln>
      </dgm:spPr>
    </dgm:pt>
    <dgm:pt modelId="{678A47E3-244E-4C70-B902-8A5000B53C9F}" type="pres">
      <dgm:prSet presAssocID="{79E7D6FC-2D6E-41A8-850F-EF37365BD783}" presName="dotPict_52" presStyleLbl="solidFgAcc1" presStyleIdx="11" presStyleCnt="30"/>
      <dgm:spPr>
        <a:noFill/>
        <a:ln>
          <a:noFill/>
        </a:ln>
      </dgm:spPr>
    </dgm:pt>
    <dgm:pt modelId="{AB616837-953C-434E-B857-F23697A158CB}" type="pres">
      <dgm:prSet presAssocID="{79E7D6FC-2D6E-41A8-850F-EF37365BD783}" presName="dotPict_53" presStyleLbl="solidFgAcc1" presStyleIdx="12" presStyleCnt="30"/>
      <dgm:spPr>
        <a:noFill/>
        <a:ln>
          <a:noFill/>
        </a:ln>
      </dgm:spPr>
    </dgm:pt>
    <dgm:pt modelId="{AD65E03C-FACC-43DA-AC30-05463E1E4079}" type="pres">
      <dgm:prSet presAssocID="{79E7D6FC-2D6E-41A8-850F-EF37365BD783}" presName="dotPict_54" presStyleLbl="solidFgAcc1" presStyleIdx="13" presStyleCnt="30"/>
      <dgm:spPr>
        <a:noFill/>
        <a:ln>
          <a:noFill/>
        </a:ln>
      </dgm:spPr>
    </dgm:pt>
    <dgm:pt modelId="{FB2448B1-2ABE-4290-95D8-BBC420287F51}" type="pres">
      <dgm:prSet presAssocID="{79E7D6FC-2D6E-41A8-850F-EF37365BD783}" presName="dotPict_55" presStyleLbl="solidFgAcc1" presStyleIdx="14" presStyleCnt="30"/>
      <dgm:spPr>
        <a:noFill/>
        <a:ln>
          <a:noFill/>
        </a:ln>
      </dgm:spPr>
    </dgm:pt>
    <dgm:pt modelId="{0BB611A1-CE24-4763-A81E-AC3050AAC49A}" type="pres">
      <dgm:prSet presAssocID="{884EB1F9-225F-406C-9A32-2B8F2EBDCE5A}" presName="txLine" presStyleCnt="0"/>
      <dgm:spPr/>
    </dgm:pt>
    <dgm:pt modelId="{4DD50D5C-F2C7-4CF7-954C-C8359FC72549}" type="pres">
      <dgm:prSet presAssocID="{64B4D9DA-D435-400C-980F-943D8D7AD554}" presName="oneDotTx" presStyleCnt="0"/>
      <dgm:spPr/>
    </dgm:pt>
    <dgm:pt modelId="{12683A3B-E51A-4054-9837-3D6625029D73}" type="pres">
      <dgm:prSet presAssocID="{64B4D9DA-D435-400C-980F-943D8D7AD554}" presName="dotTx_11" presStyleLbl="solidFgAcc1" presStyleIdx="15" presStyleCnt="30"/>
      <dgm:spPr/>
    </dgm:pt>
    <dgm:pt modelId="{53324793-148D-4F14-9D36-91A6E81CE14E}" type="pres">
      <dgm:prSet presAssocID="{64B4D9DA-D435-400C-980F-943D8D7AD554}" presName="Name37" presStyleLbl="revTx" presStyleIdx="0" presStyleCnt="5">
        <dgm:presLayoutVars>
          <dgm:bulletEnabled val="1"/>
        </dgm:presLayoutVars>
      </dgm:prSet>
      <dgm:spPr/>
      <dgm:t>
        <a:bodyPr/>
        <a:lstStyle/>
        <a:p>
          <a:endParaRPr lang="ru-RU"/>
        </a:p>
      </dgm:t>
    </dgm:pt>
    <dgm:pt modelId="{61414546-4457-4C65-BC7A-D52DC9C786C8}" type="pres">
      <dgm:prSet presAssocID="{360477B1-CF54-4AEB-A45E-CA6AF2761638}" presName="twoDotsTx" presStyleCnt="0"/>
      <dgm:spPr/>
    </dgm:pt>
    <dgm:pt modelId="{E2DBB9CD-F549-4B9C-9D7D-A9B88E12A74D}" type="pres">
      <dgm:prSet presAssocID="{360477B1-CF54-4AEB-A45E-CA6AF2761638}" presName="dotTx_21" presStyleLbl="solidFgAcc1" presStyleIdx="16" presStyleCnt="30"/>
      <dgm:spPr/>
    </dgm:pt>
    <dgm:pt modelId="{60EE291C-7ADB-4501-BB4C-5154FAAFF37D}" type="pres">
      <dgm:prSet presAssocID="{360477B1-CF54-4AEB-A45E-CA6AF2761638}" presName="dotTx_22" presStyleLbl="solidFgAcc1" presStyleIdx="17" presStyleCnt="30"/>
      <dgm:spPr/>
    </dgm:pt>
    <dgm:pt modelId="{BF2A5CBD-2CD8-4AC0-A878-4B1582B04658}" type="pres">
      <dgm:prSet presAssocID="{360477B1-CF54-4AEB-A45E-CA6AF2761638}" presName="Name39" presStyleLbl="revTx" presStyleIdx="1" presStyleCnt="5">
        <dgm:presLayoutVars>
          <dgm:bulletEnabled val="1"/>
        </dgm:presLayoutVars>
      </dgm:prSet>
      <dgm:spPr/>
      <dgm:t>
        <a:bodyPr/>
        <a:lstStyle/>
        <a:p>
          <a:endParaRPr lang="ru-RU"/>
        </a:p>
      </dgm:t>
    </dgm:pt>
    <dgm:pt modelId="{07735919-A594-4DE9-88FF-71F486743D16}" type="pres">
      <dgm:prSet presAssocID="{2DEA70E9-C317-4422-BED4-A078F7C22290}" presName="threeDotsTx" presStyleCnt="0"/>
      <dgm:spPr/>
    </dgm:pt>
    <dgm:pt modelId="{48611C75-F0E8-4F23-9CCE-B62554389374}" type="pres">
      <dgm:prSet presAssocID="{2DEA70E9-C317-4422-BED4-A078F7C22290}" presName="dotTx_31" presStyleLbl="solidFgAcc1" presStyleIdx="18" presStyleCnt="30"/>
      <dgm:spPr/>
    </dgm:pt>
    <dgm:pt modelId="{3F051BC6-2161-4AC1-B3A8-C027D5CE4B28}" type="pres">
      <dgm:prSet presAssocID="{2DEA70E9-C317-4422-BED4-A078F7C22290}" presName="dotTx_32" presStyleLbl="solidFgAcc1" presStyleIdx="19" presStyleCnt="30"/>
      <dgm:spPr/>
    </dgm:pt>
    <dgm:pt modelId="{43280A4F-1C83-49DE-B827-D0B3C3BF073C}" type="pres">
      <dgm:prSet presAssocID="{2DEA70E9-C317-4422-BED4-A078F7C22290}" presName="dotTx_33" presStyleLbl="solidFgAcc1" presStyleIdx="20" presStyleCnt="30"/>
      <dgm:spPr/>
    </dgm:pt>
    <dgm:pt modelId="{B5B50624-A801-4515-89A9-2BB818B17903}" type="pres">
      <dgm:prSet presAssocID="{2DEA70E9-C317-4422-BED4-A078F7C22290}" presName="Name41" presStyleLbl="revTx" presStyleIdx="2" presStyleCnt="5">
        <dgm:presLayoutVars>
          <dgm:bulletEnabled val="1"/>
        </dgm:presLayoutVars>
      </dgm:prSet>
      <dgm:spPr/>
      <dgm:t>
        <a:bodyPr/>
        <a:lstStyle/>
        <a:p>
          <a:endParaRPr lang="ru-RU"/>
        </a:p>
      </dgm:t>
    </dgm:pt>
    <dgm:pt modelId="{01571D06-8594-42BA-8B22-40D7D9C7C5D6}" type="pres">
      <dgm:prSet presAssocID="{68717F6A-5D95-48C2-9C58-1D7B4390790E}" presName="fourDotsTx" presStyleCnt="0"/>
      <dgm:spPr/>
    </dgm:pt>
    <dgm:pt modelId="{7FB2DFF5-9E11-4135-8435-DBC1D322FEF0}" type="pres">
      <dgm:prSet presAssocID="{68717F6A-5D95-48C2-9C58-1D7B4390790E}" presName="dotTx_41" presStyleLbl="solidFgAcc1" presStyleIdx="21" presStyleCnt="30"/>
      <dgm:spPr/>
    </dgm:pt>
    <dgm:pt modelId="{44E47F06-545C-4D66-BB01-D8DE2965D416}" type="pres">
      <dgm:prSet presAssocID="{68717F6A-5D95-48C2-9C58-1D7B4390790E}" presName="dotTx_42" presStyleLbl="solidFgAcc1" presStyleIdx="22" presStyleCnt="30"/>
      <dgm:spPr/>
    </dgm:pt>
    <dgm:pt modelId="{B104FA17-78B7-4713-97CB-BA670D69FFDA}" type="pres">
      <dgm:prSet presAssocID="{68717F6A-5D95-48C2-9C58-1D7B4390790E}" presName="dotTx_43" presStyleLbl="solidFgAcc1" presStyleIdx="23" presStyleCnt="30"/>
      <dgm:spPr/>
    </dgm:pt>
    <dgm:pt modelId="{A5383F33-B834-4FB1-9FE7-57BB3634E875}" type="pres">
      <dgm:prSet presAssocID="{68717F6A-5D95-48C2-9C58-1D7B4390790E}" presName="dotTx_44" presStyleLbl="solidFgAcc1" presStyleIdx="24" presStyleCnt="30"/>
      <dgm:spPr/>
    </dgm:pt>
    <dgm:pt modelId="{DDDA9073-8CCE-440C-B4A3-05EEAE524CE1}" type="pres">
      <dgm:prSet presAssocID="{68717F6A-5D95-48C2-9C58-1D7B4390790E}" presName="Name43" presStyleLbl="revTx" presStyleIdx="3" presStyleCnt="5">
        <dgm:presLayoutVars>
          <dgm:bulletEnabled val="1"/>
        </dgm:presLayoutVars>
      </dgm:prSet>
      <dgm:spPr/>
      <dgm:t>
        <a:bodyPr/>
        <a:lstStyle/>
        <a:p>
          <a:endParaRPr lang="ru-RU"/>
        </a:p>
      </dgm:t>
    </dgm:pt>
    <dgm:pt modelId="{40D4ACD1-0285-4078-8EA1-37FB8D3AD3E2}" type="pres">
      <dgm:prSet presAssocID="{010C9BFE-D49D-4D64-9231-CF57282727E4}" presName="fiveDotsTx" presStyleCnt="0"/>
      <dgm:spPr/>
    </dgm:pt>
    <dgm:pt modelId="{871501C7-D264-4BB0-B67D-1BDF6993FD81}" type="pres">
      <dgm:prSet presAssocID="{010C9BFE-D49D-4D64-9231-CF57282727E4}" presName="dotTx_51" presStyleLbl="solidFgAcc1" presStyleIdx="25" presStyleCnt="30"/>
      <dgm:spPr/>
    </dgm:pt>
    <dgm:pt modelId="{0DEB77E0-3A10-4D93-8442-6F9D7C435822}" type="pres">
      <dgm:prSet presAssocID="{010C9BFE-D49D-4D64-9231-CF57282727E4}" presName="dotTx_52" presStyleLbl="solidFgAcc1" presStyleIdx="26" presStyleCnt="30"/>
      <dgm:spPr/>
    </dgm:pt>
    <dgm:pt modelId="{B6119291-F0B0-4953-A070-B0894931C77F}" type="pres">
      <dgm:prSet presAssocID="{010C9BFE-D49D-4D64-9231-CF57282727E4}" presName="dotTx_53" presStyleLbl="solidFgAcc1" presStyleIdx="27" presStyleCnt="30"/>
      <dgm:spPr/>
    </dgm:pt>
    <dgm:pt modelId="{1C11158F-3EE9-4BF1-BD14-A127DC9422DD}" type="pres">
      <dgm:prSet presAssocID="{010C9BFE-D49D-4D64-9231-CF57282727E4}" presName="dotTx_54" presStyleLbl="solidFgAcc1" presStyleIdx="28" presStyleCnt="30"/>
      <dgm:spPr/>
    </dgm:pt>
    <dgm:pt modelId="{4B34C869-4A54-43AD-A581-5E7A01500EDC}" type="pres">
      <dgm:prSet presAssocID="{010C9BFE-D49D-4D64-9231-CF57282727E4}" presName="dotTx_55" presStyleLbl="solidFgAcc1" presStyleIdx="29" presStyleCnt="30"/>
      <dgm:spPr/>
    </dgm:pt>
    <dgm:pt modelId="{A31AFC14-1E62-41BC-B608-BE18BD16F1D2}" type="pres">
      <dgm:prSet presAssocID="{010C9BFE-D49D-4D64-9231-CF57282727E4}" presName="Name45" presStyleLbl="revTx" presStyleIdx="4" presStyleCnt="5">
        <dgm:presLayoutVars>
          <dgm:bulletEnabled val="1"/>
        </dgm:presLayoutVars>
      </dgm:prSet>
      <dgm:spPr/>
      <dgm:t>
        <a:bodyPr/>
        <a:lstStyle/>
        <a:p>
          <a:endParaRPr lang="ru-RU"/>
        </a:p>
      </dgm:t>
    </dgm:pt>
  </dgm:ptLst>
  <dgm:cxnLst>
    <dgm:cxn modelId="{B7C00547-4301-4218-A9C6-FB548C147EAB}" srcId="{884EB1F9-225F-406C-9A32-2B8F2EBDCE5A}" destId="{2DEA70E9-C317-4422-BED4-A078F7C22290}" srcOrd="2" destOrd="0" parTransId="{49723F91-708D-4E9C-942E-892B63F9BE8F}" sibTransId="{04CDF92B-844B-42AC-A63F-D8D6E4A9B891}"/>
    <dgm:cxn modelId="{8C844599-D792-4F3E-91E2-1B0175FFF9C8}" type="presOf" srcId="{360477B1-CF54-4AEB-A45E-CA6AF2761638}" destId="{BF2A5CBD-2CD8-4AC0-A878-4B1582B04658}" srcOrd="0" destOrd="0" presId="urn:microsoft.com/office/officeart/2009/3/layout/SpiralPicture"/>
    <dgm:cxn modelId="{644C211F-26DC-4233-8672-3EF9E232B712}" type="presOf" srcId="{8D142AC0-8656-40EB-A6B7-0774FF4ABDB0}" destId="{474FEA0B-18E7-422D-94E6-7F3F6EAB2BEC}" srcOrd="0" destOrd="0" presId="urn:microsoft.com/office/officeart/2009/3/layout/SpiralPicture"/>
    <dgm:cxn modelId="{1D796F6E-40C8-4BEC-B922-7FD671E7CB99}" type="presOf" srcId="{F011C1F5-25B7-494A-84B8-8A56BD11503E}" destId="{2F4FA469-17C7-48B8-AB56-14396C6B72A1}" srcOrd="0" destOrd="0" presId="urn:microsoft.com/office/officeart/2009/3/layout/SpiralPicture"/>
    <dgm:cxn modelId="{04D96B1D-5302-400D-B0A4-143999D2B876}" srcId="{884EB1F9-225F-406C-9A32-2B8F2EBDCE5A}" destId="{010C9BFE-D49D-4D64-9231-CF57282727E4}" srcOrd="4" destOrd="0" parTransId="{63FEBE9C-2EC7-44CD-B4C8-3EAFADD4840D}" sibTransId="{79E7D6FC-2D6E-41A8-850F-EF37365BD783}"/>
    <dgm:cxn modelId="{5725BDA6-4679-446E-AA91-F8EA664A5614}" type="presOf" srcId="{2DEA70E9-C317-4422-BED4-A078F7C22290}" destId="{B5B50624-A801-4515-89A9-2BB818B17903}" srcOrd="0" destOrd="0" presId="urn:microsoft.com/office/officeart/2009/3/layout/SpiralPicture"/>
    <dgm:cxn modelId="{0F6D4C48-0C50-4B6E-A2E1-1657886FE711}" type="presOf" srcId="{884EB1F9-225F-406C-9A32-2B8F2EBDCE5A}" destId="{635490AC-13B4-4E7C-8CF9-B4B09C8212DF}" srcOrd="0" destOrd="0" presId="urn:microsoft.com/office/officeart/2009/3/layout/SpiralPicture"/>
    <dgm:cxn modelId="{BF9D0EFA-38F9-4F72-A0B0-7B4906DF90D3}" type="presOf" srcId="{04CDF92B-844B-42AC-A63F-D8D6E4A9B891}" destId="{7CC69434-83BE-46D2-854B-F4CDE042ACB0}" srcOrd="0" destOrd="0" presId="urn:microsoft.com/office/officeart/2009/3/layout/SpiralPicture"/>
    <dgm:cxn modelId="{35432201-6DEE-4AD6-957C-223B87748A9E}" type="presOf" srcId="{68717F6A-5D95-48C2-9C58-1D7B4390790E}" destId="{DDDA9073-8CCE-440C-B4A3-05EEAE524CE1}" srcOrd="0" destOrd="0" presId="urn:microsoft.com/office/officeart/2009/3/layout/SpiralPicture"/>
    <dgm:cxn modelId="{BE684006-EA2A-4B75-9272-037666E830DD}" srcId="{884EB1F9-225F-406C-9A32-2B8F2EBDCE5A}" destId="{64B4D9DA-D435-400C-980F-943D8D7AD554}" srcOrd="0" destOrd="0" parTransId="{B8F38E24-CB18-4BE1-B6D5-DA88B71962B0}" sibTransId="{ACB30DCA-3183-42DA-8AF0-1D9C3041DA73}"/>
    <dgm:cxn modelId="{E5E5B9BE-393D-42A4-9C55-75EE95C24618}" srcId="{884EB1F9-225F-406C-9A32-2B8F2EBDCE5A}" destId="{68717F6A-5D95-48C2-9C58-1D7B4390790E}" srcOrd="3" destOrd="0" parTransId="{4B902ADB-9B0E-4E73-9EC4-A04950569E7A}" sibTransId="{F011C1F5-25B7-494A-84B8-8A56BD11503E}"/>
    <dgm:cxn modelId="{BA9F0E41-DDCB-4CB8-8D9B-A747B328F458}" srcId="{884EB1F9-225F-406C-9A32-2B8F2EBDCE5A}" destId="{360477B1-CF54-4AEB-A45E-CA6AF2761638}" srcOrd="1" destOrd="0" parTransId="{2585B1EF-BAAA-45AE-89A2-B54B1675E05C}" sibTransId="{8D142AC0-8656-40EB-A6B7-0774FF4ABDB0}"/>
    <dgm:cxn modelId="{3DEF3D49-D051-4D2C-866F-7681680376DA}" type="presOf" srcId="{010C9BFE-D49D-4D64-9231-CF57282727E4}" destId="{A31AFC14-1E62-41BC-B608-BE18BD16F1D2}" srcOrd="0" destOrd="0" presId="urn:microsoft.com/office/officeart/2009/3/layout/SpiralPicture"/>
    <dgm:cxn modelId="{87E165FE-C51F-4ACB-8651-50B0B08937A6}" type="presOf" srcId="{64B4D9DA-D435-400C-980F-943D8D7AD554}" destId="{53324793-148D-4F14-9D36-91A6E81CE14E}" srcOrd="0" destOrd="0" presId="urn:microsoft.com/office/officeart/2009/3/layout/SpiralPicture"/>
    <dgm:cxn modelId="{81C48817-7F05-44AB-AEE7-687AB28B5A81}" type="presOf" srcId="{79E7D6FC-2D6E-41A8-850F-EF37365BD783}" destId="{088B093E-1E71-46B9-972E-E364F2432C14}" srcOrd="0" destOrd="0" presId="urn:microsoft.com/office/officeart/2009/3/layout/SpiralPicture"/>
    <dgm:cxn modelId="{D2FA5A54-1BC9-4D3B-9B90-EAC269FCEDF9}" type="presOf" srcId="{ACB30DCA-3183-42DA-8AF0-1D9C3041DA73}" destId="{176D7D95-900E-4FAE-A57B-F6FEF74AF7D9}" srcOrd="0" destOrd="0" presId="urn:microsoft.com/office/officeart/2009/3/layout/SpiralPicture"/>
    <dgm:cxn modelId="{EFC923BB-837C-47AF-BFC6-4C810891B053}" type="presParOf" srcId="{635490AC-13B4-4E7C-8CF9-B4B09C8212DF}" destId="{ED3BAD04-B52C-4F4D-AAB8-91073A36D73B}" srcOrd="0" destOrd="0" presId="urn:microsoft.com/office/officeart/2009/3/layout/SpiralPicture"/>
    <dgm:cxn modelId="{A138F1B0-D49B-4714-8408-0236AE0A69DA}" type="presParOf" srcId="{ED3BAD04-B52C-4F4D-AAB8-91073A36D73B}" destId="{A00CE0C9-5E73-403A-A61C-2DB65A9D8C63}" srcOrd="0" destOrd="0" presId="urn:microsoft.com/office/officeart/2009/3/layout/SpiralPicture"/>
    <dgm:cxn modelId="{92117E78-CC42-4816-80E6-D4A4FDD34E11}" type="presParOf" srcId="{ED3BAD04-B52C-4F4D-AAB8-91073A36D73B}" destId="{F4E8B224-34DD-42EC-9E8A-7E2BA8DC8045}" srcOrd="1" destOrd="0" presId="urn:microsoft.com/office/officeart/2009/3/layout/SpiralPicture"/>
    <dgm:cxn modelId="{B6356357-AC63-4A0A-A2FF-F96413E21739}" type="presParOf" srcId="{ED3BAD04-B52C-4F4D-AAB8-91073A36D73B}" destId="{CEFCB4DF-3053-4521-89C5-383A5539A4C1}" srcOrd="2" destOrd="0" presId="urn:microsoft.com/office/officeart/2009/3/layout/SpiralPicture"/>
    <dgm:cxn modelId="{7883022E-0894-4199-9364-6B77D1A91402}" type="presParOf" srcId="{CEFCB4DF-3053-4521-89C5-383A5539A4C1}" destId="{176D7D95-900E-4FAE-A57B-F6FEF74AF7D9}" srcOrd="0" destOrd="0" presId="urn:microsoft.com/office/officeart/2009/3/layout/SpiralPicture"/>
    <dgm:cxn modelId="{A5C15B88-44C3-4523-BDD3-A5793B28E6FD}" type="presParOf" srcId="{ED3BAD04-B52C-4F4D-AAB8-91073A36D73B}" destId="{CCB0F275-1E68-46BA-B3EA-5E035B7DBC52}" srcOrd="3" destOrd="0" presId="urn:microsoft.com/office/officeart/2009/3/layout/SpiralPicture"/>
    <dgm:cxn modelId="{D81B87C3-3CE8-4B19-9EA9-2C1B5D3A6269}" type="presParOf" srcId="{CCB0F275-1E68-46BA-B3EA-5E035B7DBC52}" destId="{F22A2D02-82D3-4F15-BDE9-D58D6C21EFDC}" srcOrd="0" destOrd="0" presId="urn:microsoft.com/office/officeart/2009/3/layout/SpiralPicture"/>
    <dgm:cxn modelId="{D02F9A24-A47D-434B-B2FA-E0B93542CFFE}" type="presParOf" srcId="{ED3BAD04-B52C-4F4D-AAB8-91073A36D73B}" destId="{9A39BF1D-9D0A-48B2-92B4-55450C4E502D}" srcOrd="4" destOrd="0" presId="urn:microsoft.com/office/officeart/2009/3/layout/SpiralPicture"/>
    <dgm:cxn modelId="{4DB773B9-AADE-46F8-A073-56ED64669A59}" type="presParOf" srcId="{9A39BF1D-9D0A-48B2-92B4-55450C4E502D}" destId="{474FEA0B-18E7-422D-94E6-7F3F6EAB2BEC}" srcOrd="0" destOrd="0" presId="urn:microsoft.com/office/officeart/2009/3/layout/SpiralPicture"/>
    <dgm:cxn modelId="{AC42479C-1654-45BD-A6CA-9DAC2B7C9120}" type="presParOf" srcId="{ED3BAD04-B52C-4F4D-AAB8-91073A36D73B}" destId="{3E4121ED-76FA-4018-9831-B6871228DA28}" srcOrd="5" destOrd="0" presId="urn:microsoft.com/office/officeart/2009/3/layout/SpiralPicture"/>
    <dgm:cxn modelId="{8019A395-5B82-4EC4-9446-7D0F936AB9FB}" type="presParOf" srcId="{3E4121ED-76FA-4018-9831-B6871228DA28}" destId="{8781AB4C-0BF8-46C3-A0A8-23833D068185}" srcOrd="0" destOrd="0" presId="urn:microsoft.com/office/officeart/2009/3/layout/SpiralPicture"/>
    <dgm:cxn modelId="{1007F3C6-2F80-446A-932F-4137890F0BAF}" type="presParOf" srcId="{3E4121ED-76FA-4018-9831-B6871228DA28}" destId="{28218F63-6916-4F11-A148-7E6270910883}" srcOrd="1" destOrd="0" presId="urn:microsoft.com/office/officeart/2009/3/layout/SpiralPicture"/>
    <dgm:cxn modelId="{172E3DCB-0129-4DA8-B209-22A849B589CD}" type="presParOf" srcId="{ED3BAD04-B52C-4F4D-AAB8-91073A36D73B}" destId="{A26DBBF3-6CC2-4066-B070-0DC6692EA388}" srcOrd="6" destOrd="0" presId="urn:microsoft.com/office/officeart/2009/3/layout/SpiralPicture"/>
    <dgm:cxn modelId="{6951A110-DE38-4915-9697-2E653CCAB61F}" type="presParOf" srcId="{A26DBBF3-6CC2-4066-B070-0DC6692EA388}" destId="{7CC69434-83BE-46D2-854B-F4CDE042ACB0}" srcOrd="0" destOrd="0" presId="urn:microsoft.com/office/officeart/2009/3/layout/SpiralPicture"/>
    <dgm:cxn modelId="{B0374621-2D21-4BA2-913F-8AE1D9CB9D2D}" type="presParOf" srcId="{ED3BAD04-B52C-4F4D-AAB8-91073A36D73B}" destId="{48B6068D-2530-4374-8E03-7C30DD764142}" srcOrd="7" destOrd="0" presId="urn:microsoft.com/office/officeart/2009/3/layout/SpiralPicture"/>
    <dgm:cxn modelId="{6488929E-19BE-4BBC-B302-E887A1CDFC16}" type="presParOf" srcId="{48B6068D-2530-4374-8E03-7C30DD764142}" destId="{98EAB78A-A33E-4D10-8302-F14F0C3DCDC7}" srcOrd="0" destOrd="0" presId="urn:microsoft.com/office/officeart/2009/3/layout/SpiralPicture"/>
    <dgm:cxn modelId="{4E0B4FCA-8F58-4389-BE5C-41B073CB18C0}" type="presParOf" srcId="{48B6068D-2530-4374-8E03-7C30DD764142}" destId="{47EFB58D-FEAC-4EAC-A1AD-C3553994A677}" srcOrd="1" destOrd="0" presId="urn:microsoft.com/office/officeart/2009/3/layout/SpiralPicture"/>
    <dgm:cxn modelId="{C60549A5-334A-46E4-8825-C9CA86A91D4C}" type="presParOf" srcId="{48B6068D-2530-4374-8E03-7C30DD764142}" destId="{6729D3E3-98B3-420B-A782-FE466F2B4ABA}" srcOrd="2" destOrd="0" presId="urn:microsoft.com/office/officeart/2009/3/layout/SpiralPicture"/>
    <dgm:cxn modelId="{B2C817EA-04A4-439E-B45F-C5FAB4CBEC6D}" type="presParOf" srcId="{ED3BAD04-B52C-4F4D-AAB8-91073A36D73B}" destId="{868FAFAE-B67F-4418-9307-13CA6AD63F6D}" srcOrd="8" destOrd="0" presId="urn:microsoft.com/office/officeart/2009/3/layout/SpiralPicture"/>
    <dgm:cxn modelId="{B58A640F-75FC-4488-989E-7F4E2D015A10}" type="presParOf" srcId="{868FAFAE-B67F-4418-9307-13CA6AD63F6D}" destId="{2F4FA469-17C7-48B8-AB56-14396C6B72A1}" srcOrd="0" destOrd="0" presId="urn:microsoft.com/office/officeart/2009/3/layout/SpiralPicture"/>
    <dgm:cxn modelId="{477034CE-A4F9-4C5A-8C8E-9443A4D66A29}" type="presParOf" srcId="{ED3BAD04-B52C-4F4D-AAB8-91073A36D73B}" destId="{A40D9374-D4F6-47F2-88F5-10D22B36A1B9}" srcOrd="9" destOrd="0" presId="urn:microsoft.com/office/officeart/2009/3/layout/SpiralPicture"/>
    <dgm:cxn modelId="{1B70F4D5-4B3F-4EE2-966D-8EA69C896BC8}" type="presParOf" srcId="{A40D9374-D4F6-47F2-88F5-10D22B36A1B9}" destId="{BB0C2D04-EF93-42FB-93D2-E4BF03EA26F5}" srcOrd="0" destOrd="0" presId="urn:microsoft.com/office/officeart/2009/3/layout/SpiralPicture"/>
    <dgm:cxn modelId="{0CE57B9C-248D-415D-8244-AC688615CFAA}" type="presParOf" srcId="{A40D9374-D4F6-47F2-88F5-10D22B36A1B9}" destId="{F4EF385B-55E4-4D2A-A322-225E1E033A9A}" srcOrd="1" destOrd="0" presId="urn:microsoft.com/office/officeart/2009/3/layout/SpiralPicture"/>
    <dgm:cxn modelId="{3812A825-3419-4721-BDE7-CDE64FDBB71B}" type="presParOf" srcId="{A40D9374-D4F6-47F2-88F5-10D22B36A1B9}" destId="{B6671C14-76F4-48EA-997E-874A16C08C67}" srcOrd="2" destOrd="0" presId="urn:microsoft.com/office/officeart/2009/3/layout/SpiralPicture"/>
    <dgm:cxn modelId="{DABC00E8-1E36-4CE1-B8F1-1FF659D577DF}" type="presParOf" srcId="{A40D9374-D4F6-47F2-88F5-10D22B36A1B9}" destId="{5A793334-DE0E-4C5E-911E-C9F6C8907F6B}" srcOrd="3" destOrd="0" presId="urn:microsoft.com/office/officeart/2009/3/layout/SpiralPicture"/>
    <dgm:cxn modelId="{E75E6D4D-3D9F-4988-8EC2-DA38F39A7D61}" type="presParOf" srcId="{ED3BAD04-B52C-4F4D-AAB8-91073A36D73B}" destId="{6B476D93-81B4-4894-9EB3-7E10864CD105}" srcOrd="10" destOrd="0" presId="urn:microsoft.com/office/officeart/2009/3/layout/SpiralPicture"/>
    <dgm:cxn modelId="{46036A9D-618C-491C-9019-939350FE248A}" type="presParOf" srcId="{6B476D93-81B4-4894-9EB3-7E10864CD105}" destId="{088B093E-1E71-46B9-972E-E364F2432C14}" srcOrd="0" destOrd="0" presId="urn:microsoft.com/office/officeart/2009/3/layout/SpiralPicture"/>
    <dgm:cxn modelId="{49B652C5-34D3-4AAE-9018-CAECF3324E8A}" type="presParOf" srcId="{ED3BAD04-B52C-4F4D-AAB8-91073A36D73B}" destId="{DA32E571-90E0-4D97-87B2-F508DD9ED29F}" srcOrd="11" destOrd="0" presId="urn:microsoft.com/office/officeart/2009/3/layout/SpiralPicture"/>
    <dgm:cxn modelId="{8EE778AE-366E-4A1C-BF64-B917546E292A}" type="presParOf" srcId="{DA32E571-90E0-4D97-87B2-F508DD9ED29F}" destId="{B85CA02A-8721-43A8-A685-710FB88DBA34}" srcOrd="0" destOrd="0" presId="urn:microsoft.com/office/officeart/2009/3/layout/SpiralPicture"/>
    <dgm:cxn modelId="{68649992-8FCA-4563-A354-E3C82FA4268B}" type="presParOf" srcId="{DA32E571-90E0-4D97-87B2-F508DD9ED29F}" destId="{678A47E3-244E-4C70-B902-8A5000B53C9F}" srcOrd="1" destOrd="0" presId="urn:microsoft.com/office/officeart/2009/3/layout/SpiralPicture"/>
    <dgm:cxn modelId="{CCCB06A2-9C2C-4C2C-8C07-86B0C97878FD}" type="presParOf" srcId="{DA32E571-90E0-4D97-87B2-F508DD9ED29F}" destId="{AB616837-953C-434E-B857-F23697A158CB}" srcOrd="2" destOrd="0" presId="urn:microsoft.com/office/officeart/2009/3/layout/SpiralPicture"/>
    <dgm:cxn modelId="{6A56C8B0-C6AF-49A1-BAB3-A5D4F7008D0D}" type="presParOf" srcId="{DA32E571-90E0-4D97-87B2-F508DD9ED29F}" destId="{AD65E03C-FACC-43DA-AC30-05463E1E4079}" srcOrd="3" destOrd="0" presId="urn:microsoft.com/office/officeart/2009/3/layout/SpiralPicture"/>
    <dgm:cxn modelId="{112E4C34-B315-4A67-AE31-80464AA5958B}" type="presParOf" srcId="{DA32E571-90E0-4D97-87B2-F508DD9ED29F}" destId="{FB2448B1-2ABE-4290-95D8-BBC420287F51}" srcOrd="4" destOrd="0" presId="urn:microsoft.com/office/officeart/2009/3/layout/SpiralPicture"/>
    <dgm:cxn modelId="{30E6316D-723C-4D0A-BB0C-A5783B468D32}" type="presParOf" srcId="{635490AC-13B4-4E7C-8CF9-B4B09C8212DF}" destId="{0BB611A1-CE24-4763-A81E-AC3050AAC49A}" srcOrd="1" destOrd="0" presId="urn:microsoft.com/office/officeart/2009/3/layout/SpiralPicture"/>
    <dgm:cxn modelId="{68292ED0-61A3-413C-9596-4DFA02342E61}" type="presParOf" srcId="{0BB611A1-CE24-4763-A81E-AC3050AAC49A}" destId="{4DD50D5C-F2C7-4CF7-954C-C8359FC72549}" srcOrd="0" destOrd="0" presId="urn:microsoft.com/office/officeart/2009/3/layout/SpiralPicture"/>
    <dgm:cxn modelId="{A0E59AF6-5105-4285-A2F3-64E81D985A32}" type="presParOf" srcId="{4DD50D5C-F2C7-4CF7-954C-C8359FC72549}" destId="{12683A3B-E51A-4054-9837-3D6625029D73}" srcOrd="0" destOrd="0" presId="urn:microsoft.com/office/officeart/2009/3/layout/SpiralPicture"/>
    <dgm:cxn modelId="{DE050813-04C2-4C7C-8E8E-7067EE288CDE}" type="presParOf" srcId="{0BB611A1-CE24-4763-A81E-AC3050AAC49A}" destId="{53324793-148D-4F14-9D36-91A6E81CE14E}" srcOrd="1" destOrd="0" presId="urn:microsoft.com/office/officeart/2009/3/layout/SpiralPicture"/>
    <dgm:cxn modelId="{4F7DF411-5399-41E8-B3EA-8AD869F13121}" type="presParOf" srcId="{0BB611A1-CE24-4763-A81E-AC3050AAC49A}" destId="{61414546-4457-4C65-BC7A-D52DC9C786C8}" srcOrd="2" destOrd="0" presId="urn:microsoft.com/office/officeart/2009/3/layout/SpiralPicture"/>
    <dgm:cxn modelId="{4DFDACA3-CC54-4F22-802A-EB0EE0AFBDBE}" type="presParOf" srcId="{61414546-4457-4C65-BC7A-D52DC9C786C8}" destId="{E2DBB9CD-F549-4B9C-9D7D-A9B88E12A74D}" srcOrd="0" destOrd="0" presId="urn:microsoft.com/office/officeart/2009/3/layout/SpiralPicture"/>
    <dgm:cxn modelId="{D688BED2-19C2-41F2-A61F-2A6C7481E981}" type="presParOf" srcId="{61414546-4457-4C65-BC7A-D52DC9C786C8}" destId="{60EE291C-7ADB-4501-BB4C-5154FAAFF37D}" srcOrd="1" destOrd="0" presId="urn:microsoft.com/office/officeart/2009/3/layout/SpiralPicture"/>
    <dgm:cxn modelId="{10A205E2-90FB-4680-90A7-2A9701C5D2AC}" type="presParOf" srcId="{0BB611A1-CE24-4763-A81E-AC3050AAC49A}" destId="{BF2A5CBD-2CD8-4AC0-A878-4B1582B04658}" srcOrd="3" destOrd="0" presId="urn:microsoft.com/office/officeart/2009/3/layout/SpiralPicture"/>
    <dgm:cxn modelId="{2089E80F-C958-4D04-85E4-59C321EF9BDC}" type="presParOf" srcId="{0BB611A1-CE24-4763-A81E-AC3050AAC49A}" destId="{07735919-A594-4DE9-88FF-71F486743D16}" srcOrd="4" destOrd="0" presId="urn:microsoft.com/office/officeart/2009/3/layout/SpiralPicture"/>
    <dgm:cxn modelId="{62C225DB-344E-4853-B67C-2E6858FDB164}" type="presParOf" srcId="{07735919-A594-4DE9-88FF-71F486743D16}" destId="{48611C75-F0E8-4F23-9CCE-B62554389374}" srcOrd="0" destOrd="0" presId="urn:microsoft.com/office/officeart/2009/3/layout/SpiralPicture"/>
    <dgm:cxn modelId="{7F2D6EAB-3550-497B-8FDA-1B406143386F}" type="presParOf" srcId="{07735919-A594-4DE9-88FF-71F486743D16}" destId="{3F051BC6-2161-4AC1-B3A8-C027D5CE4B28}" srcOrd="1" destOrd="0" presId="urn:microsoft.com/office/officeart/2009/3/layout/SpiralPicture"/>
    <dgm:cxn modelId="{7E2BD622-DB58-4345-A323-375281BD89AA}" type="presParOf" srcId="{07735919-A594-4DE9-88FF-71F486743D16}" destId="{43280A4F-1C83-49DE-B827-D0B3C3BF073C}" srcOrd="2" destOrd="0" presId="urn:microsoft.com/office/officeart/2009/3/layout/SpiralPicture"/>
    <dgm:cxn modelId="{AF6FA8BA-DA25-452B-BB81-32BACDF74F24}" type="presParOf" srcId="{0BB611A1-CE24-4763-A81E-AC3050AAC49A}" destId="{B5B50624-A801-4515-89A9-2BB818B17903}" srcOrd="5" destOrd="0" presId="urn:microsoft.com/office/officeart/2009/3/layout/SpiralPicture"/>
    <dgm:cxn modelId="{6FF88C99-DD3F-4C69-8221-17AC24428690}" type="presParOf" srcId="{0BB611A1-CE24-4763-A81E-AC3050AAC49A}" destId="{01571D06-8594-42BA-8B22-40D7D9C7C5D6}" srcOrd="6" destOrd="0" presId="urn:microsoft.com/office/officeart/2009/3/layout/SpiralPicture"/>
    <dgm:cxn modelId="{D8A61E15-EDF0-41A6-ACDA-294A99F0EFFD}" type="presParOf" srcId="{01571D06-8594-42BA-8B22-40D7D9C7C5D6}" destId="{7FB2DFF5-9E11-4135-8435-DBC1D322FEF0}" srcOrd="0" destOrd="0" presId="urn:microsoft.com/office/officeart/2009/3/layout/SpiralPicture"/>
    <dgm:cxn modelId="{2E61285D-4EEC-40A7-A29B-E5B9C0B03B05}" type="presParOf" srcId="{01571D06-8594-42BA-8B22-40D7D9C7C5D6}" destId="{44E47F06-545C-4D66-BB01-D8DE2965D416}" srcOrd="1" destOrd="0" presId="urn:microsoft.com/office/officeart/2009/3/layout/SpiralPicture"/>
    <dgm:cxn modelId="{9670BD88-0FCD-4861-B54D-A658C20D5FEC}" type="presParOf" srcId="{01571D06-8594-42BA-8B22-40D7D9C7C5D6}" destId="{B104FA17-78B7-4713-97CB-BA670D69FFDA}" srcOrd="2" destOrd="0" presId="urn:microsoft.com/office/officeart/2009/3/layout/SpiralPicture"/>
    <dgm:cxn modelId="{FE2378EB-1417-46B7-A78F-A1CA848621B4}" type="presParOf" srcId="{01571D06-8594-42BA-8B22-40D7D9C7C5D6}" destId="{A5383F33-B834-4FB1-9FE7-57BB3634E875}" srcOrd="3" destOrd="0" presId="urn:microsoft.com/office/officeart/2009/3/layout/SpiralPicture"/>
    <dgm:cxn modelId="{A0E4BFB6-D0C3-4424-9FCA-8B350D6B926B}" type="presParOf" srcId="{0BB611A1-CE24-4763-A81E-AC3050AAC49A}" destId="{DDDA9073-8CCE-440C-B4A3-05EEAE524CE1}" srcOrd="7" destOrd="0" presId="urn:microsoft.com/office/officeart/2009/3/layout/SpiralPicture"/>
    <dgm:cxn modelId="{7C11B996-9F6A-4501-8904-51B30B4471EE}" type="presParOf" srcId="{0BB611A1-CE24-4763-A81E-AC3050AAC49A}" destId="{40D4ACD1-0285-4078-8EA1-37FB8D3AD3E2}" srcOrd="8" destOrd="0" presId="urn:microsoft.com/office/officeart/2009/3/layout/SpiralPicture"/>
    <dgm:cxn modelId="{4B0917F6-6FC8-43B8-B863-46F4945F52AB}" type="presParOf" srcId="{40D4ACD1-0285-4078-8EA1-37FB8D3AD3E2}" destId="{871501C7-D264-4BB0-B67D-1BDF6993FD81}" srcOrd="0" destOrd="0" presId="urn:microsoft.com/office/officeart/2009/3/layout/SpiralPicture"/>
    <dgm:cxn modelId="{FA1294E8-AEF8-491E-84CE-76CD8331909F}" type="presParOf" srcId="{40D4ACD1-0285-4078-8EA1-37FB8D3AD3E2}" destId="{0DEB77E0-3A10-4D93-8442-6F9D7C435822}" srcOrd="1" destOrd="0" presId="urn:microsoft.com/office/officeart/2009/3/layout/SpiralPicture"/>
    <dgm:cxn modelId="{AAAA8FBA-755E-463C-99B4-4EC6B854D9A8}" type="presParOf" srcId="{40D4ACD1-0285-4078-8EA1-37FB8D3AD3E2}" destId="{B6119291-F0B0-4953-A070-B0894931C77F}" srcOrd="2" destOrd="0" presId="urn:microsoft.com/office/officeart/2009/3/layout/SpiralPicture"/>
    <dgm:cxn modelId="{786BA5FC-7BF3-4434-8E33-F5876826EBFF}" type="presParOf" srcId="{40D4ACD1-0285-4078-8EA1-37FB8D3AD3E2}" destId="{1C11158F-3EE9-4BF1-BD14-A127DC9422DD}" srcOrd="3" destOrd="0" presId="urn:microsoft.com/office/officeart/2009/3/layout/SpiralPicture"/>
    <dgm:cxn modelId="{681E9831-2E2A-405F-A4EB-D4B9AFDA2C60}" type="presParOf" srcId="{40D4ACD1-0285-4078-8EA1-37FB8D3AD3E2}" destId="{4B34C869-4A54-43AD-A581-5E7A01500EDC}" srcOrd="4" destOrd="0" presId="urn:microsoft.com/office/officeart/2009/3/layout/SpiralPicture"/>
    <dgm:cxn modelId="{5E0AEBEF-DA27-4A18-8FFA-FAD32B813002}" type="presParOf" srcId="{0BB611A1-CE24-4763-A81E-AC3050AAC49A}" destId="{A31AFC14-1E62-41BC-B608-BE18BD16F1D2}" srcOrd="9" destOrd="0" presId="urn:microsoft.com/office/officeart/2009/3/layout/SpiralPicture"/>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84EB1F9-225F-406C-9A32-2B8F2EBDCE5A}" type="doc">
      <dgm:prSet loTypeId="urn:microsoft.com/office/officeart/2009/3/layout/SpiralPicture" loCatId="picture" qsTypeId="urn:microsoft.com/office/officeart/2005/8/quickstyle/simple1" qsCatId="simple" csTypeId="urn:microsoft.com/office/officeart/2005/8/colors/accent1_2" csCatId="accent1" phldr="1"/>
      <dgm:spPr/>
      <dgm:t>
        <a:bodyPr/>
        <a:lstStyle/>
        <a:p>
          <a:endParaRPr lang="ru-RU"/>
        </a:p>
      </dgm:t>
    </dgm:pt>
    <dgm:pt modelId="{64B4D9DA-D435-400C-980F-943D8D7AD554}">
      <dgm:prSet/>
      <dgm:spPr/>
      <dgm:t>
        <a:bodyPr/>
        <a:lstStyle/>
        <a:p>
          <a:endParaRPr lang="ru-RU"/>
        </a:p>
      </dgm:t>
    </dgm:pt>
    <dgm:pt modelId="{B8F38E24-CB18-4BE1-B6D5-DA88B71962B0}" type="parTrans" cxnId="{BE684006-EA2A-4B75-9272-037666E830DD}">
      <dgm:prSet/>
      <dgm:spPr/>
      <dgm:t>
        <a:bodyPr/>
        <a:lstStyle/>
        <a:p>
          <a:endParaRPr lang="ru-RU"/>
        </a:p>
      </dgm:t>
    </dgm:pt>
    <dgm:pt modelId="{ACB30DCA-3183-42DA-8AF0-1D9C3041DA73}" type="sibTrans" cxnId="{BE684006-EA2A-4B75-9272-037666E830DD}">
      <dgm:prSet/>
      <dgm:spPr>
        <a:blipFill dpi="0" rotWithShape="1">
          <a:blip xmlns:r="http://schemas.openxmlformats.org/officeDocument/2006/relationships" r:embed="rId1"/>
          <a:srcRect/>
          <a:stretch>
            <a:fillRect/>
          </a:stretch>
        </a:blipFill>
      </dgm:spPr>
      <dgm:t>
        <a:bodyPr/>
        <a:lstStyle/>
        <a:p>
          <a:endParaRPr lang="ru-RU"/>
        </a:p>
      </dgm:t>
    </dgm:pt>
    <dgm:pt modelId="{360477B1-CF54-4AEB-A45E-CA6AF2761638}">
      <dgm:prSet/>
      <dgm:spPr/>
      <dgm:t>
        <a:bodyPr/>
        <a:lstStyle/>
        <a:p>
          <a:endParaRPr lang="ru-RU"/>
        </a:p>
      </dgm:t>
    </dgm:pt>
    <dgm:pt modelId="{2585B1EF-BAAA-45AE-89A2-B54B1675E05C}" type="parTrans" cxnId="{BA9F0E41-DDCB-4CB8-8D9B-A747B328F458}">
      <dgm:prSet/>
      <dgm:spPr/>
      <dgm:t>
        <a:bodyPr/>
        <a:lstStyle/>
        <a:p>
          <a:endParaRPr lang="ru-RU"/>
        </a:p>
      </dgm:t>
    </dgm:pt>
    <dgm:pt modelId="{8D142AC0-8656-40EB-A6B7-0774FF4ABDB0}" type="sibTrans" cxnId="{BA9F0E41-DDCB-4CB8-8D9B-A747B328F458}">
      <dgm:prSet/>
      <dgm:spPr>
        <a:blipFill dpi="0" rotWithShape="1">
          <a:blip xmlns:r="http://schemas.openxmlformats.org/officeDocument/2006/relationships" r:embed="rId2"/>
          <a:srcRect/>
          <a:stretch>
            <a:fillRect l="-30000" r="-35000"/>
          </a:stretch>
        </a:blipFill>
      </dgm:spPr>
      <dgm:t>
        <a:bodyPr/>
        <a:lstStyle/>
        <a:p>
          <a:endParaRPr lang="ru-RU"/>
        </a:p>
      </dgm:t>
    </dgm:pt>
    <dgm:pt modelId="{2DEA70E9-C317-4422-BED4-A078F7C22290}">
      <dgm:prSet/>
      <dgm:spPr/>
      <dgm:t>
        <a:bodyPr/>
        <a:lstStyle/>
        <a:p>
          <a:endParaRPr lang="ru-RU"/>
        </a:p>
      </dgm:t>
    </dgm:pt>
    <dgm:pt modelId="{49723F91-708D-4E9C-942E-892B63F9BE8F}" type="parTrans" cxnId="{B7C00547-4301-4218-A9C6-FB548C147EAB}">
      <dgm:prSet/>
      <dgm:spPr/>
      <dgm:t>
        <a:bodyPr/>
        <a:lstStyle/>
        <a:p>
          <a:endParaRPr lang="ru-RU"/>
        </a:p>
      </dgm:t>
    </dgm:pt>
    <dgm:pt modelId="{04CDF92B-844B-42AC-A63F-D8D6E4A9B891}" type="sibTrans" cxnId="{B7C00547-4301-4218-A9C6-FB548C147EAB}">
      <dgm:prSet/>
      <dgm:spPr>
        <a:blipFill dpi="0" rotWithShape="1">
          <a:blip xmlns:r="http://schemas.openxmlformats.org/officeDocument/2006/relationships" r:embed="rId3"/>
          <a:srcRect/>
          <a:stretch>
            <a:fillRect l="-20000" t="-40000" r="-25000"/>
          </a:stretch>
        </a:blipFill>
      </dgm:spPr>
      <dgm:t>
        <a:bodyPr/>
        <a:lstStyle/>
        <a:p>
          <a:endParaRPr lang="ru-RU"/>
        </a:p>
      </dgm:t>
    </dgm:pt>
    <dgm:pt modelId="{68717F6A-5D95-48C2-9C58-1D7B4390790E}">
      <dgm:prSet/>
      <dgm:spPr/>
      <dgm:t>
        <a:bodyPr/>
        <a:lstStyle/>
        <a:p>
          <a:endParaRPr lang="ru-RU"/>
        </a:p>
      </dgm:t>
    </dgm:pt>
    <dgm:pt modelId="{4B902ADB-9B0E-4E73-9EC4-A04950569E7A}" type="parTrans" cxnId="{E5E5B9BE-393D-42A4-9C55-75EE95C24618}">
      <dgm:prSet/>
      <dgm:spPr/>
      <dgm:t>
        <a:bodyPr/>
        <a:lstStyle/>
        <a:p>
          <a:endParaRPr lang="ru-RU"/>
        </a:p>
      </dgm:t>
    </dgm:pt>
    <dgm:pt modelId="{F011C1F5-25B7-494A-84B8-8A56BD11503E}" type="sibTrans" cxnId="{E5E5B9BE-393D-42A4-9C55-75EE95C24618}">
      <dgm:prSet/>
      <dgm:spPr>
        <a:blipFill>
          <a:blip xmlns:r="http://schemas.openxmlformats.org/officeDocument/2006/relationships" r:embed="rId4"/>
          <a:srcRect/>
          <a:stretch>
            <a:fillRect l="-25000" r="-25000"/>
          </a:stretch>
        </a:blipFill>
      </dgm:spPr>
      <dgm:t>
        <a:bodyPr/>
        <a:lstStyle/>
        <a:p>
          <a:endParaRPr lang="ru-RU"/>
        </a:p>
      </dgm:t>
    </dgm:pt>
    <dgm:pt modelId="{010C9BFE-D49D-4D64-9231-CF57282727E4}">
      <dgm:prSet/>
      <dgm:spPr/>
      <dgm:t>
        <a:bodyPr/>
        <a:lstStyle/>
        <a:p>
          <a:endParaRPr lang="ru-RU"/>
        </a:p>
      </dgm:t>
    </dgm:pt>
    <dgm:pt modelId="{63FEBE9C-2EC7-44CD-B4C8-3EAFADD4840D}" type="parTrans" cxnId="{04D96B1D-5302-400D-B0A4-143999D2B876}">
      <dgm:prSet/>
      <dgm:spPr/>
      <dgm:t>
        <a:bodyPr/>
        <a:lstStyle/>
        <a:p>
          <a:endParaRPr lang="ru-RU"/>
        </a:p>
      </dgm:t>
    </dgm:pt>
    <dgm:pt modelId="{79E7D6FC-2D6E-41A8-850F-EF37365BD783}" type="sibTrans" cxnId="{04D96B1D-5302-400D-B0A4-143999D2B876}">
      <dgm:prSet/>
      <dgm:spPr>
        <a:blipFill>
          <a:blip xmlns:r="http://schemas.openxmlformats.org/officeDocument/2006/relationships" r:embed="rId5"/>
          <a:srcRect/>
          <a:stretch>
            <a:fillRect t="-19000" b="-19000"/>
          </a:stretch>
        </a:blipFill>
      </dgm:spPr>
      <dgm:t>
        <a:bodyPr/>
        <a:lstStyle/>
        <a:p>
          <a:endParaRPr lang="ru-RU"/>
        </a:p>
      </dgm:t>
    </dgm:pt>
    <dgm:pt modelId="{635490AC-13B4-4E7C-8CF9-B4B09C8212DF}" type="pres">
      <dgm:prSet presAssocID="{884EB1F9-225F-406C-9A32-2B8F2EBDCE5A}" presName="Name0" presStyleCnt="0">
        <dgm:presLayoutVars>
          <dgm:chMax val="5"/>
          <dgm:dir/>
        </dgm:presLayoutVars>
      </dgm:prSet>
      <dgm:spPr/>
      <dgm:t>
        <a:bodyPr/>
        <a:lstStyle/>
        <a:p>
          <a:endParaRPr lang="ru-RU"/>
        </a:p>
      </dgm:t>
    </dgm:pt>
    <dgm:pt modelId="{ED3BAD04-B52C-4F4D-AAB8-91073A36D73B}" type="pres">
      <dgm:prSet presAssocID="{884EB1F9-225F-406C-9A32-2B8F2EBDCE5A}" presName="picts" presStyleCnt="0"/>
      <dgm:spPr/>
    </dgm:pt>
    <dgm:pt modelId="{A00CE0C9-5E73-403A-A61C-2DB65A9D8C63}" type="pres">
      <dgm:prSet presAssocID="{884EB1F9-225F-406C-9A32-2B8F2EBDCE5A}" presName="space1" presStyleCnt="0"/>
      <dgm:spPr/>
    </dgm:pt>
    <dgm:pt modelId="{F4E8B224-34DD-42EC-9E8A-7E2BA8DC8045}" type="pres">
      <dgm:prSet presAssocID="{884EB1F9-225F-406C-9A32-2B8F2EBDCE5A}" presName="space2" presStyleCnt="0"/>
      <dgm:spPr/>
    </dgm:pt>
    <dgm:pt modelId="{CEFCB4DF-3053-4521-89C5-383A5539A4C1}" type="pres">
      <dgm:prSet presAssocID="{ACB30DCA-3183-42DA-8AF0-1D9C3041DA73}" presName="pictA1" presStyleCnt="0"/>
      <dgm:spPr/>
    </dgm:pt>
    <dgm:pt modelId="{176D7D95-900E-4FAE-A57B-F6FEF74AF7D9}" type="pres">
      <dgm:prSet presAssocID="{ACB30DCA-3183-42DA-8AF0-1D9C3041DA73}" presName="imageRepeatNode" presStyleLbl="alignNode1" presStyleIdx="0" presStyleCnt="5"/>
      <dgm:spPr/>
      <dgm:t>
        <a:bodyPr/>
        <a:lstStyle/>
        <a:p>
          <a:endParaRPr lang="ru-RU"/>
        </a:p>
      </dgm:t>
    </dgm:pt>
    <dgm:pt modelId="{CCB0F275-1E68-46BA-B3EA-5E035B7DBC52}" type="pres">
      <dgm:prSet presAssocID="{ACB30DCA-3183-42DA-8AF0-1D9C3041DA73}" presName="oneDotPict" presStyleCnt="0"/>
      <dgm:spPr/>
    </dgm:pt>
    <dgm:pt modelId="{F22A2D02-82D3-4F15-BDE9-D58D6C21EFDC}" type="pres">
      <dgm:prSet presAssocID="{ACB30DCA-3183-42DA-8AF0-1D9C3041DA73}" presName="dotPict_11" presStyleLbl="solidFgAcc1" presStyleIdx="0" presStyleCnt="30"/>
      <dgm:spPr>
        <a:noFill/>
        <a:ln>
          <a:noFill/>
        </a:ln>
      </dgm:spPr>
    </dgm:pt>
    <dgm:pt modelId="{9A39BF1D-9D0A-48B2-92B4-55450C4E502D}" type="pres">
      <dgm:prSet presAssocID="{8D142AC0-8656-40EB-A6B7-0774FF4ABDB0}" presName="pictA2" presStyleCnt="0"/>
      <dgm:spPr/>
    </dgm:pt>
    <dgm:pt modelId="{474FEA0B-18E7-422D-94E6-7F3F6EAB2BEC}" type="pres">
      <dgm:prSet presAssocID="{8D142AC0-8656-40EB-A6B7-0774FF4ABDB0}" presName="imageRepeatNode" presStyleLbl="alignNode1" presStyleIdx="1" presStyleCnt="5"/>
      <dgm:spPr/>
      <dgm:t>
        <a:bodyPr/>
        <a:lstStyle/>
        <a:p>
          <a:endParaRPr lang="ru-RU"/>
        </a:p>
      </dgm:t>
    </dgm:pt>
    <dgm:pt modelId="{3E4121ED-76FA-4018-9831-B6871228DA28}" type="pres">
      <dgm:prSet presAssocID="{8D142AC0-8656-40EB-A6B7-0774FF4ABDB0}" presName="twoDotsPict" presStyleCnt="0"/>
      <dgm:spPr/>
    </dgm:pt>
    <dgm:pt modelId="{8781AB4C-0BF8-46C3-A0A8-23833D068185}" type="pres">
      <dgm:prSet presAssocID="{8D142AC0-8656-40EB-A6B7-0774FF4ABDB0}" presName="dotPict_21" presStyleLbl="solidFgAcc1" presStyleIdx="1" presStyleCnt="30"/>
      <dgm:spPr>
        <a:noFill/>
        <a:ln>
          <a:noFill/>
        </a:ln>
      </dgm:spPr>
    </dgm:pt>
    <dgm:pt modelId="{28218F63-6916-4F11-A148-7E6270910883}" type="pres">
      <dgm:prSet presAssocID="{8D142AC0-8656-40EB-A6B7-0774FF4ABDB0}" presName="dotPict_22" presStyleLbl="solidFgAcc1" presStyleIdx="2" presStyleCnt="30"/>
      <dgm:spPr>
        <a:noFill/>
        <a:ln>
          <a:noFill/>
        </a:ln>
      </dgm:spPr>
    </dgm:pt>
    <dgm:pt modelId="{A26DBBF3-6CC2-4066-B070-0DC6692EA388}" type="pres">
      <dgm:prSet presAssocID="{04CDF92B-844B-42AC-A63F-D8D6E4A9B891}" presName="pictA3" presStyleCnt="0"/>
      <dgm:spPr/>
    </dgm:pt>
    <dgm:pt modelId="{7CC69434-83BE-46D2-854B-F4CDE042ACB0}" type="pres">
      <dgm:prSet presAssocID="{04CDF92B-844B-42AC-A63F-D8D6E4A9B891}" presName="imageRepeatNode" presStyleLbl="alignNode1" presStyleIdx="2" presStyleCnt="5"/>
      <dgm:spPr/>
      <dgm:t>
        <a:bodyPr/>
        <a:lstStyle/>
        <a:p>
          <a:endParaRPr lang="ru-RU"/>
        </a:p>
      </dgm:t>
    </dgm:pt>
    <dgm:pt modelId="{48B6068D-2530-4374-8E03-7C30DD764142}" type="pres">
      <dgm:prSet presAssocID="{04CDF92B-844B-42AC-A63F-D8D6E4A9B891}" presName="threeDotsPict" presStyleCnt="0"/>
      <dgm:spPr/>
    </dgm:pt>
    <dgm:pt modelId="{98EAB78A-A33E-4D10-8302-F14F0C3DCDC7}" type="pres">
      <dgm:prSet presAssocID="{04CDF92B-844B-42AC-A63F-D8D6E4A9B891}" presName="dotPict_31" presStyleLbl="solidFgAcc1" presStyleIdx="3" presStyleCnt="30"/>
      <dgm:spPr>
        <a:noFill/>
        <a:ln>
          <a:noFill/>
        </a:ln>
      </dgm:spPr>
    </dgm:pt>
    <dgm:pt modelId="{47EFB58D-FEAC-4EAC-A1AD-C3553994A677}" type="pres">
      <dgm:prSet presAssocID="{04CDF92B-844B-42AC-A63F-D8D6E4A9B891}" presName="dotPict_32" presStyleLbl="solidFgAcc1" presStyleIdx="4" presStyleCnt="30"/>
      <dgm:spPr>
        <a:noFill/>
        <a:ln>
          <a:noFill/>
        </a:ln>
      </dgm:spPr>
    </dgm:pt>
    <dgm:pt modelId="{6729D3E3-98B3-420B-A782-FE466F2B4ABA}" type="pres">
      <dgm:prSet presAssocID="{04CDF92B-844B-42AC-A63F-D8D6E4A9B891}" presName="dotPict_33" presStyleLbl="solidFgAcc1" presStyleIdx="5" presStyleCnt="30"/>
      <dgm:spPr>
        <a:noFill/>
        <a:ln>
          <a:noFill/>
        </a:ln>
      </dgm:spPr>
    </dgm:pt>
    <dgm:pt modelId="{868FAFAE-B67F-4418-9307-13CA6AD63F6D}" type="pres">
      <dgm:prSet presAssocID="{F011C1F5-25B7-494A-84B8-8A56BD11503E}" presName="pictA4" presStyleCnt="0"/>
      <dgm:spPr/>
    </dgm:pt>
    <dgm:pt modelId="{2F4FA469-17C7-48B8-AB56-14396C6B72A1}" type="pres">
      <dgm:prSet presAssocID="{F011C1F5-25B7-494A-84B8-8A56BD11503E}" presName="imageRepeatNode" presStyleLbl="alignNode1" presStyleIdx="3" presStyleCnt="5"/>
      <dgm:spPr/>
      <dgm:t>
        <a:bodyPr/>
        <a:lstStyle/>
        <a:p>
          <a:endParaRPr lang="ru-RU"/>
        </a:p>
      </dgm:t>
    </dgm:pt>
    <dgm:pt modelId="{A40D9374-D4F6-47F2-88F5-10D22B36A1B9}" type="pres">
      <dgm:prSet presAssocID="{F011C1F5-25B7-494A-84B8-8A56BD11503E}" presName="fourDotsPict" presStyleCnt="0"/>
      <dgm:spPr/>
    </dgm:pt>
    <dgm:pt modelId="{BB0C2D04-EF93-42FB-93D2-E4BF03EA26F5}" type="pres">
      <dgm:prSet presAssocID="{F011C1F5-25B7-494A-84B8-8A56BD11503E}" presName="dotPict_41" presStyleLbl="solidFgAcc1" presStyleIdx="6" presStyleCnt="30"/>
      <dgm:spPr>
        <a:noFill/>
        <a:ln>
          <a:noFill/>
        </a:ln>
      </dgm:spPr>
    </dgm:pt>
    <dgm:pt modelId="{F4EF385B-55E4-4D2A-A322-225E1E033A9A}" type="pres">
      <dgm:prSet presAssocID="{F011C1F5-25B7-494A-84B8-8A56BD11503E}" presName="dotPict_42" presStyleLbl="solidFgAcc1" presStyleIdx="7" presStyleCnt="30"/>
      <dgm:spPr>
        <a:noFill/>
        <a:ln>
          <a:noFill/>
        </a:ln>
      </dgm:spPr>
    </dgm:pt>
    <dgm:pt modelId="{B6671C14-76F4-48EA-997E-874A16C08C67}" type="pres">
      <dgm:prSet presAssocID="{F011C1F5-25B7-494A-84B8-8A56BD11503E}" presName="dotPict_43" presStyleLbl="solidFgAcc1" presStyleIdx="8" presStyleCnt="30"/>
      <dgm:spPr>
        <a:noFill/>
        <a:ln>
          <a:noFill/>
        </a:ln>
      </dgm:spPr>
    </dgm:pt>
    <dgm:pt modelId="{5A793334-DE0E-4C5E-911E-C9F6C8907F6B}" type="pres">
      <dgm:prSet presAssocID="{F011C1F5-25B7-494A-84B8-8A56BD11503E}" presName="dotPict_44" presStyleLbl="solidFgAcc1" presStyleIdx="9" presStyleCnt="30"/>
      <dgm:spPr>
        <a:noFill/>
        <a:ln>
          <a:noFill/>
        </a:ln>
      </dgm:spPr>
    </dgm:pt>
    <dgm:pt modelId="{6B476D93-81B4-4894-9EB3-7E10864CD105}" type="pres">
      <dgm:prSet presAssocID="{79E7D6FC-2D6E-41A8-850F-EF37365BD783}" presName="pictA5" presStyleCnt="0"/>
      <dgm:spPr/>
    </dgm:pt>
    <dgm:pt modelId="{088B093E-1E71-46B9-972E-E364F2432C14}" type="pres">
      <dgm:prSet presAssocID="{79E7D6FC-2D6E-41A8-850F-EF37365BD783}" presName="imageRepeatNode" presStyleLbl="alignNode1" presStyleIdx="4" presStyleCnt="5"/>
      <dgm:spPr/>
      <dgm:t>
        <a:bodyPr/>
        <a:lstStyle/>
        <a:p>
          <a:endParaRPr lang="ru-RU"/>
        </a:p>
      </dgm:t>
    </dgm:pt>
    <dgm:pt modelId="{DA32E571-90E0-4D97-87B2-F508DD9ED29F}" type="pres">
      <dgm:prSet presAssocID="{79E7D6FC-2D6E-41A8-850F-EF37365BD783}" presName="fiveDotsPict" presStyleCnt="0"/>
      <dgm:spPr/>
    </dgm:pt>
    <dgm:pt modelId="{B85CA02A-8721-43A8-A685-710FB88DBA34}" type="pres">
      <dgm:prSet presAssocID="{79E7D6FC-2D6E-41A8-850F-EF37365BD783}" presName="dotPict_51" presStyleLbl="solidFgAcc1" presStyleIdx="10" presStyleCnt="30"/>
      <dgm:spPr>
        <a:noFill/>
        <a:ln>
          <a:noFill/>
        </a:ln>
      </dgm:spPr>
    </dgm:pt>
    <dgm:pt modelId="{678A47E3-244E-4C70-B902-8A5000B53C9F}" type="pres">
      <dgm:prSet presAssocID="{79E7D6FC-2D6E-41A8-850F-EF37365BD783}" presName="dotPict_52" presStyleLbl="solidFgAcc1" presStyleIdx="11" presStyleCnt="30"/>
      <dgm:spPr>
        <a:noFill/>
        <a:ln>
          <a:noFill/>
        </a:ln>
      </dgm:spPr>
    </dgm:pt>
    <dgm:pt modelId="{AB616837-953C-434E-B857-F23697A158CB}" type="pres">
      <dgm:prSet presAssocID="{79E7D6FC-2D6E-41A8-850F-EF37365BD783}" presName="dotPict_53" presStyleLbl="solidFgAcc1" presStyleIdx="12" presStyleCnt="30"/>
      <dgm:spPr>
        <a:noFill/>
        <a:ln>
          <a:noFill/>
        </a:ln>
      </dgm:spPr>
    </dgm:pt>
    <dgm:pt modelId="{AD65E03C-FACC-43DA-AC30-05463E1E4079}" type="pres">
      <dgm:prSet presAssocID="{79E7D6FC-2D6E-41A8-850F-EF37365BD783}" presName="dotPict_54" presStyleLbl="solidFgAcc1" presStyleIdx="13" presStyleCnt="30"/>
      <dgm:spPr>
        <a:noFill/>
        <a:ln>
          <a:noFill/>
        </a:ln>
      </dgm:spPr>
    </dgm:pt>
    <dgm:pt modelId="{FB2448B1-2ABE-4290-95D8-BBC420287F51}" type="pres">
      <dgm:prSet presAssocID="{79E7D6FC-2D6E-41A8-850F-EF37365BD783}" presName="dotPict_55" presStyleLbl="solidFgAcc1" presStyleIdx="14" presStyleCnt="30"/>
      <dgm:spPr>
        <a:noFill/>
        <a:ln>
          <a:noFill/>
        </a:ln>
      </dgm:spPr>
    </dgm:pt>
    <dgm:pt modelId="{0BB611A1-CE24-4763-A81E-AC3050AAC49A}" type="pres">
      <dgm:prSet presAssocID="{884EB1F9-225F-406C-9A32-2B8F2EBDCE5A}" presName="txLine" presStyleCnt="0"/>
      <dgm:spPr/>
    </dgm:pt>
    <dgm:pt modelId="{4DD50D5C-F2C7-4CF7-954C-C8359FC72549}" type="pres">
      <dgm:prSet presAssocID="{64B4D9DA-D435-400C-980F-943D8D7AD554}" presName="oneDotTx" presStyleCnt="0"/>
      <dgm:spPr/>
    </dgm:pt>
    <dgm:pt modelId="{12683A3B-E51A-4054-9837-3D6625029D73}" type="pres">
      <dgm:prSet presAssocID="{64B4D9DA-D435-400C-980F-943D8D7AD554}" presName="dotTx_11" presStyleLbl="solidFgAcc1" presStyleIdx="15" presStyleCnt="30"/>
      <dgm:spPr/>
    </dgm:pt>
    <dgm:pt modelId="{53324793-148D-4F14-9D36-91A6E81CE14E}" type="pres">
      <dgm:prSet presAssocID="{64B4D9DA-D435-400C-980F-943D8D7AD554}" presName="Name37" presStyleLbl="revTx" presStyleIdx="0" presStyleCnt="5">
        <dgm:presLayoutVars>
          <dgm:bulletEnabled val="1"/>
        </dgm:presLayoutVars>
      </dgm:prSet>
      <dgm:spPr/>
      <dgm:t>
        <a:bodyPr/>
        <a:lstStyle/>
        <a:p>
          <a:endParaRPr lang="ru-RU"/>
        </a:p>
      </dgm:t>
    </dgm:pt>
    <dgm:pt modelId="{61414546-4457-4C65-BC7A-D52DC9C786C8}" type="pres">
      <dgm:prSet presAssocID="{360477B1-CF54-4AEB-A45E-CA6AF2761638}" presName="twoDotsTx" presStyleCnt="0"/>
      <dgm:spPr/>
    </dgm:pt>
    <dgm:pt modelId="{E2DBB9CD-F549-4B9C-9D7D-A9B88E12A74D}" type="pres">
      <dgm:prSet presAssocID="{360477B1-CF54-4AEB-A45E-CA6AF2761638}" presName="dotTx_21" presStyleLbl="solidFgAcc1" presStyleIdx="16" presStyleCnt="30"/>
      <dgm:spPr/>
    </dgm:pt>
    <dgm:pt modelId="{60EE291C-7ADB-4501-BB4C-5154FAAFF37D}" type="pres">
      <dgm:prSet presAssocID="{360477B1-CF54-4AEB-A45E-CA6AF2761638}" presName="dotTx_22" presStyleLbl="solidFgAcc1" presStyleIdx="17" presStyleCnt="30"/>
      <dgm:spPr/>
    </dgm:pt>
    <dgm:pt modelId="{BF2A5CBD-2CD8-4AC0-A878-4B1582B04658}" type="pres">
      <dgm:prSet presAssocID="{360477B1-CF54-4AEB-A45E-CA6AF2761638}" presName="Name39" presStyleLbl="revTx" presStyleIdx="1" presStyleCnt="5">
        <dgm:presLayoutVars>
          <dgm:bulletEnabled val="1"/>
        </dgm:presLayoutVars>
      </dgm:prSet>
      <dgm:spPr/>
      <dgm:t>
        <a:bodyPr/>
        <a:lstStyle/>
        <a:p>
          <a:endParaRPr lang="ru-RU"/>
        </a:p>
      </dgm:t>
    </dgm:pt>
    <dgm:pt modelId="{07735919-A594-4DE9-88FF-71F486743D16}" type="pres">
      <dgm:prSet presAssocID="{2DEA70E9-C317-4422-BED4-A078F7C22290}" presName="threeDotsTx" presStyleCnt="0"/>
      <dgm:spPr/>
    </dgm:pt>
    <dgm:pt modelId="{48611C75-F0E8-4F23-9CCE-B62554389374}" type="pres">
      <dgm:prSet presAssocID="{2DEA70E9-C317-4422-BED4-A078F7C22290}" presName="dotTx_31" presStyleLbl="solidFgAcc1" presStyleIdx="18" presStyleCnt="30"/>
      <dgm:spPr/>
    </dgm:pt>
    <dgm:pt modelId="{3F051BC6-2161-4AC1-B3A8-C027D5CE4B28}" type="pres">
      <dgm:prSet presAssocID="{2DEA70E9-C317-4422-BED4-A078F7C22290}" presName="dotTx_32" presStyleLbl="solidFgAcc1" presStyleIdx="19" presStyleCnt="30"/>
      <dgm:spPr/>
    </dgm:pt>
    <dgm:pt modelId="{43280A4F-1C83-49DE-B827-D0B3C3BF073C}" type="pres">
      <dgm:prSet presAssocID="{2DEA70E9-C317-4422-BED4-A078F7C22290}" presName="dotTx_33" presStyleLbl="solidFgAcc1" presStyleIdx="20" presStyleCnt="30"/>
      <dgm:spPr/>
    </dgm:pt>
    <dgm:pt modelId="{B5B50624-A801-4515-89A9-2BB818B17903}" type="pres">
      <dgm:prSet presAssocID="{2DEA70E9-C317-4422-BED4-A078F7C22290}" presName="Name41" presStyleLbl="revTx" presStyleIdx="2" presStyleCnt="5">
        <dgm:presLayoutVars>
          <dgm:bulletEnabled val="1"/>
        </dgm:presLayoutVars>
      </dgm:prSet>
      <dgm:spPr/>
      <dgm:t>
        <a:bodyPr/>
        <a:lstStyle/>
        <a:p>
          <a:endParaRPr lang="ru-RU"/>
        </a:p>
      </dgm:t>
    </dgm:pt>
    <dgm:pt modelId="{01571D06-8594-42BA-8B22-40D7D9C7C5D6}" type="pres">
      <dgm:prSet presAssocID="{68717F6A-5D95-48C2-9C58-1D7B4390790E}" presName="fourDotsTx" presStyleCnt="0"/>
      <dgm:spPr/>
    </dgm:pt>
    <dgm:pt modelId="{7FB2DFF5-9E11-4135-8435-DBC1D322FEF0}" type="pres">
      <dgm:prSet presAssocID="{68717F6A-5D95-48C2-9C58-1D7B4390790E}" presName="dotTx_41" presStyleLbl="solidFgAcc1" presStyleIdx="21" presStyleCnt="30"/>
      <dgm:spPr/>
    </dgm:pt>
    <dgm:pt modelId="{44E47F06-545C-4D66-BB01-D8DE2965D416}" type="pres">
      <dgm:prSet presAssocID="{68717F6A-5D95-48C2-9C58-1D7B4390790E}" presName="dotTx_42" presStyleLbl="solidFgAcc1" presStyleIdx="22" presStyleCnt="30"/>
      <dgm:spPr/>
    </dgm:pt>
    <dgm:pt modelId="{B104FA17-78B7-4713-97CB-BA670D69FFDA}" type="pres">
      <dgm:prSet presAssocID="{68717F6A-5D95-48C2-9C58-1D7B4390790E}" presName="dotTx_43" presStyleLbl="solidFgAcc1" presStyleIdx="23" presStyleCnt="30"/>
      <dgm:spPr/>
    </dgm:pt>
    <dgm:pt modelId="{A5383F33-B834-4FB1-9FE7-57BB3634E875}" type="pres">
      <dgm:prSet presAssocID="{68717F6A-5D95-48C2-9C58-1D7B4390790E}" presName="dotTx_44" presStyleLbl="solidFgAcc1" presStyleIdx="24" presStyleCnt="30"/>
      <dgm:spPr/>
    </dgm:pt>
    <dgm:pt modelId="{DDDA9073-8CCE-440C-B4A3-05EEAE524CE1}" type="pres">
      <dgm:prSet presAssocID="{68717F6A-5D95-48C2-9C58-1D7B4390790E}" presName="Name43" presStyleLbl="revTx" presStyleIdx="3" presStyleCnt="5">
        <dgm:presLayoutVars>
          <dgm:bulletEnabled val="1"/>
        </dgm:presLayoutVars>
      </dgm:prSet>
      <dgm:spPr/>
      <dgm:t>
        <a:bodyPr/>
        <a:lstStyle/>
        <a:p>
          <a:endParaRPr lang="ru-RU"/>
        </a:p>
      </dgm:t>
    </dgm:pt>
    <dgm:pt modelId="{40D4ACD1-0285-4078-8EA1-37FB8D3AD3E2}" type="pres">
      <dgm:prSet presAssocID="{010C9BFE-D49D-4D64-9231-CF57282727E4}" presName="fiveDotsTx" presStyleCnt="0"/>
      <dgm:spPr/>
    </dgm:pt>
    <dgm:pt modelId="{871501C7-D264-4BB0-B67D-1BDF6993FD81}" type="pres">
      <dgm:prSet presAssocID="{010C9BFE-D49D-4D64-9231-CF57282727E4}" presName="dotTx_51" presStyleLbl="solidFgAcc1" presStyleIdx="25" presStyleCnt="30"/>
      <dgm:spPr/>
    </dgm:pt>
    <dgm:pt modelId="{0DEB77E0-3A10-4D93-8442-6F9D7C435822}" type="pres">
      <dgm:prSet presAssocID="{010C9BFE-D49D-4D64-9231-CF57282727E4}" presName="dotTx_52" presStyleLbl="solidFgAcc1" presStyleIdx="26" presStyleCnt="30"/>
      <dgm:spPr/>
    </dgm:pt>
    <dgm:pt modelId="{B6119291-F0B0-4953-A070-B0894931C77F}" type="pres">
      <dgm:prSet presAssocID="{010C9BFE-D49D-4D64-9231-CF57282727E4}" presName="dotTx_53" presStyleLbl="solidFgAcc1" presStyleIdx="27" presStyleCnt="30"/>
      <dgm:spPr/>
    </dgm:pt>
    <dgm:pt modelId="{1C11158F-3EE9-4BF1-BD14-A127DC9422DD}" type="pres">
      <dgm:prSet presAssocID="{010C9BFE-D49D-4D64-9231-CF57282727E4}" presName="dotTx_54" presStyleLbl="solidFgAcc1" presStyleIdx="28" presStyleCnt="30"/>
      <dgm:spPr/>
    </dgm:pt>
    <dgm:pt modelId="{4B34C869-4A54-43AD-A581-5E7A01500EDC}" type="pres">
      <dgm:prSet presAssocID="{010C9BFE-D49D-4D64-9231-CF57282727E4}" presName="dotTx_55" presStyleLbl="solidFgAcc1" presStyleIdx="29" presStyleCnt="30"/>
      <dgm:spPr/>
    </dgm:pt>
    <dgm:pt modelId="{A31AFC14-1E62-41BC-B608-BE18BD16F1D2}" type="pres">
      <dgm:prSet presAssocID="{010C9BFE-D49D-4D64-9231-CF57282727E4}" presName="Name45" presStyleLbl="revTx" presStyleIdx="4" presStyleCnt="5">
        <dgm:presLayoutVars>
          <dgm:bulletEnabled val="1"/>
        </dgm:presLayoutVars>
      </dgm:prSet>
      <dgm:spPr/>
      <dgm:t>
        <a:bodyPr/>
        <a:lstStyle/>
        <a:p>
          <a:endParaRPr lang="ru-RU"/>
        </a:p>
      </dgm:t>
    </dgm:pt>
  </dgm:ptLst>
  <dgm:cxnLst>
    <dgm:cxn modelId="{78A04772-A626-4B83-A1D7-A8F49C728CAF}" type="presOf" srcId="{360477B1-CF54-4AEB-A45E-CA6AF2761638}" destId="{BF2A5CBD-2CD8-4AC0-A878-4B1582B04658}" srcOrd="0" destOrd="0" presId="urn:microsoft.com/office/officeart/2009/3/layout/SpiralPicture"/>
    <dgm:cxn modelId="{B7C00547-4301-4218-A9C6-FB548C147EAB}" srcId="{884EB1F9-225F-406C-9A32-2B8F2EBDCE5A}" destId="{2DEA70E9-C317-4422-BED4-A078F7C22290}" srcOrd="2" destOrd="0" parTransId="{49723F91-708D-4E9C-942E-892B63F9BE8F}" sibTransId="{04CDF92B-844B-42AC-A63F-D8D6E4A9B891}"/>
    <dgm:cxn modelId="{784EF4EF-D73C-48FB-91CD-36268239DF81}" type="presOf" srcId="{79E7D6FC-2D6E-41A8-850F-EF37365BD783}" destId="{088B093E-1E71-46B9-972E-E364F2432C14}" srcOrd="0" destOrd="0" presId="urn:microsoft.com/office/officeart/2009/3/layout/SpiralPicture"/>
    <dgm:cxn modelId="{04D96B1D-5302-400D-B0A4-143999D2B876}" srcId="{884EB1F9-225F-406C-9A32-2B8F2EBDCE5A}" destId="{010C9BFE-D49D-4D64-9231-CF57282727E4}" srcOrd="4" destOrd="0" parTransId="{63FEBE9C-2EC7-44CD-B4C8-3EAFADD4840D}" sibTransId="{79E7D6FC-2D6E-41A8-850F-EF37365BD783}"/>
    <dgm:cxn modelId="{EB352174-D4DC-45EA-82E9-3F268A85B64A}" type="presOf" srcId="{F011C1F5-25B7-494A-84B8-8A56BD11503E}" destId="{2F4FA469-17C7-48B8-AB56-14396C6B72A1}" srcOrd="0" destOrd="0" presId="urn:microsoft.com/office/officeart/2009/3/layout/SpiralPicture"/>
    <dgm:cxn modelId="{4CDB6443-65A7-4D31-A766-65B3512F0823}" type="presOf" srcId="{8D142AC0-8656-40EB-A6B7-0774FF4ABDB0}" destId="{474FEA0B-18E7-422D-94E6-7F3F6EAB2BEC}" srcOrd="0" destOrd="0" presId="urn:microsoft.com/office/officeart/2009/3/layout/SpiralPicture"/>
    <dgm:cxn modelId="{94BE0240-22D1-40DF-88CF-6BC4AACA159E}" type="presOf" srcId="{ACB30DCA-3183-42DA-8AF0-1D9C3041DA73}" destId="{176D7D95-900E-4FAE-A57B-F6FEF74AF7D9}" srcOrd="0" destOrd="0" presId="urn:microsoft.com/office/officeart/2009/3/layout/SpiralPicture"/>
    <dgm:cxn modelId="{BD886A7E-8B0B-4EF9-99DA-89AB1D65B85C}" type="presOf" srcId="{68717F6A-5D95-48C2-9C58-1D7B4390790E}" destId="{DDDA9073-8CCE-440C-B4A3-05EEAE524CE1}" srcOrd="0" destOrd="0" presId="urn:microsoft.com/office/officeart/2009/3/layout/SpiralPicture"/>
    <dgm:cxn modelId="{9AAE0F62-7286-43A4-8E24-03FCE3B5B550}" type="presOf" srcId="{04CDF92B-844B-42AC-A63F-D8D6E4A9B891}" destId="{7CC69434-83BE-46D2-854B-F4CDE042ACB0}" srcOrd="0" destOrd="0" presId="urn:microsoft.com/office/officeart/2009/3/layout/SpiralPicture"/>
    <dgm:cxn modelId="{37814594-B8F4-4A0C-B4FD-CBA3D7369A84}" type="presOf" srcId="{64B4D9DA-D435-400C-980F-943D8D7AD554}" destId="{53324793-148D-4F14-9D36-91A6E81CE14E}" srcOrd="0" destOrd="0" presId="urn:microsoft.com/office/officeart/2009/3/layout/SpiralPicture"/>
    <dgm:cxn modelId="{BE684006-EA2A-4B75-9272-037666E830DD}" srcId="{884EB1F9-225F-406C-9A32-2B8F2EBDCE5A}" destId="{64B4D9DA-D435-400C-980F-943D8D7AD554}" srcOrd="0" destOrd="0" parTransId="{B8F38E24-CB18-4BE1-B6D5-DA88B71962B0}" sibTransId="{ACB30DCA-3183-42DA-8AF0-1D9C3041DA73}"/>
    <dgm:cxn modelId="{E5E5B9BE-393D-42A4-9C55-75EE95C24618}" srcId="{884EB1F9-225F-406C-9A32-2B8F2EBDCE5A}" destId="{68717F6A-5D95-48C2-9C58-1D7B4390790E}" srcOrd="3" destOrd="0" parTransId="{4B902ADB-9B0E-4E73-9EC4-A04950569E7A}" sibTransId="{F011C1F5-25B7-494A-84B8-8A56BD11503E}"/>
    <dgm:cxn modelId="{3AB42C87-6043-44F8-8EF1-84646A6C76CC}" type="presOf" srcId="{884EB1F9-225F-406C-9A32-2B8F2EBDCE5A}" destId="{635490AC-13B4-4E7C-8CF9-B4B09C8212DF}" srcOrd="0" destOrd="0" presId="urn:microsoft.com/office/officeart/2009/3/layout/SpiralPicture"/>
    <dgm:cxn modelId="{BA9F0E41-DDCB-4CB8-8D9B-A747B328F458}" srcId="{884EB1F9-225F-406C-9A32-2B8F2EBDCE5A}" destId="{360477B1-CF54-4AEB-A45E-CA6AF2761638}" srcOrd="1" destOrd="0" parTransId="{2585B1EF-BAAA-45AE-89A2-B54B1675E05C}" sibTransId="{8D142AC0-8656-40EB-A6B7-0774FF4ABDB0}"/>
    <dgm:cxn modelId="{EFFF4117-DB1D-468D-9A39-000CB14DFB32}" type="presOf" srcId="{010C9BFE-D49D-4D64-9231-CF57282727E4}" destId="{A31AFC14-1E62-41BC-B608-BE18BD16F1D2}" srcOrd="0" destOrd="0" presId="urn:microsoft.com/office/officeart/2009/3/layout/SpiralPicture"/>
    <dgm:cxn modelId="{E9A60FAD-1127-40B8-B998-49CCD3B4378A}" type="presOf" srcId="{2DEA70E9-C317-4422-BED4-A078F7C22290}" destId="{B5B50624-A801-4515-89A9-2BB818B17903}" srcOrd="0" destOrd="0" presId="urn:microsoft.com/office/officeart/2009/3/layout/SpiralPicture"/>
    <dgm:cxn modelId="{D43CE172-72CC-4A56-BDFF-F144F354CA39}" type="presParOf" srcId="{635490AC-13B4-4E7C-8CF9-B4B09C8212DF}" destId="{ED3BAD04-B52C-4F4D-AAB8-91073A36D73B}" srcOrd="0" destOrd="0" presId="urn:microsoft.com/office/officeart/2009/3/layout/SpiralPicture"/>
    <dgm:cxn modelId="{CB92A51E-043C-4E65-B188-EE246D5EA38B}" type="presParOf" srcId="{ED3BAD04-B52C-4F4D-AAB8-91073A36D73B}" destId="{A00CE0C9-5E73-403A-A61C-2DB65A9D8C63}" srcOrd="0" destOrd="0" presId="urn:microsoft.com/office/officeart/2009/3/layout/SpiralPicture"/>
    <dgm:cxn modelId="{F0D9B8FE-38E4-40F2-9D50-E4B388104C94}" type="presParOf" srcId="{ED3BAD04-B52C-4F4D-AAB8-91073A36D73B}" destId="{F4E8B224-34DD-42EC-9E8A-7E2BA8DC8045}" srcOrd="1" destOrd="0" presId="urn:microsoft.com/office/officeart/2009/3/layout/SpiralPicture"/>
    <dgm:cxn modelId="{4EBB6212-1F20-4F9F-9B92-4AC12E9D352A}" type="presParOf" srcId="{ED3BAD04-B52C-4F4D-AAB8-91073A36D73B}" destId="{CEFCB4DF-3053-4521-89C5-383A5539A4C1}" srcOrd="2" destOrd="0" presId="urn:microsoft.com/office/officeart/2009/3/layout/SpiralPicture"/>
    <dgm:cxn modelId="{A2F3EE52-D218-4EA9-8B72-5FC9FCE52E52}" type="presParOf" srcId="{CEFCB4DF-3053-4521-89C5-383A5539A4C1}" destId="{176D7D95-900E-4FAE-A57B-F6FEF74AF7D9}" srcOrd="0" destOrd="0" presId="urn:microsoft.com/office/officeart/2009/3/layout/SpiralPicture"/>
    <dgm:cxn modelId="{5E184CBD-3D12-42F7-AF0E-4592A8162744}" type="presParOf" srcId="{ED3BAD04-B52C-4F4D-AAB8-91073A36D73B}" destId="{CCB0F275-1E68-46BA-B3EA-5E035B7DBC52}" srcOrd="3" destOrd="0" presId="urn:microsoft.com/office/officeart/2009/3/layout/SpiralPicture"/>
    <dgm:cxn modelId="{2BA5DB03-302E-4153-990B-3FAABF7E9102}" type="presParOf" srcId="{CCB0F275-1E68-46BA-B3EA-5E035B7DBC52}" destId="{F22A2D02-82D3-4F15-BDE9-D58D6C21EFDC}" srcOrd="0" destOrd="0" presId="urn:microsoft.com/office/officeart/2009/3/layout/SpiralPicture"/>
    <dgm:cxn modelId="{90566E21-42A0-40E4-AB28-33AD7B767CB0}" type="presParOf" srcId="{ED3BAD04-B52C-4F4D-AAB8-91073A36D73B}" destId="{9A39BF1D-9D0A-48B2-92B4-55450C4E502D}" srcOrd="4" destOrd="0" presId="urn:microsoft.com/office/officeart/2009/3/layout/SpiralPicture"/>
    <dgm:cxn modelId="{4224039A-B425-4CE1-AD56-702596D18523}" type="presParOf" srcId="{9A39BF1D-9D0A-48B2-92B4-55450C4E502D}" destId="{474FEA0B-18E7-422D-94E6-7F3F6EAB2BEC}" srcOrd="0" destOrd="0" presId="urn:microsoft.com/office/officeart/2009/3/layout/SpiralPicture"/>
    <dgm:cxn modelId="{6611AF99-A6BF-40E5-9E5F-D200F16E0FF9}" type="presParOf" srcId="{ED3BAD04-B52C-4F4D-AAB8-91073A36D73B}" destId="{3E4121ED-76FA-4018-9831-B6871228DA28}" srcOrd="5" destOrd="0" presId="urn:microsoft.com/office/officeart/2009/3/layout/SpiralPicture"/>
    <dgm:cxn modelId="{6A9A6591-341C-4CB1-A00D-767ED912AD50}" type="presParOf" srcId="{3E4121ED-76FA-4018-9831-B6871228DA28}" destId="{8781AB4C-0BF8-46C3-A0A8-23833D068185}" srcOrd="0" destOrd="0" presId="urn:microsoft.com/office/officeart/2009/3/layout/SpiralPicture"/>
    <dgm:cxn modelId="{91A54198-5D46-49A9-A64C-873E08A381E8}" type="presParOf" srcId="{3E4121ED-76FA-4018-9831-B6871228DA28}" destId="{28218F63-6916-4F11-A148-7E6270910883}" srcOrd="1" destOrd="0" presId="urn:microsoft.com/office/officeart/2009/3/layout/SpiralPicture"/>
    <dgm:cxn modelId="{CAF9BF3C-BFED-4A43-ACD7-C8B6602B4CAA}" type="presParOf" srcId="{ED3BAD04-B52C-4F4D-AAB8-91073A36D73B}" destId="{A26DBBF3-6CC2-4066-B070-0DC6692EA388}" srcOrd="6" destOrd="0" presId="urn:microsoft.com/office/officeart/2009/3/layout/SpiralPicture"/>
    <dgm:cxn modelId="{B8F40166-A6E1-44D1-AAAA-363EF479D74A}" type="presParOf" srcId="{A26DBBF3-6CC2-4066-B070-0DC6692EA388}" destId="{7CC69434-83BE-46D2-854B-F4CDE042ACB0}" srcOrd="0" destOrd="0" presId="urn:microsoft.com/office/officeart/2009/3/layout/SpiralPicture"/>
    <dgm:cxn modelId="{9BC2A71F-7019-46E9-A747-6B8ADF76D0F9}" type="presParOf" srcId="{ED3BAD04-B52C-4F4D-AAB8-91073A36D73B}" destId="{48B6068D-2530-4374-8E03-7C30DD764142}" srcOrd="7" destOrd="0" presId="urn:microsoft.com/office/officeart/2009/3/layout/SpiralPicture"/>
    <dgm:cxn modelId="{E95252E4-D9E8-42BC-9D1C-767926CD6028}" type="presParOf" srcId="{48B6068D-2530-4374-8E03-7C30DD764142}" destId="{98EAB78A-A33E-4D10-8302-F14F0C3DCDC7}" srcOrd="0" destOrd="0" presId="urn:microsoft.com/office/officeart/2009/3/layout/SpiralPicture"/>
    <dgm:cxn modelId="{25799B62-6C24-4174-A129-267414BA5623}" type="presParOf" srcId="{48B6068D-2530-4374-8E03-7C30DD764142}" destId="{47EFB58D-FEAC-4EAC-A1AD-C3553994A677}" srcOrd="1" destOrd="0" presId="urn:microsoft.com/office/officeart/2009/3/layout/SpiralPicture"/>
    <dgm:cxn modelId="{7CC392E5-1092-4B1C-ADAE-38BD535ECD3F}" type="presParOf" srcId="{48B6068D-2530-4374-8E03-7C30DD764142}" destId="{6729D3E3-98B3-420B-A782-FE466F2B4ABA}" srcOrd="2" destOrd="0" presId="urn:microsoft.com/office/officeart/2009/3/layout/SpiralPicture"/>
    <dgm:cxn modelId="{350EAC7A-C84F-4930-A182-B5F0CC6304C2}" type="presParOf" srcId="{ED3BAD04-B52C-4F4D-AAB8-91073A36D73B}" destId="{868FAFAE-B67F-4418-9307-13CA6AD63F6D}" srcOrd="8" destOrd="0" presId="urn:microsoft.com/office/officeart/2009/3/layout/SpiralPicture"/>
    <dgm:cxn modelId="{581C5377-84AC-4948-A131-632F065C39F2}" type="presParOf" srcId="{868FAFAE-B67F-4418-9307-13CA6AD63F6D}" destId="{2F4FA469-17C7-48B8-AB56-14396C6B72A1}" srcOrd="0" destOrd="0" presId="urn:microsoft.com/office/officeart/2009/3/layout/SpiralPicture"/>
    <dgm:cxn modelId="{8392B05D-067A-4ADA-9569-F541ED5E68D9}" type="presParOf" srcId="{ED3BAD04-B52C-4F4D-AAB8-91073A36D73B}" destId="{A40D9374-D4F6-47F2-88F5-10D22B36A1B9}" srcOrd="9" destOrd="0" presId="urn:microsoft.com/office/officeart/2009/3/layout/SpiralPicture"/>
    <dgm:cxn modelId="{2B0312BD-D1CA-4B42-AEEB-FF8E63C82738}" type="presParOf" srcId="{A40D9374-D4F6-47F2-88F5-10D22B36A1B9}" destId="{BB0C2D04-EF93-42FB-93D2-E4BF03EA26F5}" srcOrd="0" destOrd="0" presId="urn:microsoft.com/office/officeart/2009/3/layout/SpiralPicture"/>
    <dgm:cxn modelId="{044D3FA9-8DC6-48A7-A964-097EC901C1C3}" type="presParOf" srcId="{A40D9374-D4F6-47F2-88F5-10D22B36A1B9}" destId="{F4EF385B-55E4-4D2A-A322-225E1E033A9A}" srcOrd="1" destOrd="0" presId="urn:microsoft.com/office/officeart/2009/3/layout/SpiralPicture"/>
    <dgm:cxn modelId="{4E744657-49A6-4D45-A281-15F46D388224}" type="presParOf" srcId="{A40D9374-D4F6-47F2-88F5-10D22B36A1B9}" destId="{B6671C14-76F4-48EA-997E-874A16C08C67}" srcOrd="2" destOrd="0" presId="urn:microsoft.com/office/officeart/2009/3/layout/SpiralPicture"/>
    <dgm:cxn modelId="{D3FC7BFB-B5AB-415E-AE33-5B3E16DBAE1C}" type="presParOf" srcId="{A40D9374-D4F6-47F2-88F5-10D22B36A1B9}" destId="{5A793334-DE0E-4C5E-911E-C9F6C8907F6B}" srcOrd="3" destOrd="0" presId="urn:microsoft.com/office/officeart/2009/3/layout/SpiralPicture"/>
    <dgm:cxn modelId="{A8536669-0BF2-430D-8B02-67DAAB8266B1}" type="presParOf" srcId="{ED3BAD04-B52C-4F4D-AAB8-91073A36D73B}" destId="{6B476D93-81B4-4894-9EB3-7E10864CD105}" srcOrd="10" destOrd="0" presId="urn:microsoft.com/office/officeart/2009/3/layout/SpiralPicture"/>
    <dgm:cxn modelId="{439BF26D-98C1-4C3A-B6FF-3FD9E1DDBB1E}" type="presParOf" srcId="{6B476D93-81B4-4894-9EB3-7E10864CD105}" destId="{088B093E-1E71-46B9-972E-E364F2432C14}" srcOrd="0" destOrd="0" presId="urn:microsoft.com/office/officeart/2009/3/layout/SpiralPicture"/>
    <dgm:cxn modelId="{2CF2F15C-D0F0-4609-93F0-4E6DEF6F0E0E}" type="presParOf" srcId="{ED3BAD04-B52C-4F4D-AAB8-91073A36D73B}" destId="{DA32E571-90E0-4D97-87B2-F508DD9ED29F}" srcOrd="11" destOrd="0" presId="urn:microsoft.com/office/officeart/2009/3/layout/SpiralPicture"/>
    <dgm:cxn modelId="{ABC983C5-9551-409C-889C-7B5F7B0AA585}" type="presParOf" srcId="{DA32E571-90E0-4D97-87B2-F508DD9ED29F}" destId="{B85CA02A-8721-43A8-A685-710FB88DBA34}" srcOrd="0" destOrd="0" presId="urn:microsoft.com/office/officeart/2009/3/layout/SpiralPicture"/>
    <dgm:cxn modelId="{063D4898-524B-45F3-B490-110667AF421C}" type="presParOf" srcId="{DA32E571-90E0-4D97-87B2-F508DD9ED29F}" destId="{678A47E3-244E-4C70-B902-8A5000B53C9F}" srcOrd="1" destOrd="0" presId="urn:microsoft.com/office/officeart/2009/3/layout/SpiralPicture"/>
    <dgm:cxn modelId="{15187695-C62D-4D29-9D16-C1750BF427A8}" type="presParOf" srcId="{DA32E571-90E0-4D97-87B2-F508DD9ED29F}" destId="{AB616837-953C-434E-B857-F23697A158CB}" srcOrd="2" destOrd="0" presId="urn:microsoft.com/office/officeart/2009/3/layout/SpiralPicture"/>
    <dgm:cxn modelId="{6D128EE6-BE24-47F1-8766-C40ABF0116C8}" type="presParOf" srcId="{DA32E571-90E0-4D97-87B2-F508DD9ED29F}" destId="{AD65E03C-FACC-43DA-AC30-05463E1E4079}" srcOrd="3" destOrd="0" presId="urn:microsoft.com/office/officeart/2009/3/layout/SpiralPicture"/>
    <dgm:cxn modelId="{E8942ABD-4628-4C85-87A7-95832CC14D96}" type="presParOf" srcId="{DA32E571-90E0-4D97-87B2-F508DD9ED29F}" destId="{FB2448B1-2ABE-4290-95D8-BBC420287F51}" srcOrd="4" destOrd="0" presId="urn:microsoft.com/office/officeart/2009/3/layout/SpiralPicture"/>
    <dgm:cxn modelId="{462B90D8-22BA-4A41-937F-206B12B59AF9}" type="presParOf" srcId="{635490AC-13B4-4E7C-8CF9-B4B09C8212DF}" destId="{0BB611A1-CE24-4763-A81E-AC3050AAC49A}" srcOrd="1" destOrd="0" presId="urn:microsoft.com/office/officeart/2009/3/layout/SpiralPicture"/>
    <dgm:cxn modelId="{597D3AC3-ABB3-4083-A40F-6AC66D0DFE75}" type="presParOf" srcId="{0BB611A1-CE24-4763-A81E-AC3050AAC49A}" destId="{4DD50D5C-F2C7-4CF7-954C-C8359FC72549}" srcOrd="0" destOrd="0" presId="urn:microsoft.com/office/officeart/2009/3/layout/SpiralPicture"/>
    <dgm:cxn modelId="{ED814ED2-A29A-428F-8F08-F135440E8FEE}" type="presParOf" srcId="{4DD50D5C-F2C7-4CF7-954C-C8359FC72549}" destId="{12683A3B-E51A-4054-9837-3D6625029D73}" srcOrd="0" destOrd="0" presId="urn:microsoft.com/office/officeart/2009/3/layout/SpiralPicture"/>
    <dgm:cxn modelId="{3B014A9E-1963-4F41-8C86-DAD518C3DF63}" type="presParOf" srcId="{0BB611A1-CE24-4763-A81E-AC3050AAC49A}" destId="{53324793-148D-4F14-9D36-91A6E81CE14E}" srcOrd="1" destOrd="0" presId="urn:microsoft.com/office/officeart/2009/3/layout/SpiralPicture"/>
    <dgm:cxn modelId="{36DF9CA1-1852-423F-953A-F74CF61BDC6F}" type="presParOf" srcId="{0BB611A1-CE24-4763-A81E-AC3050AAC49A}" destId="{61414546-4457-4C65-BC7A-D52DC9C786C8}" srcOrd="2" destOrd="0" presId="urn:microsoft.com/office/officeart/2009/3/layout/SpiralPicture"/>
    <dgm:cxn modelId="{52EAD2C7-20C7-4DE1-BE7B-F987AB31B033}" type="presParOf" srcId="{61414546-4457-4C65-BC7A-D52DC9C786C8}" destId="{E2DBB9CD-F549-4B9C-9D7D-A9B88E12A74D}" srcOrd="0" destOrd="0" presId="urn:microsoft.com/office/officeart/2009/3/layout/SpiralPicture"/>
    <dgm:cxn modelId="{8BA97D28-FCB6-418F-B48F-60D241742EE3}" type="presParOf" srcId="{61414546-4457-4C65-BC7A-D52DC9C786C8}" destId="{60EE291C-7ADB-4501-BB4C-5154FAAFF37D}" srcOrd="1" destOrd="0" presId="urn:microsoft.com/office/officeart/2009/3/layout/SpiralPicture"/>
    <dgm:cxn modelId="{100715EC-14E3-42EF-9BDE-EF6A987138B4}" type="presParOf" srcId="{0BB611A1-CE24-4763-A81E-AC3050AAC49A}" destId="{BF2A5CBD-2CD8-4AC0-A878-4B1582B04658}" srcOrd="3" destOrd="0" presId="urn:microsoft.com/office/officeart/2009/3/layout/SpiralPicture"/>
    <dgm:cxn modelId="{0357AB1B-CF13-4535-B475-383FBE1D7601}" type="presParOf" srcId="{0BB611A1-CE24-4763-A81E-AC3050AAC49A}" destId="{07735919-A594-4DE9-88FF-71F486743D16}" srcOrd="4" destOrd="0" presId="urn:microsoft.com/office/officeart/2009/3/layout/SpiralPicture"/>
    <dgm:cxn modelId="{1FE7A4BD-01F6-4187-8B9C-6F72DE846AD0}" type="presParOf" srcId="{07735919-A594-4DE9-88FF-71F486743D16}" destId="{48611C75-F0E8-4F23-9CCE-B62554389374}" srcOrd="0" destOrd="0" presId="urn:microsoft.com/office/officeart/2009/3/layout/SpiralPicture"/>
    <dgm:cxn modelId="{5944C848-2482-4CC5-A187-950FDA3FFCC1}" type="presParOf" srcId="{07735919-A594-4DE9-88FF-71F486743D16}" destId="{3F051BC6-2161-4AC1-B3A8-C027D5CE4B28}" srcOrd="1" destOrd="0" presId="urn:microsoft.com/office/officeart/2009/3/layout/SpiralPicture"/>
    <dgm:cxn modelId="{9652A7A0-684A-4239-A24A-FD0B8CAEB246}" type="presParOf" srcId="{07735919-A594-4DE9-88FF-71F486743D16}" destId="{43280A4F-1C83-49DE-B827-D0B3C3BF073C}" srcOrd="2" destOrd="0" presId="urn:microsoft.com/office/officeart/2009/3/layout/SpiralPicture"/>
    <dgm:cxn modelId="{58F17E16-9C41-400D-A94B-24C723E91316}" type="presParOf" srcId="{0BB611A1-CE24-4763-A81E-AC3050AAC49A}" destId="{B5B50624-A801-4515-89A9-2BB818B17903}" srcOrd="5" destOrd="0" presId="urn:microsoft.com/office/officeart/2009/3/layout/SpiralPicture"/>
    <dgm:cxn modelId="{177B61CA-4BBF-458B-9CA1-4E9A734A1D86}" type="presParOf" srcId="{0BB611A1-CE24-4763-A81E-AC3050AAC49A}" destId="{01571D06-8594-42BA-8B22-40D7D9C7C5D6}" srcOrd="6" destOrd="0" presId="urn:microsoft.com/office/officeart/2009/3/layout/SpiralPicture"/>
    <dgm:cxn modelId="{974CA81E-BC03-4B08-AC46-8E0FDDB0418E}" type="presParOf" srcId="{01571D06-8594-42BA-8B22-40D7D9C7C5D6}" destId="{7FB2DFF5-9E11-4135-8435-DBC1D322FEF0}" srcOrd="0" destOrd="0" presId="urn:microsoft.com/office/officeart/2009/3/layout/SpiralPicture"/>
    <dgm:cxn modelId="{A42A3817-94A1-4C3A-9131-3DF9EA6DECB7}" type="presParOf" srcId="{01571D06-8594-42BA-8B22-40D7D9C7C5D6}" destId="{44E47F06-545C-4D66-BB01-D8DE2965D416}" srcOrd="1" destOrd="0" presId="urn:microsoft.com/office/officeart/2009/3/layout/SpiralPicture"/>
    <dgm:cxn modelId="{A71BCE33-D3B0-41BE-B3AF-2BC0B5623B73}" type="presParOf" srcId="{01571D06-8594-42BA-8B22-40D7D9C7C5D6}" destId="{B104FA17-78B7-4713-97CB-BA670D69FFDA}" srcOrd="2" destOrd="0" presId="urn:microsoft.com/office/officeart/2009/3/layout/SpiralPicture"/>
    <dgm:cxn modelId="{2EAB889C-A167-4721-967E-FB1FBFF21820}" type="presParOf" srcId="{01571D06-8594-42BA-8B22-40D7D9C7C5D6}" destId="{A5383F33-B834-4FB1-9FE7-57BB3634E875}" srcOrd="3" destOrd="0" presId="urn:microsoft.com/office/officeart/2009/3/layout/SpiralPicture"/>
    <dgm:cxn modelId="{A5072FA9-6EF7-463E-BE2E-EDC867D19BA4}" type="presParOf" srcId="{0BB611A1-CE24-4763-A81E-AC3050AAC49A}" destId="{DDDA9073-8CCE-440C-B4A3-05EEAE524CE1}" srcOrd="7" destOrd="0" presId="urn:microsoft.com/office/officeart/2009/3/layout/SpiralPicture"/>
    <dgm:cxn modelId="{A2A7CBED-F4E8-424E-926E-C6F4DD621A8A}" type="presParOf" srcId="{0BB611A1-CE24-4763-A81E-AC3050AAC49A}" destId="{40D4ACD1-0285-4078-8EA1-37FB8D3AD3E2}" srcOrd="8" destOrd="0" presId="urn:microsoft.com/office/officeart/2009/3/layout/SpiralPicture"/>
    <dgm:cxn modelId="{C6DC33E4-7B80-4D01-8EB8-2F7260706255}" type="presParOf" srcId="{40D4ACD1-0285-4078-8EA1-37FB8D3AD3E2}" destId="{871501C7-D264-4BB0-B67D-1BDF6993FD81}" srcOrd="0" destOrd="0" presId="urn:microsoft.com/office/officeart/2009/3/layout/SpiralPicture"/>
    <dgm:cxn modelId="{9AA0D9F6-C960-4F18-A8F5-907CBF081ACF}" type="presParOf" srcId="{40D4ACD1-0285-4078-8EA1-37FB8D3AD3E2}" destId="{0DEB77E0-3A10-4D93-8442-6F9D7C435822}" srcOrd="1" destOrd="0" presId="urn:microsoft.com/office/officeart/2009/3/layout/SpiralPicture"/>
    <dgm:cxn modelId="{95B0E898-D974-4655-9B3B-8A89A4206330}" type="presParOf" srcId="{40D4ACD1-0285-4078-8EA1-37FB8D3AD3E2}" destId="{B6119291-F0B0-4953-A070-B0894931C77F}" srcOrd="2" destOrd="0" presId="urn:microsoft.com/office/officeart/2009/3/layout/SpiralPicture"/>
    <dgm:cxn modelId="{4850AD34-B9C2-4539-93DF-D740746FFA83}" type="presParOf" srcId="{40D4ACD1-0285-4078-8EA1-37FB8D3AD3E2}" destId="{1C11158F-3EE9-4BF1-BD14-A127DC9422DD}" srcOrd="3" destOrd="0" presId="urn:microsoft.com/office/officeart/2009/3/layout/SpiralPicture"/>
    <dgm:cxn modelId="{4D76D4AD-EAA4-4AD5-BA4A-F92C5FFA58DE}" type="presParOf" srcId="{40D4ACD1-0285-4078-8EA1-37FB8D3AD3E2}" destId="{4B34C869-4A54-43AD-A581-5E7A01500EDC}" srcOrd="4" destOrd="0" presId="urn:microsoft.com/office/officeart/2009/3/layout/SpiralPicture"/>
    <dgm:cxn modelId="{EF1C44AF-FF69-47FB-ADF5-080BCDED93F8}" type="presParOf" srcId="{0BB611A1-CE24-4763-A81E-AC3050AAC49A}" destId="{A31AFC14-1E62-41BC-B608-BE18BD16F1D2}" srcOrd="9" destOrd="0" presId="urn:microsoft.com/office/officeart/2009/3/layout/SpiralPicture"/>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84EB1F9-225F-406C-9A32-2B8F2EBDCE5A}" type="doc">
      <dgm:prSet loTypeId="urn:microsoft.com/office/officeart/2009/3/layout/SpiralPicture" loCatId="picture" qsTypeId="urn:microsoft.com/office/officeart/2005/8/quickstyle/simple1" qsCatId="simple" csTypeId="urn:microsoft.com/office/officeart/2005/8/colors/accent1_2" csCatId="accent1" phldr="1"/>
      <dgm:spPr/>
      <dgm:t>
        <a:bodyPr/>
        <a:lstStyle/>
        <a:p>
          <a:endParaRPr lang="ru-RU"/>
        </a:p>
      </dgm:t>
    </dgm:pt>
    <dgm:pt modelId="{64B4D9DA-D435-400C-980F-943D8D7AD554}">
      <dgm:prSet/>
      <dgm:spPr/>
      <dgm:t>
        <a:bodyPr/>
        <a:lstStyle/>
        <a:p>
          <a:endParaRPr lang="ru-RU"/>
        </a:p>
      </dgm:t>
    </dgm:pt>
    <dgm:pt modelId="{B8F38E24-CB18-4BE1-B6D5-DA88B71962B0}" type="parTrans" cxnId="{BE684006-EA2A-4B75-9272-037666E830DD}">
      <dgm:prSet/>
      <dgm:spPr/>
      <dgm:t>
        <a:bodyPr/>
        <a:lstStyle/>
        <a:p>
          <a:endParaRPr lang="ru-RU"/>
        </a:p>
      </dgm:t>
    </dgm:pt>
    <dgm:pt modelId="{ACB30DCA-3183-42DA-8AF0-1D9C3041DA73}" type="sibTrans" cxnId="{BE684006-EA2A-4B75-9272-037666E830DD}">
      <dgm:prSet/>
      <dgm:spPr>
        <a:blipFill>
          <a:blip xmlns:r="http://schemas.openxmlformats.org/officeDocument/2006/relationships" r:embed="rId1"/>
          <a:srcRect/>
          <a:stretch>
            <a:fillRect t="-25000" b="-25000"/>
          </a:stretch>
        </a:blipFill>
      </dgm:spPr>
      <dgm:t>
        <a:bodyPr/>
        <a:lstStyle/>
        <a:p>
          <a:endParaRPr lang="ru-RU"/>
        </a:p>
      </dgm:t>
    </dgm:pt>
    <dgm:pt modelId="{360477B1-CF54-4AEB-A45E-CA6AF2761638}">
      <dgm:prSet/>
      <dgm:spPr/>
      <dgm:t>
        <a:bodyPr/>
        <a:lstStyle/>
        <a:p>
          <a:endParaRPr lang="ru-RU"/>
        </a:p>
      </dgm:t>
    </dgm:pt>
    <dgm:pt modelId="{2585B1EF-BAAA-45AE-89A2-B54B1675E05C}" type="parTrans" cxnId="{BA9F0E41-DDCB-4CB8-8D9B-A747B328F458}">
      <dgm:prSet/>
      <dgm:spPr/>
      <dgm:t>
        <a:bodyPr/>
        <a:lstStyle/>
        <a:p>
          <a:endParaRPr lang="ru-RU"/>
        </a:p>
      </dgm:t>
    </dgm:pt>
    <dgm:pt modelId="{8D142AC0-8656-40EB-A6B7-0774FF4ABDB0}" type="sibTrans" cxnId="{BA9F0E41-DDCB-4CB8-8D9B-A747B328F458}">
      <dgm:prSet/>
      <dgm:spPr>
        <a:blipFill dpi="0" rotWithShape="1">
          <a:blip xmlns:r="http://schemas.openxmlformats.org/officeDocument/2006/relationships" r:embed="rId2"/>
          <a:srcRect/>
          <a:stretch>
            <a:fillRect l="-45147" t="64" r="-4661" b="64"/>
          </a:stretch>
        </a:blipFill>
      </dgm:spPr>
      <dgm:t>
        <a:bodyPr/>
        <a:lstStyle/>
        <a:p>
          <a:endParaRPr lang="ru-RU"/>
        </a:p>
      </dgm:t>
    </dgm:pt>
    <dgm:pt modelId="{2DEA70E9-C317-4422-BED4-A078F7C22290}">
      <dgm:prSet/>
      <dgm:spPr/>
      <dgm:t>
        <a:bodyPr/>
        <a:lstStyle/>
        <a:p>
          <a:endParaRPr lang="ru-RU"/>
        </a:p>
      </dgm:t>
    </dgm:pt>
    <dgm:pt modelId="{49723F91-708D-4E9C-942E-892B63F9BE8F}" type="parTrans" cxnId="{B7C00547-4301-4218-A9C6-FB548C147EAB}">
      <dgm:prSet/>
      <dgm:spPr/>
      <dgm:t>
        <a:bodyPr/>
        <a:lstStyle/>
        <a:p>
          <a:endParaRPr lang="ru-RU"/>
        </a:p>
      </dgm:t>
    </dgm:pt>
    <dgm:pt modelId="{04CDF92B-844B-42AC-A63F-D8D6E4A9B891}" type="sibTrans" cxnId="{B7C00547-4301-4218-A9C6-FB548C147EAB}">
      <dgm:prSet/>
      <dgm:spPr>
        <a:blipFill>
          <a:blip xmlns:r="http://schemas.openxmlformats.org/officeDocument/2006/relationships" r:embed="rId3"/>
          <a:srcRect/>
          <a:stretch>
            <a:fillRect l="-25000" r="-25000"/>
          </a:stretch>
        </a:blipFill>
      </dgm:spPr>
      <dgm:t>
        <a:bodyPr/>
        <a:lstStyle/>
        <a:p>
          <a:endParaRPr lang="ru-RU"/>
        </a:p>
      </dgm:t>
    </dgm:pt>
    <dgm:pt modelId="{68717F6A-5D95-48C2-9C58-1D7B4390790E}">
      <dgm:prSet/>
      <dgm:spPr/>
      <dgm:t>
        <a:bodyPr/>
        <a:lstStyle/>
        <a:p>
          <a:endParaRPr lang="ru-RU"/>
        </a:p>
      </dgm:t>
    </dgm:pt>
    <dgm:pt modelId="{4B902ADB-9B0E-4E73-9EC4-A04950569E7A}" type="parTrans" cxnId="{E5E5B9BE-393D-42A4-9C55-75EE95C24618}">
      <dgm:prSet/>
      <dgm:spPr/>
      <dgm:t>
        <a:bodyPr/>
        <a:lstStyle/>
        <a:p>
          <a:endParaRPr lang="ru-RU"/>
        </a:p>
      </dgm:t>
    </dgm:pt>
    <dgm:pt modelId="{F011C1F5-25B7-494A-84B8-8A56BD11503E}" type="sibTrans" cxnId="{E5E5B9BE-393D-42A4-9C55-75EE95C24618}">
      <dgm:prSet/>
      <dgm:spPr>
        <a:blipFill>
          <a:blip xmlns:r="http://schemas.openxmlformats.org/officeDocument/2006/relationships" r:embed="rId4"/>
          <a:srcRect/>
          <a:stretch>
            <a:fillRect l="-25000" r="-25000"/>
          </a:stretch>
        </a:blipFill>
      </dgm:spPr>
      <dgm:t>
        <a:bodyPr/>
        <a:lstStyle/>
        <a:p>
          <a:endParaRPr lang="ru-RU"/>
        </a:p>
      </dgm:t>
    </dgm:pt>
    <dgm:pt modelId="{010C9BFE-D49D-4D64-9231-CF57282727E4}">
      <dgm:prSet/>
      <dgm:spPr/>
      <dgm:t>
        <a:bodyPr/>
        <a:lstStyle/>
        <a:p>
          <a:endParaRPr lang="ru-RU"/>
        </a:p>
      </dgm:t>
    </dgm:pt>
    <dgm:pt modelId="{63FEBE9C-2EC7-44CD-B4C8-3EAFADD4840D}" type="parTrans" cxnId="{04D96B1D-5302-400D-B0A4-143999D2B876}">
      <dgm:prSet/>
      <dgm:spPr/>
      <dgm:t>
        <a:bodyPr/>
        <a:lstStyle/>
        <a:p>
          <a:endParaRPr lang="ru-RU"/>
        </a:p>
      </dgm:t>
    </dgm:pt>
    <dgm:pt modelId="{79E7D6FC-2D6E-41A8-850F-EF37365BD783}" type="sibTrans" cxnId="{04D96B1D-5302-400D-B0A4-143999D2B876}">
      <dgm:prSet/>
      <dgm:spPr>
        <a:blipFill>
          <a:blip xmlns:r="http://schemas.openxmlformats.org/officeDocument/2006/relationships" r:embed="rId5"/>
          <a:srcRect/>
          <a:stretch>
            <a:fillRect t="-19000" b="-19000"/>
          </a:stretch>
        </a:blipFill>
      </dgm:spPr>
      <dgm:t>
        <a:bodyPr/>
        <a:lstStyle/>
        <a:p>
          <a:endParaRPr lang="ru-RU"/>
        </a:p>
      </dgm:t>
    </dgm:pt>
    <dgm:pt modelId="{635490AC-13B4-4E7C-8CF9-B4B09C8212DF}" type="pres">
      <dgm:prSet presAssocID="{884EB1F9-225F-406C-9A32-2B8F2EBDCE5A}" presName="Name0" presStyleCnt="0">
        <dgm:presLayoutVars>
          <dgm:chMax val="5"/>
          <dgm:dir/>
        </dgm:presLayoutVars>
      </dgm:prSet>
      <dgm:spPr/>
      <dgm:t>
        <a:bodyPr/>
        <a:lstStyle/>
        <a:p>
          <a:endParaRPr lang="ru-RU"/>
        </a:p>
      </dgm:t>
    </dgm:pt>
    <dgm:pt modelId="{ED3BAD04-B52C-4F4D-AAB8-91073A36D73B}" type="pres">
      <dgm:prSet presAssocID="{884EB1F9-225F-406C-9A32-2B8F2EBDCE5A}" presName="picts" presStyleCnt="0"/>
      <dgm:spPr/>
    </dgm:pt>
    <dgm:pt modelId="{A00CE0C9-5E73-403A-A61C-2DB65A9D8C63}" type="pres">
      <dgm:prSet presAssocID="{884EB1F9-225F-406C-9A32-2B8F2EBDCE5A}" presName="space1" presStyleCnt="0"/>
      <dgm:spPr/>
    </dgm:pt>
    <dgm:pt modelId="{F4E8B224-34DD-42EC-9E8A-7E2BA8DC8045}" type="pres">
      <dgm:prSet presAssocID="{884EB1F9-225F-406C-9A32-2B8F2EBDCE5A}" presName="space2" presStyleCnt="0"/>
      <dgm:spPr/>
    </dgm:pt>
    <dgm:pt modelId="{CEFCB4DF-3053-4521-89C5-383A5539A4C1}" type="pres">
      <dgm:prSet presAssocID="{ACB30DCA-3183-42DA-8AF0-1D9C3041DA73}" presName="pictA1" presStyleCnt="0"/>
      <dgm:spPr/>
    </dgm:pt>
    <dgm:pt modelId="{176D7D95-900E-4FAE-A57B-F6FEF74AF7D9}" type="pres">
      <dgm:prSet presAssocID="{ACB30DCA-3183-42DA-8AF0-1D9C3041DA73}" presName="imageRepeatNode" presStyleLbl="alignNode1" presStyleIdx="0" presStyleCnt="5"/>
      <dgm:spPr/>
      <dgm:t>
        <a:bodyPr/>
        <a:lstStyle/>
        <a:p>
          <a:endParaRPr lang="ru-RU"/>
        </a:p>
      </dgm:t>
    </dgm:pt>
    <dgm:pt modelId="{CCB0F275-1E68-46BA-B3EA-5E035B7DBC52}" type="pres">
      <dgm:prSet presAssocID="{ACB30DCA-3183-42DA-8AF0-1D9C3041DA73}" presName="oneDotPict" presStyleCnt="0"/>
      <dgm:spPr/>
    </dgm:pt>
    <dgm:pt modelId="{F22A2D02-82D3-4F15-BDE9-D58D6C21EFDC}" type="pres">
      <dgm:prSet presAssocID="{ACB30DCA-3183-42DA-8AF0-1D9C3041DA73}" presName="dotPict_11" presStyleLbl="solidFgAcc1" presStyleIdx="0" presStyleCnt="30"/>
      <dgm:spPr>
        <a:noFill/>
        <a:ln>
          <a:noFill/>
        </a:ln>
      </dgm:spPr>
    </dgm:pt>
    <dgm:pt modelId="{9A39BF1D-9D0A-48B2-92B4-55450C4E502D}" type="pres">
      <dgm:prSet presAssocID="{8D142AC0-8656-40EB-A6B7-0774FF4ABDB0}" presName="pictA2" presStyleCnt="0"/>
      <dgm:spPr/>
    </dgm:pt>
    <dgm:pt modelId="{474FEA0B-18E7-422D-94E6-7F3F6EAB2BEC}" type="pres">
      <dgm:prSet presAssocID="{8D142AC0-8656-40EB-A6B7-0774FF4ABDB0}" presName="imageRepeatNode" presStyleLbl="alignNode1" presStyleIdx="1" presStyleCnt="5"/>
      <dgm:spPr/>
      <dgm:t>
        <a:bodyPr/>
        <a:lstStyle/>
        <a:p>
          <a:endParaRPr lang="ru-RU"/>
        </a:p>
      </dgm:t>
    </dgm:pt>
    <dgm:pt modelId="{3E4121ED-76FA-4018-9831-B6871228DA28}" type="pres">
      <dgm:prSet presAssocID="{8D142AC0-8656-40EB-A6B7-0774FF4ABDB0}" presName="twoDotsPict" presStyleCnt="0"/>
      <dgm:spPr/>
    </dgm:pt>
    <dgm:pt modelId="{8781AB4C-0BF8-46C3-A0A8-23833D068185}" type="pres">
      <dgm:prSet presAssocID="{8D142AC0-8656-40EB-A6B7-0774FF4ABDB0}" presName="dotPict_21" presStyleLbl="solidFgAcc1" presStyleIdx="1" presStyleCnt="30"/>
      <dgm:spPr>
        <a:noFill/>
        <a:ln>
          <a:noFill/>
        </a:ln>
      </dgm:spPr>
    </dgm:pt>
    <dgm:pt modelId="{28218F63-6916-4F11-A148-7E6270910883}" type="pres">
      <dgm:prSet presAssocID="{8D142AC0-8656-40EB-A6B7-0774FF4ABDB0}" presName="dotPict_22" presStyleLbl="solidFgAcc1" presStyleIdx="2" presStyleCnt="30"/>
      <dgm:spPr>
        <a:noFill/>
        <a:ln>
          <a:noFill/>
        </a:ln>
      </dgm:spPr>
    </dgm:pt>
    <dgm:pt modelId="{A26DBBF3-6CC2-4066-B070-0DC6692EA388}" type="pres">
      <dgm:prSet presAssocID="{04CDF92B-844B-42AC-A63F-D8D6E4A9B891}" presName="pictA3" presStyleCnt="0"/>
      <dgm:spPr/>
    </dgm:pt>
    <dgm:pt modelId="{7CC69434-83BE-46D2-854B-F4CDE042ACB0}" type="pres">
      <dgm:prSet presAssocID="{04CDF92B-844B-42AC-A63F-D8D6E4A9B891}" presName="imageRepeatNode" presStyleLbl="alignNode1" presStyleIdx="2" presStyleCnt="5"/>
      <dgm:spPr/>
      <dgm:t>
        <a:bodyPr/>
        <a:lstStyle/>
        <a:p>
          <a:endParaRPr lang="ru-RU"/>
        </a:p>
      </dgm:t>
    </dgm:pt>
    <dgm:pt modelId="{48B6068D-2530-4374-8E03-7C30DD764142}" type="pres">
      <dgm:prSet presAssocID="{04CDF92B-844B-42AC-A63F-D8D6E4A9B891}" presName="threeDotsPict" presStyleCnt="0"/>
      <dgm:spPr/>
    </dgm:pt>
    <dgm:pt modelId="{98EAB78A-A33E-4D10-8302-F14F0C3DCDC7}" type="pres">
      <dgm:prSet presAssocID="{04CDF92B-844B-42AC-A63F-D8D6E4A9B891}" presName="dotPict_31" presStyleLbl="solidFgAcc1" presStyleIdx="3" presStyleCnt="30"/>
      <dgm:spPr>
        <a:noFill/>
        <a:ln>
          <a:noFill/>
        </a:ln>
      </dgm:spPr>
    </dgm:pt>
    <dgm:pt modelId="{47EFB58D-FEAC-4EAC-A1AD-C3553994A677}" type="pres">
      <dgm:prSet presAssocID="{04CDF92B-844B-42AC-A63F-D8D6E4A9B891}" presName="dotPict_32" presStyleLbl="solidFgAcc1" presStyleIdx="4" presStyleCnt="30"/>
      <dgm:spPr>
        <a:noFill/>
        <a:ln>
          <a:noFill/>
        </a:ln>
      </dgm:spPr>
    </dgm:pt>
    <dgm:pt modelId="{6729D3E3-98B3-420B-A782-FE466F2B4ABA}" type="pres">
      <dgm:prSet presAssocID="{04CDF92B-844B-42AC-A63F-D8D6E4A9B891}" presName="dotPict_33" presStyleLbl="solidFgAcc1" presStyleIdx="5" presStyleCnt="30"/>
      <dgm:spPr>
        <a:noFill/>
        <a:ln>
          <a:noFill/>
        </a:ln>
      </dgm:spPr>
    </dgm:pt>
    <dgm:pt modelId="{868FAFAE-B67F-4418-9307-13CA6AD63F6D}" type="pres">
      <dgm:prSet presAssocID="{F011C1F5-25B7-494A-84B8-8A56BD11503E}" presName="pictA4" presStyleCnt="0"/>
      <dgm:spPr/>
    </dgm:pt>
    <dgm:pt modelId="{2F4FA469-17C7-48B8-AB56-14396C6B72A1}" type="pres">
      <dgm:prSet presAssocID="{F011C1F5-25B7-494A-84B8-8A56BD11503E}" presName="imageRepeatNode" presStyleLbl="alignNode1" presStyleIdx="3" presStyleCnt="5"/>
      <dgm:spPr/>
      <dgm:t>
        <a:bodyPr/>
        <a:lstStyle/>
        <a:p>
          <a:endParaRPr lang="ru-RU"/>
        </a:p>
      </dgm:t>
    </dgm:pt>
    <dgm:pt modelId="{A40D9374-D4F6-47F2-88F5-10D22B36A1B9}" type="pres">
      <dgm:prSet presAssocID="{F011C1F5-25B7-494A-84B8-8A56BD11503E}" presName="fourDotsPict" presStyleCnt="0"/>
      <dgm:spPr/>
    </dgm:pt>
    <dgm:pt modelId="{BB0C2D04-EF93-42FB-93D2-E4BF03EA26F5}" type="pres">
      <dgm:prSet presAssocID="{F011C1F5-25B7-494A-84B8-8A56BD11503E}" presName="dotPict_41" presStyleLbl="solidFgAcc1" presStyleIdx="6" presStyleCnt="30"/>
      <dgm:spPr>
        <a:noFill/>
        <a:ln>
          <a:noFill/>
        </a:ln>
      </dgm:spPr>
    </dgm:pt>
    <dgm:pt modelId="{F4EF385B-55E4-4D2A-A322-225E1E033A9A}" type="pres">
      <dgm:prSet presAssocID="{F011C1F5-25B7-494A-84B8-8A56BD11503E}" presName="dotPict_42" presStyleLbl="solidFgAcc1" presStyleIdx="7" presStyleCnt="30"/>
      <dgm:spPr>
        <a:noFill/>
        <a:ln>
          <a:noFill/>
        </a:ln>
      </dgm:spPr>
    </dgm:pt>
    <dgm:pt modelId="{B6671C14-76F4-48EA-997E-874A16C08C67}" type="pres">
      <dgm:prSet presAssocID="{F011C1F5-25B7-494A-84B8-8A56BD11503E}" presName="dotPict_43" presStyleLbl="solidFgAcc1" presStyleIdx="8" presStyleCnt="30"/>
      <dgm:spPr>
        <a:noFill/>
        <a:ln>
          <a:noFill/>
        </a:ln>
      </dgm:spPr>
    </dgm:pt>
    <dgm:pt modelId="{5A793334-DE0E-4C5E-911E-C9F6C8907F6B}" type="pres">
      <dgm:prSet presAssocID="{F011C1F5-25B7-494A-84B8-8A56BD11503E}" presName="dotPict_44" presStyleLbl="solidFgAcc1" presStyleIdx="9" presStyleCnt="30"/>
      <dgm:spPr>
        <a:noFill/>
        <a:ln>
          <a:noFill/>
        </a:ln>
      </dgm:spPr>
    </dgm:pt>
    <dgm:pt modelId="{6B476D93-81B4-4894-9EB3-7E10864CD105}" type="pres">
      <dgm:prSet presAssocID="{79E7D6FC-2D6E-41A8-850F-EF37365BD783}" presName="pictA5" presStyleCnt="0"/>
      <dgm:spPr/>
    </dgm:pt>
    <dgm:pt modelId="{088B093E-1E71-46B9-972E-E364F2432C14}" type="pres">
      <dgm:prSet presAssocID="{79E7D6FC-2D6E-41A8-850F-EF37365BD783}" presName="imageRepeatNode" presStyleLbl="alignNode1" presStyleIdx="4" presStyleCnt="5"/>
      <dgm:spPr/>
      <dgm:t>
        <a:bodyPr/>
        <a:lstStyle/>
        <a:p>
          <a:endParaRPr lang="ru-RU"/>
        </a:p>
      </dgm:t>
    </dgm:pt>
    <dgm:pt modelId="{DA32E571-90E0-4D97-87B2-F508DD9ED29F}" type="pres">
      <dgm:prSet presAssocID="{79E7D6FC-2D6E-41A8-850F-EF37365BD783}" presName="fiveDotsPict" presStyleCnt="0"/>
      <dgm:spPr/>
    </dgm:pt>
    <dgm:pt modelId="{B85CA02A-8721-43A8-A685-710FB88DBA34}" type="pres">
      <dgm:prSet presAssocID="{79E7D6FC-2D6E-41A8-850F-EF37365BD783}" presName="dotPict_51" presStyleLbl="solidFgAcc1" presStyleIdx="10" presStyleCnt="30"/>
      <dgm:spPr>
        <a:noFill/>
        <a:ln>
          <a:noFill/>
        </a:ln>
      </dgm:spPr>
    </dgm:pt>
    <dgm:pt modelId="{678A47E3-244E-4C70-B902-8A5000B53C9F}" type="pres">
      <dgm:prSet presAssocID="{79E7D6FC-2D6E-41A8-850F-EF37365BD783}" presName="dotPict_52" presStyleLbl="solidFgAcc1" presStyleIdx="11" presStyleCnt="30"/>
      <dgm:spPr>
        <a:noFill/>
        <a:ln>
          <a:noFill/>
        </a:ln>
      </dgm:spPr>
    </dgm:pt>
    <dgm:pt modelId="{AB616837-953C-434E-B857-F23697A158CB}" type="pres">
      <dgm:prSet presAssocID="{79E7D6FC-2D6E-41A8-850F-EF37365BD783}" presName="dotPict_53" presStyleLbl="solidFgAcc1" presStyleIdx="12" presStyleCnt="30"/>
      <dgm:spPr>
        <a:noFill/>
        <a:ln>
          <a:noFill/>
        </a:ln>
      </dgm:spPr>
    </dgm:pt>
    <dgm:pt modelId="{AD65E03C-FACC-43DA-AC30-05463E1E4079}" type="pres">
      <dgm:prSet presAssocID="{79E7D6FC-2D6E-41A8-850F-EF37365BD783}" presName="dotPict_54" presStyleLbl="solidFgAcc1" presStyleIdx="13" presStyleCnt="30"/>
      <dgm:spPr>
        <a:noFill/>
        <a:ln>
          <a:noFill/>
        </a:ln>
      </dgm:spPr>
    </dgm:pt>
    <dgm:pt modelId="{FB2448B1-2ABE-4290-95D8-BBC420287F51}" type="pres">
      <dgm:prSet presAssocID="{79E7D6FC-2D6E-41A8-850F-EF37365BD783}" presName="dotPict_55" presStyleLbl="solidFgAcc1" presStyleIdx="14" presStyleCnt="30"/>
      <dgm:spPr>
        <a:noFill/>
        <a:ln>
          <a:noFill/>
        </a:ln>
      </dgm:spPr>
    </dgm:pt>
    <dgm:pt modelId="{0BB611A1-CE24-4763-A81E-AC3050AAC49A}" type="pres">
      <dgm:prSet presAssocID="{884EB1F9-225F-406C-9A32-2B8F2EBDCE5A}" presName="txLine" presStyleCnt="0"/>
      <dgm:spPr/>
    </dgm:pt>
    <dgm:pt modelId="{4DD50D5C-F2C7-4CF7-954C-C8359FC72549}" type="pres">
      <dgm:prSet presAssocID="{64B4D9DA-D435-400C-980F-943D8D7AD554}" presName="oneDotTx" presStyleCnt="0"/>
      <dgm:spPr/>
    </dgm:pt>
    <dgm:pt modelId="{12683A3B-E51A-4054-9837-3D6625029D73}" type="pres">
      <dgm:prSet presAssocID="{64B4D9DA-D435-400C-980F-943D8D7AD554}" presName="dotTx_11" presStyleLbl="solidFgAcc1" presStyleIdx="15" presStyleCnt="30"/>
      <dgm:spPr/>
    </dgm:pt>
    <dgm:pt modelId="{53324793-148D-4F14-9D36-91A6E81CE14E}" type="pres">
      <dgm:prSet presAssocID="{64B4D9DA-D435-400C-980F-943D8D7AD554}" presName="Name37" presStyleLbl="revTx" presStyleIdx="0" presStyleCnt="5">
        <dgm:presLayoutVars>
          <dgm:bulletEnabled val="1"/>
        </dgm:presLayoutVars>
      </dgm:prSet>
      <dgm:spPr/>
      <dgm:t>
        <a:bodyPr/>
        <a:lstStyle/>
        <a:p>
          <a:endParaRPr lang="ru-RU"/>
        </a:p>
      </dgm:t>
    </dgm:pt>
    <dgm:pt modelId="{61414546-4457-4C65-BC7A-D52DC9C786C8}" type="pres">
      <dgm:prSet presAssocID="{360477B1-CF54-4AEB-A45E-CA6AF2761638}" presName="twoDotsTx" presStyleCnt="0"/>
      <dgm:spPr/>
    </dgm:pt>
    <dgm:pt modelId="{E2DBB9CD-F549-4B9C-9D7D-A9B88E12A74D}" type="pres">
      <dgm:prSet presAssocID="{360477B1-CF54-4AEB-A45E-CA6AF2761638}" presName="dotTx_21" presStyleLbl="solidFgAcc1" presStyleIdx="16" presStyleCnt="30"/>
      <dgm:spPr/>
    </dgm:pt>
    <dgm:pt modelId="{60EE291C-7ADB-4501-BB4C-5154FAAFF37D}" type="pres">
      <dgm:prSet presAssocID="{360477B1-CF54-4AEB-A45E-CA6AF2761638}" presName="dotTx_22" presStyleLbl="solidFgAcc1" presStyleIdx="17" presStyleCnt="30"/>
      <dgm:spPr/>
    </dgm:pt>
    <dgm:pt modelId="{BF2A5CBD-2CD8-4AC0-A878-4B1582B04658}" type="pres">
      <dgm:prSet presAssocID="{360477B1-CF54-4AEB-A45E-CA6AF2761638}" presName="Name39" presStyleLbl="revTx" presStyleIdx="1" presStyleCnt="5">
        <dgm:presLayoutVars>
          <dgm:bulletEnabled val="1"/>
        </dgm:presLayoutVars>
      </dgm:prSet>
      <dgm:spPr/>
      <dgm:t>
        <a:bodyPr/>
        <a:lstStyle/>
        <a:p>
          <a:endParaRPr lang="ru-RU"/>
        </a:p>
      </dgm:t>
    </dgm:pt>
    <dgm:pt modelId="{07735919-A594-4DE9-88FF-71F486743D16}" type="pres">
      <dgm:prSet presAssocID="{2DEA70E9-C317-4422-BED4-A078F7C22290}" presName="threeDotsTx" presStyleCnt="0"/>
      <dgm:spPr/>
    </dgm:pt>
    <dgm:pt modelId="{48611C75-F0E8-4F23-9CCE-B62554389374}" type="pres">
      <dgm:prSet presAssocID="{2DEA70E9-C317-4422-BED4-A078F7C22290}" presName="dotTx_31" presStyleLbl="solidFgAcc1" presStyleIdx="18" presStyleCnt="30"/>
      <dgm:spPr/>
    </dgm:pt>
    <dgm:pt modelId="{3F051BC6-2161-4AC1-B3A8-C027D5CE4B28}" type="pres">
      <dgm:prSet presAssocID="{2DEA70E9-C317-4422-BED4-A078F7C22290}" presName="dotTx_32" presStyleLbl="solidFgAcc1" presStyleIdx="19" presStyleCnt="30"/>
      <dgm:spPr/>
    </dgm:pt>
    <dgm:pt modelId="{43280A4F-1C83-49DE-B827-D0B3C3BF073C}" type="pres">
      <dgm:prSet presAssocID="{2DEA70E9-C317-4422-BED4-A078F7C22290}" presName="dotTx_33" presStyleLbl="solidFgAcc1" presStyleIdx="20" presStyleCnt="30"/>
      <dgm:spPr/>
    </dgm:pt>
    <dgm:pt modelId="{B5B50624-A801-4515-89A9-2BB818B17903}" type="pres">
      <dgm:prSet presAssocID="{2DEA70E9-C317-4422-BED4-A078F7C22290}" presName="Name41" presStyleLbl="revTx" presStyleIdx="2" presStyleCnt="5">
        <dgm:presLayoutVars>
          <dgm:bulletEnabled val="1"/>
        </dgm:presLayoutVars>
      </dgm:prSet>
      <dgm:spPr/>
      <dgm:t>
        <a:bodyPr/>
        <a:lstStyle/>
        <a:p>
          <a:endParaRPr lang="ru-RU"/>
        </a:p>
      </dgm:t>
    </dgm:pt>
    <dgm:pt modelId="{01571D06-8594-42BA-8B22-40D7D9C7C5D6}" type="pres">
      <dgm:prSet presAssocID="{68717F6A-5D95-48C2-9C58-1D7B4390790E}" presName="fourDotsTx" presStyleCnt="0"/>
      <dgm:spPr/>
    </dgm:pt>
    <dgm:pt modelId="{7FB2DFF5-9E11-4135-8435-DBC1D322FEF0}" type="pres">
      <dgm:prSet presAssocID="{68717F6A-5D95-48C2-9C58-1D7B4390790E}" presName="dotTx_41" presStyleLbl="solidFgAcc1" presStyleIdx="21" presStyleCnt="30"/>
      <dgm:spPr/>
    </dgm:pt>
    <dgm:pt modelId="{44E47F06-545C-4D66-BB01-D8DE2965D416}" type="pres">
      <dgm:prSet presAssocID="{68717F6A-5D95-48C2-9C58-1D7B4390790E}" presName="dotTx_42" presStyleLbl="solidFgAcc1" presStyleIdx="22" presStyleCnt="30"/>
      <dgm:spPr/>
    </dgm:pt>
    <dgm:pt modelId="{B104FA17-78B7-4713-97CB-BA670D69FFDA}" type="pres">
      <dgm:prSet presAssocID="{68717F6A-5D95-48C2-9C58-1D7B4390790E}" presName="dotTx_43" presStyleLbl="solidFgAcc1" presStyleIdx="23" presStyleCnt="30"/>
      <dgm:spPr/>
    </dgm:pt>
    <dgm:pt modelId="{A5383F33-B834-4FB1-9FE7-57BB3634E875}" type="pres">
      <dgm:prSet presAssocID="{68717F6A-5D95-48C2-9C58-1D7B4390790E}" presName="dotTx_44" presStyleLbl="solidFgAcc1" presStyleIdx="24" presStyleCnt="30"/>
      <dgm:spPr/>
    </dgm:pt>
    <dgm:pt modelId="{DDDA9073-8CCE-440C-B4A3-05EEAE524CE1}" type="pres">
      <dgm:prSet presAssocID="{68717F6A-5D95-48C2-9C58-1D7B4390790E}" presName="Name43" presStyleLbl="revTx" presStyleIdx="3" presStyleCnt="5">
        <dgm:presLayoutVars>
          <dgm:bulletEnabled val="1"/>
        </dgm:presLayoutVars>
      </dgm:prSet>
      <dgm:spPr/>
      <dgm:t>
        <a:bodyPr/>
        <a:lstStyle/>
        <a:p>
          <a:endParaRPr lang="ru-RU"/>
        </a:p>
      </dgm:t>
    </dgm:pt>
    <dgm:pt modelId="{40D4ACD1-0285-4078-8EA1-37FB8D3AD3E2}" type="pres">
      <dgm:prSet presAssocID="{010C9BFE-D49D-4D64-9231-CF57282727E4}" presName="fiveDotsTx" presStyleCnt="0"/>
      <dgm:spPr/>
    </dgm:pt>
    <dgm:pt modelId="{871501C7-D264-4BB0-B67D-1BDF6993FD81}" type="pres">
      <dgm:prSet presAssocID="{010C9BFE-D49D-4D64-9231-CF57282727E4}" presName="dotTx_51" presStyleLbl="solidFgAcc1" presStyleIdx="25" presStyleCnt="30"/>
      <dgm:spPr/>
    </dgm:pt>
    <dgm:pt modelId="{0DEB77E0-3A10-4D93-8442-6F9D7C435822}" type="pres">
      <dgm:prSet presAssocID="{010C9BFE-D49D-4D64-9231-CF57282727E4}" presName="dotTx_52" presStyleLbl="solidFgAcc1" presStyleIdx="26" presStyleCnt="30"/>
      <dgm:spPr/>
    </dgm:pt>
    <dgm:pt modelId="{B6119291-F0B0-4953-A070-B0894931C77F}" type="pres">
      <dgm:prSet presAssocID="{010C9BFE-D49D-4D64-9231-CF57282727E4}" presName="dotTx_53" presStyleLbl="solidFgAcc1" presStyleIdx="27" presStyleCnt="30"/>
      <dgm:spPr/>
    </dgm:pt>
    <dgm:pt modelId="{1C11158F-3EE9-4BF1-BD14-A127DC9422DD}" type="pres">
      <dgm:prSet presAssocID="{010C9BFE-D49D-4D64-9231-CF57282727E4}" presName="dotTx_54" presStyleLbl="solidFgAcc1" presStyleIdx="28" presStyleCnt="30"/>
      <dgm:spPr/>
    </dgm:pt>
    <dgm:pt modelId="{4B34C869-4A54-43AD-A581-5E7A01500EDC}" type="pres">
      <dgm:prSet presAssocID="{010C9BFE-D49D-4D64-9231-CF57282727E4}" presName="dotTx_55" presStyleLbl="solidFgAcc1" presStyleIdx="29" presStyleCnt="30"/>
      <dgm:spPr/>
    </dgm:pt>
    <dgm:pt modelId="{A31AFC14-1E62-41BC-B608-BE18BD16F1D2}" type="pres">
      <dgm:prSet presAssocID="{010C9BFE-D49D-4D64-9231-CF57282727E4}" presName="Name45" presStyleLbl="revTx" presStyleIdx="4" presStyleCnt="5">
        <dgm:presLayoutVars>
          <dgm:bulletEnabled val="1"/>
        </dgm:presLayoutVars>
      </dgm:prSet>
      <dgm:spPr/>
      <dgm:t>
        <a:bodyPr/>
        <a:lstStyle/>
        <a:p>
          <a:endParaRPr lang="ru-RU"/>
        </a:p>
      </dgm:t>
    </dgm:pt>
  </dgm:ptLst>
  <dgm:cxnLst>
    <dgm:cxn modelId="{1D42DA9B-F2E9-47B5-A2C2-F2D3E732D13B}" type="presOf" srcId="{884EB1F9-225F-406C-9A32-2B8F2EBDCE5A}" destId="{635490AC-13B4-4E7C-8CF9-B4B09C8212DF}" srcOrd="0" destOrd="0" presId="urn:microsoft.com/office/officeart/2009/3/layout/SpiralPicture"/>
    <dgm:cxn modelId="{B7C00547-4301-4218-A9C6-FB548C147EAB}" srcId="{884EB1F9-225F-406C-9A32-2B8F2EBDCE5A}" destId="{2DEA70E9-C317-4422-BED4-A078F7C22290}" srcOrd="2" destOrd="0" parTransId="{49723F91-708D-4E9C-942E-892B63F9BE8F}" sibTransId="{04CDF92B-844B-42AC-A63F-D8D6E4A9B891}"/>
    <dgm:cxn modelId="{4E72DE3E-B3BF-4772-AA6F-D8532D6C4564}" type="presOf" srcId="{ACB30DCA-3183-42DA-8AF0-1D9C3041DA73}" destId="{176D7D95-900E-4FAE-A57B-F6FEF74AF7D9}" srcOrd="0" destOrd="0" presId="urn:microsoft.com/office/officeart/2009/3/layout/SpiralPicture"/>
    <dgm:cxn modelId="{04D96B1D-5302-400D-B0A4-143999D2B876}" srcId="{884EB1F9-225F-406C-9A32-2B8F2EBDCE5A}" destId="{010C9BFE-D49D-4D64-9231-CF57282727E4}" srcOrd="4" destOrd="0" parTransId="{63FEBE9C-2EC7-44CD-B4C8-3EAFADD4840D}" sibTransId="{79E7D6FC-2D6E-41A8-850F-EF37365BD783}"/>
    <dgm:cxn modelId="{DB3E4723-8FF7-4C75-B184-C5A106848BD1}" type="presOf" srcId="{04CDF92B-844B-42AC-A63F-D8D6E4A9B891}" destId="{7CC69434-83BE-46D2-854B-F4CDE042ACB0}" srcOrd="0" destOrd="0" presId="urn:microsoft.com/office/officeart/2009/3/layout/SpiralPicture"/>
    <dgm:cxn modelId="{827EFCCC-3D50-4D86-8810-D47B01057125}" type="presOf" srcId="{79E7D6FC-2D6E-41A8-850F-EF37365BD783}" destId="{088B093E-1E71-46B9-972E-E364F2432C14}" srcOrd="0" destOrd="0" presId="urn:microsoft.com/office/officeart/2009/3/layout/SpiralPicture"/>
    <dgm:cxn modelId="{DBF4A0EE-9DE1-4E6F-818E-38519A967C98}" type="presOf" srcId="{010C9BFE-D49D-4D64-9231-CF57282727E4}" destId="{A31AFC14-1E62-41BC-B608-BE18BD16F1D2}" srcOrd="0" destOrd="0" presId="urn:microsoft.com/office/officeart/2009/3/layout/SpiralPicture"/>
    <dgm:cxn modelId="{23594137-DE37-409D-9FFA-F8098F26F565}" type="presOf" srcId="{64B4D9DA-D435-400C-980F-943D8D7AD554}" destId="{53324793-148D-4F14-9D36-91A6E81CE14E}" srcOrd="0" destOrd="0" presId="urn:microsoft.com/office/officeart/2009/3/layout/SpiralPicture"/>
    <dgm:cxn modelId="{584F0656-1F50-4268-9D95-388ABAC1910B}" type="presOf" srcId="{360477B1-CF54-4AEB-A45E-CA6AF2761638}" destId="{BF2A5CBD-2CD8-4AC0-A878-4B1582B04658}" srcOrd="0" destOrd="0" presId="urn:microsoft.com/office/officeart/2009/3/layout/SpiralPicture"/>
    <dgm:cxn modelId="{B3095F38-4D61-4272-B72F-D50718179E77}" type="presOf" srcId="{8D142AC0-8656-40EB-A6B7-0774FF4ABDB0}" destId="{474FEA0B-18E7-422D-94E6-7F3F6EAB2BEC}" srcOrd="0" destOrd="0" presId="urn:microsoft.com/office/officeart/2009/3/layout/SpiralPicture"/>
    <dgm:cxn modelId="{9CFECBA7-4FB7-4C41-850E-EB20478540A1}" type="presOf" srcId="{F011C1F5-25B7-494A-84B8-8A56BD11503E}" destId="{2F4FA469-17C7-48B8-AB56-14396C6B72A1}" srcOrd="0" destOrd="0" presId="urn:microsoft.com/office/officeart/2009/3/layout/SpiralPicture"/>
    <dgm:cxn modelId="{BE684006-EA2A-4B75-9272-037666E830DD}" srcId="{884EB1F9-225F-406C-9A32-2B8F2EBDCE5A}" destId="{64B4D9DA-D435-400C-980F-943D8D7AD554}" srcOrd="0" destOrd="0" parTransId="{B8F38E24-CB18-4BE1-B6D5-DA88B71962B0}" sibTransId="{ACB30DCA-3183-42DA-8AF0-1D9C3041DA73}"/>
    <dgm:cxn modelId="{154B4408-E6D8-4BC0-8818-686D0278E5B6}" type="presOf" srcId="{2DEA70E9-C317-4422-BED4-A078F7C22290}" destId="{B5B50624-A801-4515-89A9-2BB818B17903}" srcOrd="0" destOrd="0" presId="urn:microsoft.com/office/officeart/2009/3/layout/SpiralPicture"/>
    <dgm:cxn modelId="{E5E5B9BE-393D-42A4-9C55-75EE95C24618}" srcId="{884EB1F9-225F-406C-9A32-2B8F2EBDCE5A}" destId="{68717F6A-5D95-48C2-9C58-1D7B4390790E}" srcOrd="3" destOrd="0" parTransId="{4B902ADB-9B0E-4E73-9EC4-A04950569E7A}" sibTransId="{F011C1F5-25B7-494A-84B8-8A56BD11503E}"/>
    <dgm:cxn modelId="{BA9F0E41-DDCB-4CB8-8D9B-A747B328F458}" srcId="{884EB1F9-225F-406C-9A32-2B8F2EBDCE5A}" destId="{360477B1-CF54-4AEB-A45E-CA6AF2761638}" srcOrd="1" destOrd="0" parTransId="{2585B1EF-BAAA-45AE-89A2-B54B1675E05C}" sibTransId="{8D142AC0-8656-40EB-A6B7-0774FF4ABDB0}"/>
    <dgm:cxn modelId="{CA502B77-D5A6-480C-81A9-FD26A6EE163F}" type="presOf" srcId="{68717F6A-5D95-48C2-9C58-1D7B4390790E}" destId="{DDDA9073-8CCE-440C-B4A3-05EEAE524CE1}" srcOrd="0" destOrd="0" presId="urn:microsoft.com/office/officeart/2009/3/layout/SpiralPicture"/>
    <dgm:cxn modelId="{E8824992-699E-4004-BE25-7ED94BA8ED3E}" type="presParOf" srcId="{635490AC-13B4-4E7C-8CF9-B4B09C8212DF}" destId="{ED3BAD04-B52C-4F4D-AAB8-91073A36D73B}" srcOrd="0" destOrd="0" presId="urn:microsoft.com/office/officeart/2009/3/layout/SpiralPicture"/>
    <dgm:cxn modelId="{832E8FCB-137E-48B9-A1B8-6B00491F6E0E}" type="presParOf" srcId="{ED3BAD04-B52C-4F4D-AAB8-91073A36D73B}" destId="{A00CE0C9-5E73-403A-A61C-2DB65A9D8C63}" srcOrd="0" destOrd="0" presId="urn:microsoft.com/office/officeart/2009/3/layout/SpiralPicture"/>
    <dgm:cxn modelId="{424A50F2-D04A-4DB8-9F91-A1220B33E979}" type="presParOf" srcId="{ED3BAD04-B52C-4F4D-AAB8-91073A36D73B}" destId="{F4E8B224-34DD-42EC-9E8A-7E2BA8DC8045}" srcOrd="1" destOrd="0" presId="urn:microsoft.com/office/officeart/2009/3/layout/SpiralPicture"/>
    <dgm:cxn modelId="{5BD939FA-91F6-4FBF-B1F1-84232872A43F}" type="presParOf" srcId="{ED3BAD04-B52C-4F4D-AAB8-91073A36D73B}" destId="{CEFCB4DF-3053-4521-89C5-383A5539A4C1}" srcOrd="2" destOrd="0" presId="urn:microsoft.com/office/officeart/2009/3/layout/SpiralPicture"/>
    <dgm:cxn modelId="{A5CCFB06-BD35-42DB-896A-BB50539A5EDF}" type="presParOf" srcId="{CEFCB4DF-3053-4521-89C5-383A5539A4C1}" destId="{176D7D95-900E-4FAE-A57B-F6FEF74AF7D9}" srcOrd="0" destOrd="0" presId="urn:microsoft.com/office/officeart/2009/3/layout/SpiralPicture"/>
    <dgm:cxn modelId="{1D50834F-813A-4C1A-8B4D-890848C29059}" type="presParOf" srcId="{ED3BAD04-B52C-4F4D-AAB8-91073A36D73B}" destId="{CCB0F275-1E68-46BA-B3EA-5E035B7DBC52}" srcOrd="3" destOrd="0" presId="urn:microsoft.com/office/officeart/2009/3/layout/SpiralPicture"/>
    <dgm:cxn modelId="{5653BD40-263F-4F09-B5D0-F94E5F24EE82}" type="presParOf" srcId="{CCB0F275-1E68-46BA-B3EA-5E035B7DBC52}" destId="{F22A2D02-82D3-4F15-BDE9-D58D6C21EFDC}" srcOrd="0" destOrd="0" presId="urn:microsoft.com/office/officeart/2009/3/layout/SpiralPicture"/>
    <dgm:cxn modelId="{9E4E4A28-6421-4D4C-B12D-0FE4F1249049}" type="presParOf" srcId="{ED3BAD04-B52C-4F4D-AAB8-91073A36D73B}" destId="{9A39BF1D-9D0A-48B2-92B4-55450C4E502D}" srcOrd="4" destOrd="0" presId="urn:microsoft.com/office/officeart/2009/3/layout/SpiralPicture"/>
    <dgm:cxn modelId="{0AD85EC0-0E1B-4F90-ABCC-E71AAC3BDA43}" type="presParOf" srcId="{9A39BF1D-9D0A-48B2-92B4-55450C4E502D}" destId="{474FEA0B-18E7-422D-94E6-7F3F6EAB2BEC}" srcOrd="0" destOrd="0" presId="urn:microsoft.com/office/officeart/2009/3/layout/SpiralPicture"/>
    <dgm:cxn modelId="{9840B006-A72F-40CE-A6DC-8FF5F3FD43A2}" type="presParOf" srcId="{ED3BAD04-B52C-4F4D-AAB8-91073A36D73B}" destId="{3E4121ED-76FA-4018-9831-B6871228DA28}" srcOrd="5" destOrd="0" presId="urn:microsoft.com/office/officeart/2009/3/layout/SpiralPicture"/>
    <dgm:cxn modelId="{7E684294-874F-4694-8252-631204D9F9AF}" type="presParOf" srcId="{3E4121ED-76FA-4018-9831-B6871228DA28}" destId="{8781AB4C-0BF8-46C3-A0A8-23833D068185}" srcOrd="0" destOrd="0" presId="urn:microsoft.com/office/officeart/2009/3/layout/SpiralPicture"/>
    <dgm:cxn modelId="{73E0217A-5EEB-4D71-890D-A59E966298E0}" type="presParOf" srcId="{3E4121ED-76FA-4018-9831-B6871228DA28}" destId="{28218F63-6916-4F11-A148-7E6270910883}" srcOrd="1" destOrd="0" presId="urn:microsoft.com/office/officeart/2009/3/layout/SpiralPicture"/>
    <dgm:cxn modelId="{4559F72F-1924-4661-999C-5D3647A4CC1F}" type="presParOf" srcId="{ED3BAD04-B52C-4F4D-AAB8-91073A36D73B}" destId="{A26DBBF3-6CC2-4066-B070-0DC6692EA388}" srcOrd="6" destOrd="0" presId="urn:microsoft.com/office/officeart/2009/3/layout/SpiralPicture"/>
    <dgm:cxn modelId="{64E5B510-BEE7-4AA0-B5B4-48D6A99D119F}" type="presParOf" srcId="{A26DBBF3-6CC2-4066-B070-0DC6692EA388}" destId="{7CC69434-83BE-46D2-854B-F4CDE042ACB0}" srcOrd="0" destOrd="0" presId="urn:microsoft.com/office/officeart/2009/3/layout/SpiralPicture"/>
    <dgm:cxn modelId="{2FDF428C-C105-4F71-97E0-BB4323E96F51}" type="presParOf" srcId="{ED3BAD04-B52C-4F4D-AAB8-91073A36D73B}" destId="{48B6068D-2530-4374-8E03-7C30DD764142}" srcOrd="7" destOrd="0" presId="urn:microsoft.com/office/officeart/2009/3/layout/SpiralPicture"/>
    <dgm:cxn modelId="{31F6EAF2-21B1-480E-8C3B-E8C1B26FF038}" type="presParOf" srcId="{48B6068D-2530-4374-8E03-7C30DD764142}" destId="{98EAB78A-A33E-4D10-8302-F14F0C3DCDC7}" srcOrd="0" destOrd="0" presId="urn:microsoft.com/office/officeart/2009/3/layout/SpiralPicture"/>
    <dgm:cxn modelId="{504D0F21-4D4E-4E1A-9220-CD9B988C1E2C}" type="presParOf" srcId="{48B6068D-2530-4374-8E03-7C30DD764142}" destId="{47EFB58D-FEAC-4EAC-A1AD-C3553994A677}" srcOrd="1" destOrd="0" presId="urn:microsoft.com/office/officeart/2009/3/layout/SpiralPicture"/>
    <dgm:cxn modelId="{47B9A824-850D-4026-92EF-A7BF696855CC}" type="presParOf" srcId="{48B6068D-2530-4374-8E03-7C30DD764142}" destId="{6729D3E3-98B3-420B-A782-FE466F2B4ABA}" srcOrd="2" destOrd="0" presId="urn:microsoft.com/office/officeart/2009/3/layout/SpiralPicture"/>
    <dgm:cxn modelId="{A396CCDC-09A5-496F-A599-BE4AC33AA6F6}" type="presParOf" srcId="{ED3BAD04-B52C-4F4D-AAB8-91073A36D73B}" destId="{868FAFAE-B67F-4418-9307-13CA6AD63F6D}" srcOrd="8" destOrd="0" presId="urn:microsoft.com/office/officeart/2009/3/layout/SpiralPicture"/>
    <dgm:cxn modelId="{61924834-ED0E-4C6B-8E1C-672FD023D521}" type="presParOf" srcId="{868FAFAE-B67F-4418-9307-13CA6AD63F6D}" destId="{2F4FA469-17C7-48B8-AB56-14396C6B72A1}" srcOrd="0" destOrd="0" presId="urn:microsoft.com/office/officeart/2009/3/layout/SpiralPicture"/>
    <dgm:cxn modelId="{C223C847-30A4-420B-B794-3A4311390648}" type="presParOf" srcId="{ED3BAD04-B52C-4F4D-AAB8-91073A36D73B}" destId="{A40D9374-D4F6-47F2-88F5-10D22B36A1B9}" srcOrd="9" destOrd="0" presId="urn:microsoft.com/office/officeart/2009/3/layout/SpiralPicture"/>
    <dgm:cxn modelId="{0DDB79A3-E736-4F1D-A603-C4502F3866EC}" type="presParOf" srcId="{A40D9374-D4F6-47F2-88F5-10D22B36A1B9}" destId="{BB0C2D04-EF93-42FB-93D2-E4BF03EA26F5}" srcOrd="0" destOrd="0" presId="urn:microsoft.com/office/officeart/2009/3/layout/SpiralPicture"/>
    <dgm:cxn modelId="{5FAA2966-A180-40B0-836A-9DF848D9B58F}" type="presParOf" srcId="{A40D9374-D4F6-47F2-88F5-10D22B36A1B9}" destId="{F4EF385B-55E4-4D2A-A322-225E1E033A9A}" srcOrd="1" destOrd="0" presId="urn:microsoft.com/office/officeart/2009/3/layout/SpiralPicture"/>
    <dgm:cxn modelId="{ED10A605-86B3-4552-879A-DA4F4D169FFA}" type="presParOf" srcId="{A40D9374-D4F6-47F2-88F5-10D22B36A1B9}" destId="{B6671C14-76F4-48EA-997E-874A16C08C67}" srcOrd="2" destOrd="0" presId="urn:microsoft.com/office/officeart/2009/3/layout/SpiralPicture"/>
    <dgm:cxn modelId="{0CBA5ED4-6F59-42BD-BC07-74EC4CCF7E32}" type="presParOf" srcId="{A40D9374-D4F6-47F2-88F5-10D22B36A1B9}" destId="{5A793334-DE0E-4C5E-911E-C9F6C8907F6B}" srcOrd="3" destOrd="0" presId="urn:microsoft.com/office/officeart/2009/3/layout/SpiralPicture"/>
    <dgm:cxn modelId="{C00732B8-0046-4912-A308-42788867F5D3}" type="presParOf" srcId="{ED3BAD04-B52C-4F4D-AAB8-91073A36D73B}" destId="{6B476D93-81B4-4894-9EB3-7E10864CD105}" srcOrd="10" destOrd="0" presId="urn:microsoft.com/office/officeart/2009/3/layout/SpiralPicture"/>
    <dgm:cxn modelId="{27A3D6EA-6D67-46C0-95A4-A87526AEDB17}" type="presParOf" srcId="{6B476D93-81B4-4894-9EB3-7E10864CD105}" destId="{088B093E-1E71-46B9-972E-E364F2432C14}" srcOrd="0" destOrd="0" presId="urn:microsoft.com/office/officeart/2009/3/layout/SpiralPicture"/>
    <dgm:cxn modelId="{41108565-AE83-4771-A6ED-BF46F5071DAB}" type="presParOf" srcId="{ED3BAD04-B52C-4F4D-AAB8-91073A36D73B}" destId="{DA32E571-90E0-4D97-87B2-F508DD9ED29F}" srcOrd="11" destOrd="0" presId="urn:microsoft.com/office/officeart/2009/3/layout/SpiralPicture"/>
    <dgm:cxn modelId="{ACECFABF-1D27-4DA1-BD79-CB8B47670BF7}" type="presParOf" srcId="{DA32E571-90E0-4D97-87B2-F508DD9ED29F}" destId="{B85CA02A-8721-43A8-A685-710FB88DBA34}" srcOrd="0" destOrd="0" presId="urn:microsoft.com/office/officeart/2009/3/layout/SpiralPicture"/>
    <dgm:cxn modelId="{618CC159-F1CA-4B67-9FA6-97124ECC91B0}" type="presParOf" srcId="{DA32E571-90E0-4D97-87B2-F508DD9ED29F}" destId="{678A47E3-244E-4C70-B902-8A5000B53C9F}" srcOrd="1" destOrd="0" presId="urn:microsoft.com/office/officeart/2009/3/layout/SpiralPicture"/>
    <dgm:cxn modelId="{DADB31DE-01D7-4EED-8A78-0C907B5043DC}" type="presParOf" srcId="{DA32E571-90E0-4D97-87B2-F508DD9ED29F}" destId="{AB616837-953C-434E-B857-F23697A158CB}" srcOrd="2" destOrd="0" presId="urn:microsoft.com/office/officeart/2009/3/layout/SpiralPicture"/>
    <dgm:cxn modelId="{D177B8DF-8C12-4A03-A935-CEA444276713}" type="presParOf" srcId="{DA32E571-90E0-4D97-87B2-F508DD9ED29F}" destId="{AD65E03C-FACC-43DA-AC30-05463E1E4079}" srcOrd="3" destOrd="0" presId="urn:microsoft.com/office/officeart/2009/3/layout/SpiralPicture"/>
    <dgm:cxn modelId="{BA5A895C-2BFC-4B65-8843-BBF73A050A87}" type="presParOf" srcId="{DA32E571-90E0-4D97-87B2-F508DD9ED29F}" destId="{FB2448B1-2ABE-4290-95D8-BBC420287F51}" srcOrd="4" destOrd="0" presId="urn:microsoft.com/office/officeart/2009/3/layout/SpiralPicture"/>
    <dgm:cxn modelId="{680B22C5-45FF-4A23-9C6C-F1D974B78C32}" type="presParOf" srcId="{635490AC-13B4-4E7C-8CF9-B4B09C8212DF}" destId="{0BB611A1-CE24-4763-A81E-AC3050AAC49A}" srcOrd="1" destOrd="0" presId="urn:microsoft.com/office/officeart/2009/3/layout/SpiralPicture"/>
    <dgm:cxn modelId="{F7AA12EA-9330-4B8A-9C81-7D3E1589B422}" type="presParOf" srcId="{0BB611A1-CE24-4763-A81E-AC3050AAC49A}" destId="{4DD50D5C-F2C7-4CF7-954C-C8359FC72549}" srcOrd="0" destOrd="0" presId="urn:microsoft.com/office/officeart/2009/3/layout/SpiralPicture"/>
    <dgm:cxn modelId="{5D364CCC-6F83-4CF4-B4FC-B08130A8388C}" type="presParOf" srcId="{4DD50D5C-F2C7-4CF7-954C-C8359FC72549}" destId="{12683A3B-E51A-4054-9837-3D6625029D73}" srcOrd="0" destOrd="0" presId="urn:microsoft.com/office/officeart/2009/3/layout/SpiralPicture"/>
    <dgm:cxn modelId="{AEC9D4BF-8B19-4477-9100-B698871F25C2}" type="presParOf" srcId="{0BB611A1-CE24-4763-A81E-AC3050AAC49A}" destId="{53324793-148D-4F14-9D36-91A6E81CE14E}" srcOrd="1" destOrd="0" presId="urn:microsoft.com/office/officeart/2009/3/layout/SpiralPicture"/>
    <dgm:cxn modelId="{1015A2A2-385A-4E15-AE36-465F24043E86}" type="presParOf" srcId="{0BB611A1-CE24-4763-A81E-AC3050AAC49A}" destId="{61414546-4457-4C65-BC7A-D52DC9C786C8}" srcOrd="2" destOrd="0" presId="urn:microsoft.com/office/officeart/2009/3/layout/SpiralPicture"/>
    <dgm:cxn modelId="{08DA4263-630A-43C7-BC9F-DF3D31CBBA60}" type="presParOf" srcId="{61414546-4457-4C65-BC7A-D52DC9C786C8}" destId="{E2DBB9CD-F549-4B9C-9D7D-A9B88E12A74D}" srcOrd="0" destOrd="0" presId="urn:microsoft.com/office/officeart/2009/3/layout/SpiralPicture"/>
    <dgm:cxn modelId="{87307638-BF44-48DF-BDBF-FB77761D53C1}" type="presParOf" srcId="{61414546-4457-4C65-BC7A-D52DC9C786C8}" destId="{60EE291C-7ADB-4501-BB4C-5154FAAFF37D}" srcOrd="1" destOrd="0" presId="urn:microsoft.com/office/officeart/2009/3/layout/SpiralPicture"/>
    <dgm:cxn modelId="{CFC49FEA-0322-4A84-8EFF-0DFF84E18BCA}" type="presParOf" srcId="{0BB611A1-CE24-4763-A81E-AC3050AAC49A}" destId="{BF2A5CBD-2CD8-4AC0-A878-4B1582B04658}" srcOrd="3" destOrd="0" presId="urn:microsoft.com/office/officeart/2009/3/layout/SpiralPicture"/>
    <dgm:cxn modelId="{0996AEC2-A58F-4864-A47E-7B8AEB00A570}" type="presParOf" srcId="{0BB611A1-CE24-4763-A81E-AC3050AAC49A}" destId="{07735919-A594-4DE9-88FF-71F486743D16}" srcOrd="4" destOrd="0" presId="urn:microsoft.com/office/officeart/2009/3/layout/SpiralPicture"/>
    <dgm:cxn modelId="{A08D948D-0497-45B1-BCAA-84176989F2BA}" type="presParOf" srcId="{07735919-A594-4DE9-88FF-71F486743D16}" destId="{48611C75-F0E8-4F23-9CCE-B62554389374}" srcOrd="0" destOrd="0" presId="urn:microsoft.com/office/officeart/2009/3/layout/SpiralPicture"/>
    <dgm:cxn modelId="{8890FA7B-97BC-415D-9D92-0A2F7BADFDD7}" type="presParOf" srcId="{07735919-A594-4DE9-88FF-71F486743D16}" destId="{3F051BC6-2161-4AC1-B3A8-C027D5CE4B28}" srcOrd="1" destOrd="0" presId="urn:microsoft.com/office/officeart/2009/3/layout/SpiralPicture"/>
    <dgm:cxn modelId="{E3AFF703-8EF3-4E6E-A2D0-F49E328F4E5B}" type="presParOf" srcId="{07735919-A594-4DE9-88FF-71F486743D16}" destId="{43280A4F-1C83-49DE-B827-D0B3C3BF073C}" srcOrd="2" destOrd="0" presId="urn:microsoft.com/office/officeart/2009/3/layout/SpiralPicture"/>
    <dgm:cxn modelId="{A450F3A1-42FA-4C70-9907-8FF932AEE47F}" type="presParOf" srcId="{0BB611A1-CE24-4763-A81E-AC3050AAC49A}" destId="{B5B50624-A801-4515-89A9-2BB818B17903}" srcOrd="5" destOrd="0" presId="urn:microsoft.com/office/officeart/2009/3/layout/SpiralPicture"/>
    <dgm:cxn modelId="{53A6F76B-5827-4D97-A97B-4022F460C1EE}" type="presParOf" srcId="{0BB611A1-CE24-4763-A81E-AC3050AAC49A}" destId="{01571D06-8594-42BA-8B22-40D7D9C7C5D6}" srcOrd="6" destOrd="0" presId="urn:microsoft.com/office/officeart/2009/3/layout/SpiralPicture"/>
    <dgm:cxn modelId="{64CEA9B3-BEC6-44DE-9518-80239ACDCFCB}" type="presParOf" srcId="{01571D06-8594-42BA-8B22-40D7D9C7C5D6}" destId="{7FB2DFF5-9E11-4135-8435-DBC1D322FEF0}" srcOrd="0" destOrd="0" presId="urn:microsoft.com/office/officeart/2009/3/layout/SpiralPicture"/>
    <dgm:cxn modelId="{9DBE16C8-99EE-4FFA-970F-7387412523F2}" type="presParOf" srcId="{01571D06-8594-42BA-8B22-40D7D9C7C5D6}" destId="{44E47F06-545C-4D66-BB01-D8DE2965D416}" srcOrd="1" destOrd="0" presId="urn:microsoft.com/office/officeart/2009/3/layout/SpiralPicture"/>
    <dgm:cxn modelId="{656714AA-2EB6-4F0F-A2BC-70FEEA0FAE4A}" type="presParOf" srcId="{01571D06-8594-42BA-8B22-40D7D9C7C5D6}" destId="{B104FA17-78B7-4713-97CB-BA670D69FFDA}" srcOrd="2" destOrd="0" presId="urn:microsoft.com/office/officeart/2009/3/layout/SpiralPicture"/>
    <dgm:cxn modelId="{E1E7F771-E150-4F0B-A9B4-C733985F0A72}" type="presParOf" srcId="{01571D06-8594-42BA-8B22-40D7D9C7C5D6}" destId="{A5383F33-B834-4FB1-9FE7-57BB3634E875}" srcOrd="3" destOrd="0" presId="urn:microsoft.com/office/officeart/2009/3/layout/SpiralPicture"/>
    <dgm:cxn modelId="{6A3B6460-7C06-42AF-887F-6CCA445F67C4}" type="presParOf" srcId="{0BB611A1-CE24-4763-A81E-AC3050AAC49A}" destId="{DDDA9073-8CCE-440C-B4A3-05EEAE524CE1}" srcOrd="7" destOrd="0" presId="urn:microsoft.com/office/officeart/2009/3/layout/SpiralPicture"/>
    <dgm:cxn modelId="{EFB51683-8099-4F63-9B2F-BA5697DEBB0C}" type="presParOf" srcId="{0BB611A1-CE24-4763-A81E-AC3050AAC49A}" destId="{40D4ACD1-0285-4078-8EA1-37FB8D3AD3E2}" srcOrd="8" destOrd="0" presId="urn:microsoft.com/office/officeart/2009/3/layout/SpiralPicture"/>
    <dgm:cxn modelId="{5AE1787E-749E-4617-9EAE-0B7CF25D9754}" type="presParOf" srcId="{40D4ACD1-0285-4078-8EA1-37FB8D3AD3E2}" destId="{871501C7-D264-4BB0-B67D-1BDF6993FD81}" srcOrd="0" destOrd="0" presId="urn:microsoft.com/office/officeart/2009/3/layout/SpiralPicture"/>
    <dgm:cxn modelId="{1F5179FA-2908-488E-99C5-BFD55F60064B}" type="presParOf" srcId="{40D4ACD1-0285-4078-8EA1-37FB8D3AD3E2}" destId="{0DEB77E0-3A10-4D93-8442-6F9D7C435822}" srcOrd="1" destOrd="0" presId="urn:microsoft.com/office/officeart/2009/3/layout/SpiralPicture"/>
    <dgm:cxn modelId="{D4D26CAF-A4AD-4B07-BEE6-230060D9473B}" type="presParOf" srcId="{40D4ACD1-0285-4078-8EA1-37FB8D3AD3E2}" destId="{B6119291-F0B0-4953-A070-B0894931C77F}" srcOrd="2" destOrd="0" presId="urn:microsoft.com/office/officeart/2009/3/layout/SpiralPicture"/>
    <dgm:cxn modelId="{AEF765AF-F558-40B4-BA80-C3943EB26587}" type="presParOf" srcId="{40D4ACD1-0285-4078-8EA1-37FB8D3AD3E2}" destId="{1C11158F-3EE9-4BF1-BD14-A127DC9422DD}" srcOrd="3" destOrd="0" presId="urn:microsoft.com/office/officeart/2009/3/layout/SpiralPicture"/>
    <dgm:cxn modelId="{9E87491E-B457-498B-8FC7-DC256488DF0D}" type="presParOf" srcId="{40D4ACD1-0285-4078-8EA1-37FB8D3AD3E2}" destId="{4B34C869-4A54-43AD-A581-5E7A01500EDC}" srcOrd="4" destOrd="0" presId="urn:microsoft.com/office/officeart/2009/3/layout/SpiralPicture"/>
    <dgm:cxn modelId="{02C9C5E9-AC70-4516-9A5B-8CB3EE19F26C}" type="presParOf" srcId="{0BB611A1-CE24-4763-A81E-AC3050AAC49A}" destId="{A31AFC14-1E62-41BC-B608-BE18BD16F1D2}" srcOrd="9" destOrd="0" presId="urn:microsoft.com/office/officeart/2009/3/layout/SpiralPicture"/>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84EB1F9-225F-406C-9A32-2B8F2EBDCE5A}" type="doc">
      <dgm:prSet loTypeId="urn:microsoft.com/office/officeart/2009/3/layout/SpiralPicture" loCatId="picture" qsTypeId="urn:microsoft.com/office/officeart/2005/8/quickstyle/simple1" qsCatId="simple" csTypeId="urn:microsoft.com/office/officeart/2005/8/colors/accent1_2" csCatId="accent1" phldr="1"/>
      <dgm:spPr/>
      <dgm:t>
        <a:bodyPr/>
        <a:lstStyle/>
        <a:p>
          <a:endParaRPr lang="ru-RU"/>
        </a:p>
      </dgm:t>
    </dgm:pt>
    <dgm:pt modelId="{64B4D9DA-D435-400C-980F-943D8D7AD554}">
      <dgm:prSet/>
      <dgm:spPr/>
      <dgm:t>
        <a:bodyPr/>
        <a:lstStyle/>
        <a:p>
          <a:endParaRPr lang="ru-RU"/>
        </a:p>
      </dgm:t>
    </dgm:pt>
    <dgm:pt modelId="{B8F38E24-CB18-4BE1-B6D5-DA88B71962B0}" type="parTrans" cxnId="{BE684006-EA2A-4B75-9272-037666E830DD}">
      <dgm:prSet/>
      <dgm:spPr/>
      <dgm:t>
        <a:bodyPr/>
        <a:lstStyle/>
        <a:p>
          <a:endParaRPr lang="ru-RU"/>
        </a:p>
      </dgm:t>
    </dgm:pt>
    <dgm:pt modelId="{ACB30DCA-3183-42DA-8AF0-1D9C3041DA73}" type="sibTrans" cxnId="{BE684006-EA2A-4B75-9272-037666E830DD}">
      <dgm:prSet/>
      <dgm:spPr>
        <a:blipFill>
          <a:blip xmlns:r="http://schemas.openxmlformats.org/officeDocument/2006/relationships" r:embed="rId1"/>
          <a:srcRect/>
          <a:stretch>
            <a:fillRect t="-25000" b="-25000"/>
          </a:stretch>
        </a:blipFill>
      </dgm:spPr>
      <dgm:t>
        <a:bodyPr/>
        <a:lstStyle/>
        <a:p>
          <a:endParaRPr lang="ru-RU"/>
        </a:p>
      </dgm:t>
    </dgm:pt>
    <dgm:pt modelId="{360477B1-CF54-4AEB-A45E-CA6AF2761638}">
      <dgm:prSet/>
      <dgm:spPr/>
      <dgm:t>
        <a:bodyPr/>
        <a:lstStyle/>
        <a:p>
          <a:endParaRPr lang="ru-RU"/>
        </a:p>
      </dgm:t>
    </dgm:pt>
    <dgm:pt modelId="{2585B1EF-BAAA-45AE-89A2-B54B1675E05C}" type="parTrans" cxnId="{BA9F0E41-DDCB-4CB8-8D9B-A747B328F458}">
      <dgm:prSet/>
      <dgm:spPr/>
      <dgm:t>
        <a:bodyPr/>
        <a:lstStyle/>
        <a:p>
          <a:endParaRPr lang="ru-RU"/>
        </a:p>
      </dgm:t>
    </dgm:pt>
    <dgm:pt modelId="{8D142AC0-8656-40EB-A6B7-0774FF4ABDB0}" type="sibTrans" cxnId="{BA9F0E41-DDCB-4CB8-8D9B-A747B328F458}">
      <dgm:prSet/>
      <dgm:spPr>
        <a:blipFill dpi="0" rotWithShape="1">
          <a:blip xmlns:r="http://schemas.openxmlformats.org/officeDocument/2006/relationships" r:embed="rId2"/>
          <a:srcRect/>
          <a:stretch>
            <a:fillRect/>
          </a:stretch>
        </a:blipFill>
      </dgm:spPr>
      <dgm:t>
        <a:bodyPr/>
        <a:lstStyle/>
        <a:p>
          <a:endParaRPr lang="ru-RU"/>
        </a:p>
      </dgm:t>
    </dgm:pt>
    <dgm:pt modelId="{2DEA70E9-C317-4422-BED4-A078F7C22290}">
      <dgm:prSet/>
      <dgm:spPr/>
      <dgm:t>
        <a:bodyPr/>
        <a:lstStyle/>
        <a:p>
          <a:endParaRPr lang="ru-RU"/>
        </a:p>
      </dgm:t>
    </dgm:pt>
    <dgm:pt modelId="{49723F91-708D-4E9C-942E-892B63F9BE8F}" type="parTrans" cxnId="{B7C00547-4301-4218-A9C6-FB548C147EAB}">
      <dgm:prSet/>
      <dgm:spPr/>
      <dgm:t>
        <a:bodyPr/>
        <a:lstStyle/>
        <a:p>
          <a:endParaRPr lang="ru-RU"/>
        </a:p>
      </dgm:t>
    </dgm:pt>
    <dgm:pt modelId="{04CDF92B-844B-42AC-A63F-D8D6E4A9B891}" type="sibTrans" cxnId="{B7C00547-4301-4218-A9C6-FB548C147EAB}">
      <dgm:prSet/>
      <dgm:spPr>
        <a:blipFill dpi="0" rotWithShape="1">
          <a:blip xmlns:r="http://schemas.openxmlformats.org/officeDocument/2006/relationships" r:embed="rId3"/>
          <a:srcRect/>
          <a:stretch>
            <a:fillRect/>
          </a:stretch>
        </a:blipFill>
      </dgm:spPr>
      <dgm:t>
        <a:bodyPr/>
        <a:lstStyle/>
        <a:p>
          <a:endParaRPr lang="ru-RU"/>
        </a:p>
      </dgm:t>
    </dgm:pt>
    <dgm:pt modelId="{68717F6A-5D95-48C2-9C58-1D7B4390790E}">
      <dgm:prSet/>
      <dgm:spPr/>
      <dgm:t>
        <a:bodyPr/>
        <a:lstStyle/>
        <a:p>
          <a:endParaRPr lang="ru-RU"/>
        </a:p>
      </dgm:t>
    </dgm:pt>
    <dgm:pt modelId="{4B902ADB-9B0E-4E73-9EC4-A04950569E7A}" type="parTrans" cxnId="{E5E5B9BE-393D-42A4-9C55-75EE95C24618}">
      <dgm:prSet/>
      <dgm:spPr/>
      <dgm:t>
        <a:bodyPr/>
        <a:lstStyle/>
        <a:p>
          <a:endParaRPr lang="ru-RU"/>
        </a:p>
      </dgm:t>
    </dgm:pt>
    <dgm:pt modelId="{F011C1F5-25B7-494A-84B8-8A56BD11503E}" type="sibTrans" cxnId="{E5E5B9BE-393D-42A4-9C55-75EE95C24618}">
      <dgm:prSet/>
      <dgm:spPr>
        <a:blipFill>
          <a:blip xmlns:r="http://schemas.openxmlformats.org/officeDocument/2006/relationships" r:embed="rId4"/>
          <a:srcRect/>
          <a:stretch>
            <a:fillRect l="-25000" r="-25000"/>
          </a:stretch>
        </a:blipFill>
      </dgm:spPr>
      <dgm:t>
        <a:bodyPr/>
        <a:lstStyle/>
        <a:p>
          <a:endParaRPr lang="ru-RU"/>
        </a:p>
      </dgm:t>
    </dgm:pt>
    <dgm:pt modelId="{010C9BFE-D49D-4D64-9231-CF57282727E4}">
      <dgm:prSet/>
      <dgm:spPr/>
      <dgm:t>
        <a:bodyPr/>
        <a:lstStyle/>
        <a:p>
          <a:endParaRPr lang="ru-RU"/>
        </a:p>
      </dgm:t>
    </dgm:pt>
    <dgm:pt modelId="{63FEBE9C-2EC7-44CD-B4C8-3EAFADD4840D}" type="parTrans" cxnId="{04D96B1D-5302-400D-B0A4-143999D2B876}">
      <dgm:prSet/>
      <dgm:spPr/>
      <dgm:t>
        <a:bodyPr/>
        <a:lstStyle/>
        <a:p>
          <a:endParaRPr lang="ru-RU"/>
        </a:p>
      </dgm:t>
    </dgm:pt>
    <dgm:pt modelId="{79E7D6FC-2D6E-41A8-850F-EF37365BD783}" type="sibTrans" cxnId="{04D96B1D-5302-400D-B0A4-143999D2B876}">
      <dgm:prSet/>
      <dgm:spPr>
        <a:blipFill>
          <a:blip xmlns:r="http://schemas.openxmlformats.org/officeDocument/2006/relationships" r:embed="rId5"/>
          <a:srcRect/>
          <a:stretch>
            <a:fillRect t="-19000" b="-19000"/>
          </a:stretch>
        </a:blipFill>
      </dgm:spPr>
      <dgm:t>
        <a:bodyPr/>
        <a:lstStyle/>
        <a:p>
          <a:endParaRPr lang="ru-RU"/>
        </a:p>
      </dgm:t>
    </dgm:pt>
    <dgm:pt modelId="{635490AC-13B4-4E7C-8CF9-B4B09C8212DF}" type="pres">
      <dgm:prSet presAssocID="{884EB1F9-225F-406C-9A32-2B8F2EBDCE5A}" presName="Name0" presStyleCnt="0">
        <dgm:presLayoutVars>
          <dgm:chMax val="5"/>
          <dgm:dir/>
        </dgm:presLayoutVars>
      </dgm:prSet>
      <dgm:spPr/>
      <dgm:t>
        <a:bodyPr/>
        <a:lstStyle/>
        <a:p>
          <a:endParaRPr lang="ru-RU"/>
        </a:p>
      </dgm:t>
    </dgm:pt>
    <dgm:pt modelId="{ED3BAD04-B52C-4F4D-AAB8-91073A36D73B}" type="pres">
      <dgm:prSet presAssocID="{884EB1F9-225F-406C-9A32-2B8F2EBDCE5A}" presName="picts" presStyleCnt="0"/>
      <dgm:spPr/>
    </dgm:pt>
    <dgm:pt modelId="{A00CE0C9-5E73-403A-A61C-2DB65A9D8C63}" type="pres">
      <dgm:prSet presAssocID="{884EB1F9-225F-406C-9A32-2B8F2EBDCE5A}" presName="space1" presStyleCnt="0"/>
      <dgm:spPr/>
    </dgm:pt>
    <dgm:pt modelId="{F4E8B224-34DD-42EC-9E8A-7E2BA8DC8045}" type="pres">
      <dgm:prSet presAssocID="{884EB1F9-225F-406C-9A32-2B8F2EBDCE5A}" presName="space2" presStyleCnt="0"/>
      <dgm:spPr/>
    </dgm:pt>
    <dgm:pt modelId="{CEFCB4DF-3053-4521-89C5-383A5539A4C1}" type="pres">
      <dgm:prSet presAssocID="{ACB30DCA-3183-42DA-8AF0-1D9C3041DA73}" presName="pictA1" presStyleCnt="0"/>
      <dgm:spPr/>
    </dgm:pt>
    <dgm:pt modelId="{176D7D95-900E-4FAE-A57B-F6FEF74AF7D9}" type="pres">
      <dgm:prSet presAssocID="{ACB30DCA-3183-42DA-8AF0-1D9C3041DA73}" presName="imageRepeatNode" presStyleLbl="alignNode1" presStyleIdx="0" presStyleCnt="5"/>
      <dgm:spPr/>
      <dgm:t>
        <a:bodyPr/>
        <a:lstStyle/>
        <a:p>
          <a:endParaRPr lang="ru-RU"/>
        </a:p>
      </dgm:t>
    </dgm:pt>
    <dgm:pt modelId="{CCB0F275-1E68-46BA-B3EA-5E035B7DBC52}" type="pres">
      <dgm:prSet presAssocID="{ACB30DCA-3183-42DA-8AF0-1D9C3041DA73}" presName="oneDotPict" presStyleCnt="0"/>
      <dgm:spPr/>
    </dgm:pt>
    <dgm:pt modelId="{F22A2D02-82D3-4F15-BDE9-D58D6C21EFDC}" type="pres">
      <dgm:prSet presAssocID="{ACB30DCA-3183-42DA-8AF0-1D9C3041DA73}" presName="dotPict_11" presStyleLbl="solidFgAcc1" presStyleIdx="0" presStyleCnt="30"/>
      <dgm:spPr>
        <a:noFill/>
        <a:ln>
          <a:noFill/>
        </a:ln>
      </dgm:spPr>
    </dgm:pt>
    <dgm:pt modelId="{9A39BF1D-9D0A-48B2-92B4-55450C4E502D}" type="pres">
      <dgm:prSet presAssocID="{8D142AC0-8656-40EB-A6B7-0774FF4ABDB0}" presName="pictA2" presStyleCnt="0"/>
      <dgm:spPr/>
    </dgm:pt>
    <dgm:pt modelId="{474FEA0B-18E7-422D-94E6-7F3F6EAB2BEC}" type="pres">
      <dgm:prSet presAssocID="{8D142AC0-8656-40EB-A6B7-0774FF4ABDB0}" presName="imageRepeatNode" presStyleLbl="alignNode1" presStyleIdx="1" presStyleCnt="5"/>
      <dgm:spPr/>
      <dgm:t>
        <a:bodyPr/>
        <a:lstStyle/>
        <a:p>
          <a:endParaRPr lang="ru-RU"/>
        </a:p>
      </dgm:t>
    </dgm:pt>
    <dgm:pt modelId="{3E4121ED-76FA-4018-9831-B6871228DA28}" type="pres">
      <dgm:prSet presAssocID="{8D142AC0-8656-40EB-A6B7-0774FF4ABDB0}" presName="twoDotsPict" presStyleCnt="0"/>
      <dgm:spPr/>
    </dgm:pt>
    <dgm:pt modelId="{8781AB4C-0BF8-46C3-A0A8-23833D068185}" type="pres">
      <dgm:prSet presAssocID="{8D142AC0-8656-40EB-A6B7-0774FF4ABDB0}" presName="dotPict_21" presStyleLbl="solidFgAcc1" presStyleIdx="1" presStyleCnt="30"/>
      <dgm:spPr>
        <a:noFill/>
        <a:ln>
          <a:noFill/>
        </a:ln>
      </dgm:spPr>
    </dgm:pt>
    <dgm:pt modelId="{28218F63-6916-4F11-A148-7E6270910883}" type="pres">
      <dgm:prSet presAssocID="{8D142AC0-8656-40EB-A6B7-0774FF4ABDB0}" presName="dotPict_22" presStyleLbl="solidFgAcc1" presStyleIdx="2" presStyleCnt="30"/>
      <dgm:spPr>
        <a:noFill/>
        <a:ln>
          <a:noFill/>
        </a:ln>
      </dgm:spPr>
    </dgm:pt>
    <dgm:pt modelId="{A26DBBF3-6CC2-4066-B070-0DC6692EA388}" type="pres">
      <dgm:prSet presAssocID="{04CDF92B-844B-42AC-A63F-D8D6E4A9B891}" presName="pictA3" presStyleCnt="0"/>
      <dgm:spPr/>
    </dgm:pt>
    <dgm:pt modelId="{7CC69434-83BE-46D2-854B-F4CDE042ACB0}" type="pres">
      <dgm:prSet presAssocID="{04CDF92B-844B-42AC-A63F-D8D6E4A9B891}" presName="imageRepeatNode" presStyleLbl="alignNode1" presStyleIdx="2" presStyleCnt="5"/>
      <dgm:spPr/>
      <dgm:t>
        <a:bodyPr/>
        <a:lstStyle/>
        <a:p>
          <a:endParaRPr lang="ru-RU"/>
        </a:p>
      </dgm:t>
    </dgm:pt>
    <dgm:pt modelId="{48B6068D-2530-4374-8E03-7C30DD764142}" type="pres">
      <dgm:prSet presAssocID="{04CDF92B-844B-42AC-A63F-D8D6E4A9B891}" presName="threeDotsPict" presStyleCnt="0"/>
      <dgm:spPr/>
    </dgm:pt>
    <dgm:pt modelId="{98EAB78A-A33E-4D10-8302-F14F0C3DCDC7}" type="pres">
      <dgm:prSet presAssocID="{04CDF92B-844B-42AC-A63F-D8D6E4A9B891}" presName="dotPict_31" presStyleLbl="solidFgAcc1" presStyleIdx="3" presStyleCnt="30"/>
      <dgm:spPr>
        <a:noFill/>
        <a:ln>
          <a:noFill/>
        </a:ln>
      </dgm:spPr>
    </dgm:pt>
    <dgm:pt modelId="{47EFB58D-FEAC-4EAC-A1AD-C3553994A677}" type="pres">
      <dgm:prSet presAssocID="{04CDF92B-844B-42AC-A63F-D8D6E4A9B891}" presName="dotPict_32" presStyleLbl="solidFgAcc1" presStyleIdx="4" presStyleCnt="30"/>
      <dgm:spPr>
        <a:noFill/>
        <a:ln>
          <a:noFill/>
        </a:ln>
      </dgm:spPr>
    </dgm:pt>
    <dgm:pt modelId="{6729D3E3-98B3-420B-A782-FE466F2B4ABA}" type="pres">
      <dgm:prSet presAssocID="{04CDF92B-844B-42AC-A63F-D8D6E4A9B891}" presName="dotPict_33" presStyleLbl="solidFgAcc1" presStyleIdx="5" presStyleCnt="30"/>
      <dgm:spPr>
        <a:noFill/>
        <a:ln>
          <a:noFill/>
        </a:ln>
      </dgm:spPr>
    </dgm:pt>
    <dgm:pt modelId="{868FAFAE-B67F-4418-9307-13CA6AD63F6D}" type="pres">
      <dgm:prSet presAssocID="{F011C1F5-25B7-494A-84B8-8A56BD11503E}" presName="pictA4" presStyleCnt="0"/>
      <dgm:spPr/>
    </dgm:pt>
    <dgm:pt modelId="{2F4FA469-17C7-48B8-AB56-14396C6B72A1}" type="pres">
      <dgm:prSet presAssocID="{F011C1F5-25B7-494A-84B8-8A56BD11503E}" presName="imageRepeatNode" presStyleLbl="alignNode1" presStyleIdx="3" presStyleCnt="5"/>
      <dgm:spPr/>
      <dgm:t>
        <a:bodyPr/>
        <a:lstStyle/>
        <a:p>
          <a:endParaRPr lang="ru-RU"/>
        </a:p>
      </dgm:t>
    </dgm:pt>
    <dgm:pt modelId="{A40D9374-D4F6-47F2-88F5-10D22B36A1B9}" type="pres">
      <dgm:prSet presAssocID="{F011C1F5-25B7-494A-84B8-8A56BD11503E}" presName="fourDotsPict" presStyleCnt="0"/>
      <dgm:spPr/>
    </dgm:pt>
    <dgm:pt modelId="{BB0C2D04-EF93-42FB-93D2-E4BF03EA26F5}" type="pres">
      <dgm:prSet presAssocID="{F011C1F5-25B7-494A-84B8-8A56BD11503E}" presName="dotPict_41" presStyleLbl="solidFgAcc1" presStyleIdx="6" presStyleCnt="30"/>
      <dgm:spPr>
        <a:noFill/>
        <a:ln>
          <a:noFill/>
        </a:ln>
      </dgm:spPr>
    </dgm:pt>
    <dgm:pt modelId="{F4EF385B-55E4-4D2A-A322-225E1E033A9A}" type="pres">
      <dgm:prSet presAssocID="{F011C1F5-25B7-494A-84B8-8A56BD11503E}" presName="dotPict_42" presStyleLbl="solidFgAcc1" presStyleIdx="7" presStyleCnt="30"/>
      <dgm:spPr>
        <a:noFill/>
        <a:ln>
          <a:noFill/>
        </a:ln>
      </dgm:spPr>
    </dgm:pt>
    <dgm:pt modelId="{B6671C14-76F4-48EA-997E-874A16C08C67}" type="pres">
      <dgm:prSet presAssocID="{F011C1F5-25B7-494A-84B8-8A56BD11503E}" presName="dotPict_43" presStyleLbl="solidFgAcc1" presStyleIdx="8" presStyleCnt="30"/>
      <dgm:spPr>
        <a:noFill/>
        <a:ln>
          <a:noFill/>
        </a:ln>
      </dgm:spPr>
    </dgm:pt>
    <dgm:pt modelId="{5A793334-DE0E-4C5E-911E-C9F6C8907F6B}" type="pres">
      <dgm:prSet presAssocID="{F011C1F5-25B7-494A-84B8-8A56BD11503E}" presName="dotPict_44" presStyleLbl="solidFgAcc1" presStyleIdx="9" presStyleCnt="30"/>
      <dgm:spPr>
        <a:noFill/>
        <a:ln>
          <a:noFill/>
        </a:ln>
      </dgm:spPr>
    </dgm:pt>
    <dgm:pt modelId="{6B476D93-81B4-4894-9EB3-7E10864CD105}" type="pres">
      <dgm:prSet presAssocID="{79E7D6FC-2D6E-41A8-850F-EF37365BD783}" presName="pictA5" presStyleCnt="0"/>
      <dgm:spPr/>
    </dgm:pt>
    <dgm:pt modelId="{088B093E-1E71-46B9-972E-E364F2432C14}" type="pres">
      <dgm:prSet presAssocID="{79E7D6FC-2D6E-41A8-850F-EF37365BD783}" presName="imageRepeatNode" presStyleLbl="alignNode1" presStyleIdx="4" presStyleCnt="5"/>
      <dgm:spPr/>
      <dgm:t>
        <a:bodyPr/>
        <a:lstStyle/>
        <a:p>
          <a:endParaRPr lang="ru-RU"/>
        </a:p>
      </dgm:t>
    </dgm:pt>
    <dgm:pt modelId="{DA32E571-90E0-4D97-87B2-F508DD9ED29F}" type="pres">
      <dgm:prSet presAssocID="{79E7D6FC-2D6E-41A8-850F-EF37365BD783}" presName="fiveDotsPict" presStyleCnt="0"/>
      <dgm:spPr/>
    </dgm:pt>
    <dgm:pt modelId="{B85CA02A-8721-43A8-A685-710FB88DBA34}" type="pres">
      <dgm:prSet presAssocID="{79E7D6FC-2D6E-41A8-850F-EF37365BD783}" presName="dotPict_51" presStyleLbl="solidFgAcc1" presStyleIdx="10" presStyleCnt="30"/>
      <dgm:spPr>
        <a:noFill/>
        <a:ln>
          <a:noFill/>
        </a:ln>
      </dgm:spPr>
    </dgm:pt>
    <dgm:pt modelId="{678A47E3-244E-4C70-B902-8A5000B53C9F}" type="pres">
      <dgm:prSet presAssocID="{79E7D6FC-2D6E-41A8-850F-EF37365BD783}" presName="dotPict_52" presStyleLbl="solidFgAcc1" presStyleIdx="11" presStyleCnt="30"/>
      <dgm:spPr>
        <a:noFill/>
        <a:ln>
          <a:noFill/>
        </a:ln>
      </dgm:spPr>
    </dgm:pt>
    <dgm:pt modelId="{AB616837-953C-434E-B857-F23697A158CB}" type="pres">
      <dgm:prSet presAssocID="{79E7D6FC-2D6E-41A8-850F-EF37365BD783}" presName="dotPict_53" presStyleLbl="solidFgAcc1" presStyleIdx="12" presStyleCnt="30"/>
      <dgm:spPr>
        <a:noFill/>
        <a:ln>
          <a:noFill/>
        </a:ln>
      </dgm:spPr>
    </dgm:pt>
    <dgm:pt modelId="{AD65E03C-FACC-43DA-AC30-05463E1E4079}" type="pres">
      <dgm:prSet presAssocID="{79E7D6FC-2D6E-41A8-850F-EF37365BD783}" presName="dotPict_54" presStyleLbl="solidFgAcc1" presStyleIdx="13" presStyleCnt="30"/>
      <dgm:spPr>
        <a:noFill/>
        <a:ln>
          <a:noFill/>
        </a:ln>
      </dgm:spPr>
    </dgm:pt>
    <dgm:pt modelId="{FB2448B1-2ABE-4290-95D8-BBC420287F51}" type="pres">
      <dgm:prSet presAssocID="{79E7D6FC-2D6E-41A8-850F-EF37365BD783}" presName="dotPict_55" presStyleLbl="solidFgAcc1" presStyleIdx="14" presStyleCnt="30"/>
      <dgm:spPr>
        <a:noFill/>
        <a:ln>
          <a:noFill/>
        </a:ln>
      </dgm:spPr>
    </dgm:pt>
    <dgm:pt modelId="{0BB611A1-CE24-4763-A81E-AC3050AAC49A}" type="pres">
      <dgm:prSet presAssocID="{884EB1F9-225F-406C-9A32-2B8F2EBDCE5A}" presName="txLine" presStyleCnt="0"/>
      <dgm:spPr/>
    </dgm:pt>
    <dgm:pt modelId="{4DD50D5C-F2C7-4CF7-954C-C8359FC72549}" type="pres">
      <dgm:prSet presAssocID="{64B4D9DA-D435-400C-980F-943D8D7AD554}" presName="oneDotTx" presStyleCnt="0"/>
      <dgm:spPr/>
    </dgm:pt>
    <dgm:pt modelId="{12683A3B-E51A-4054-9837-3D6625029D73}" type="pres">
      <dgm:prSet presAssocID="{64B4D9DA-D435-400C-980F-943D8D7AD554}" presName="dotTx_11" presStyleLbl="solidFgAcc1" presStyleIdx="15" presStyleCnt="30"/>
      <dgm:spPr/>
    </dgm:pt>
    <dgm:pt modelId="{53324793-148D-4F14-9D36-91A6E81CE14E}" type="pres">
      <dgm:prSet presAssocID="{64B4D9DA-D435-400C-980F-943D8D7AD554}" presName="Name37" presStyleLbl="revTx" presStyleIdx="0" presStyleCnt="5">
        <dgm:presLayoutVars>
          <dgm:bulletEnabled val="1"/>
        </dgm:presLayoutVars>
      </dgm:prSet>
      <dgm:spPr/>
      <dgm:t>
        <a:bodyPr/>
        <a:lstStyle/>
        <a:p>
          <a:endParaRPr lang="ru-RU"/>
        </a:p>
      </dgm:t>
    </dgm:pt>
    <dgm:pt modelId="{61414546-4457-4C65-BC7A-D52DC9C786C8}" type="pres">
      <dgm:prSet presAssocID="{360477B1-CF54-4AEB-A45E-CA6AF2761638}" presName="twoDotsTx" presStyleCnt="0"/>
      <dgm:spPr/>
    </dgm:pt>
    <dgm:pt modelId="{E2DBB9CD-F549-4B9C-9D7D-A9B88E12A74D}" type="pres">
      <dgm:prSet presAssocID="{360477B1-CF54-4AEB-A45E-CA6AF2761638}" presName="dotTx_21" presStyleLbl="solidFgAcc1" presStyleIdx="16" presStyleCnt="30"/>
      <dgm:spPr/>
    </dgm:pt>
    <dgm:pt modelId="{60EE291C-7ADB-4501-BB4C-5154FAAFF37D}" type="pres">
      <dgm:prSet presAssocID="{360477B1-CF54-4AEB-A45E-CA6AF2761638}" presName="dotTx_22" presStyleLbl="solidFgAcc1" presStyleIdx="17" presStyleCnt="30"/>
      <dgm:spPr/>
    </dgm:pt>
    <dgm:pt modelId="{BF2A5CBD-2CD8-4AC0-A878-4B1582B04658}" type="pres">
      <dgm:prSet presAssocID="{360477B1-CF54-4AEB-A45E-CA6AF2761638}" presName="Name39" presStyleLbl="revTx" presStyleIdx="1" presStyleCnt="5">
        <dgm:presLayoutVars>
          <dgm:bulletEnabled val="1"/>
        </dgm:presLayoutVars>
      </dgm:prSet>
      <dgm:spPr/>
      <dgm:t>
        <a:bodyPr/>
        <a:lstStyle/>
        <a:p>
          <a:endParaRPr lang="ru-RU"/>
        </a:p>
      </dgm:t>
    </dgm:pt>
    <dgm:pt modelId="{07735919-A594-4DE9-88FF-71F486743D16}" type="pres">
      <dgm:prSet presAssocID="{2DEA70E9-C317-4422-BED4-A078F7C22290}" presName="threeDotsTx" presStyleCnt="0"/>
      <dgm:spPr/>
    </dgm:pt>
    <dgm:pt modelId="{48611C75-F0E8-4F23-9CCE-B62554389374}" type="pres">
      <dgm:prSet presAssocID="{2DEA70E9-C317-4422-BED4-A078F7C22290}" presName="dotTx_31" presStyleLbl="solidFgAcc1" presStyleIdx="18" presStyleCnt="30"/>
      <dgm:spPr/>
    </dgm:pt>
    <dgm:pt modelId="{3F051BC6-2161-4AC1-B3A8-C027D5CE4B28}" type="pres">
      <dgm:prSet presAssocID="{2DEA70E9-C317-4422-BED4-A078F7C22290}" presName="dotTx_32" presStyleLbl="solidFgAcc1" presStyleIdx="19" presStyleCnt="30"/>
      <dgm:spPr/>
    </dgm:pt>
    <dgm:pt modelId="{43280A4F-1C83-49DE-B827-D0B3C3BF073C}" type="pres">
      <dgm:prSet presAssocID="{2DEA70E9-C317-4422-BED4-A078F7C22290}" presName="dotTx_33" presStyleLbl="solidFgAcc1" presStyleIdx="20" presStyleCnt="30"/>
      <dgm:spPr/>
    </dgm:pt>
    <dgm:pt modelId="{B5B50624-A801-4515-89A9-2BB818B17903}" type="pres">
      <dgm:prSet presAssocID="{2DEA70E9-C317-4422-BED4-A078F7C22290}" presName="Name41" presStyleLbl="revTx" presStyleIdx="2" presStyleCnt="5">
        <dgm:presLayoutVars>
          <dgm:bulletEnabled val="1"/>
        </dgm:presLayoutVars>
      </dgm:prSet>
      <dgm:spPr/>
      <dgm:t>
        <a:bodyPr/>
        <a:lstStyle/>
        <a:p>
          <a:endParaRPr lang="ru-RU"/>
        </a:p>
      </dgm:t>
    </dgm:pt>
    <dgm:pt modelId="{01571D06-8594-42BA-8B22-40D7D9C7C5D6}" type="pres">
      <dgm:prSet presAssocID="{68717F6A-5D95-48C2-9C58-1D7B4390790E}" presName="fourDotsTx" presStyleCnt="0"/>
      <dgm:spPr/>
    </dgm:pt>
    <dgm:pt modelId="{7FB2DFF5-9E11-4135-8435-DBC1D322FEF0}" type="pres">
      <dgm:prSet presAssocID="{68717F6A-5D95-48C2-9C58-1D7B4390790E}" presName="dotTx_41" presStyleLbl="solidFgAcc1" presStyleIdx="21" presStyleCnt="30"/>
      <dgm:spPr/>
    </dgm:pt>
    <dgm:pt modelId="{44E47F06-545C-4D66-BB01-D8DE2965D416}" type="pres">
      <dgm:prSet presAssocID="{68717F6A-5D95-48C2-9C58-1D7B4390790E}" presName="dotTx_42" presStyleLbl="solidFgAcc1" presStyleIdx="22" presStyleCnt="30"/>
      <dgm:spPr/>
    </dgm:pt>
    <dgm:pt modelId="{B104FA17-78B7-4713-97CB-BA670D69FFDA}" type="pres">
      <dgm:prSet presAssocID="{68717F6A-5D95-48C2-9C58-1D7B4390790E}" presName="dotTx_43" presStyleLbl="solidFgAcc1" presStyleIdx="23" presStyleCnt="30"/>
      <dgm:spPr/>
    </dgm:pt>
    <dgm:pt modelId="{A5383F33-B834-4FB1-9FE7-57BB3634E875}" type="pres">
      <dgm:prSet presAssocID="{68717F6A-5D95-48C2-9C58-1D7B4390790E}" presName="dotTx_44" presStyleLbl="solidFgAcc1" presStyleIdx="24" presStyleCnt="30"/>
      <dgm:spPr/>
    </dgm:pt>
    <dgm:pt modelId="{DDDA9073-8CCE-440C-B4A3-05EEAE524CE1}" type="pres">
      <dgm:prSet presAssocID="{68717F6A-5D95-48C2-9C58-1D7B4390790E}" presName="Name43" presStyleLbl="revTx" presStyleIdx="3" presStyleCnt="5">
        <dgm:presLayoutVars>
          <dgm:bulletEnabled val="1"/>
        </dgm:presLayoutVars>
      </dgm:prSet>
      <dgm:spPr/>
      <dgm:t>
        <a:bodyPr/>
        <a:lstStyle/>
        <a:p>
          <a:endParaRPr lang="ru-RU"/>
        </a:p>
      </dgm:t>
    </dgm:pt>
    <dgm:pt modelId="{40D4ACD1-0285-4078-8EA1-37FB8D3AD3E2}" type="pres">
      <dgm:prSet presAssocID="{010C9BFE-D49D-4D64-9231-CF57282727E4}" presName="fiveDotsTx" presStyleCnt="0"/>
      <dgm:spPr/>
    </dgm:pt>
    <dgm:pt modelId="{871501C7-D264-4BB0-B67D-1BDF6993FD81}" type="pres">
      <dgm:prSet presAssocID="{010C9BFE-D49D-4D64-9231-CF57282727E4}" presName="dotTx_51" presStyleLbl="solidFgAcc1" presStyleIdx="25" presStyleCnt="30"/>
      <dgm:spPr/>
    </dgm:pt>
    <dgm:pt modelId="{0DEB77E0-3A10-4D93-8442-6F9D7C435822}" type="pres">
      <dgm:prSet presAssocID="{010C9BFE-D49D-4D64-9231-CF57282727E4}" presName="dotTx_52" presStyleLbl="solidFgAcc1" presStyleIdx="26" presStyleCnt="30"/>
      <dgm:spPr/>
    </dgm:pt>
    <dgm:pt modelId="{B6119291-F0B0-4953-A070-B0894931C77F}" type="pres">
      <dgm:prSet presAssocID="{010C9BFE-D49D-4D64-9231-CF57282727E4}" presName="dotTx_53" presStyleLbl="solidFgAcc1" presStyleIdx="27" presStyleCnt="30"/>
      <dgm:spPr/>
    </dgm:pt>
    <dgm:pt modelId="{1C11158F-3EE9-4BF1-BD14-A127DC9422DD}" type="pres">
      <dgm:prSet presAssocID="{010C9BFE-D49D-4D64-9231-CF57282727E4}" presName="dotTx_54" presStyleLbl="solidFgAcc1" presStyleIdx="28" presStyleCnt="30"/>
      <dgm:spPr/>
    </dgm:pt>
    <dgm:pt modelId="{4B34C869-4A54-43AD-A581-5E7A01500EDC}" type="pres">
      <dgm:prSet presAssocID="{010C9BFE-D49D-4D64-9231-CF57282727E4}" presName="dotTx_55" presStyleLbl="solidFgAcc1" presStyleIdx="29" presStyleCnt="30"/>
      <dgm:spPr/>
    </dgm:pt>
    <dgm:pt modelId="{A31AFC14-1E62-41BC-B608-BE18BD16F1D2}" type="pres">
      <dgm:prSet presAssocID="{010C9BFE-D49D-4D64-9231-CF57282727E4}" presName="Name45" presStyleLbl="revTx" presStyleIdx="4" presStyleCnt="5">
        <dgm:presLayoutVars>
          <dgm:bulletEnabled val="1"/>
        </dgm:presLayoutVars>
      </dgm:prSet>
      <dgm:spPr/>
      <dgm:t>
        <a:bodyPr/>
        <a:lstStyle/>
        <a:p>
          <a:endParaRPr lang="ru-RU"/>
        </a:p>
      </dgm:t>
    </dgm:pt>
  </dgm:ptLst>
  <dgm:cxnLst>
    <dgm:cxn modelId="{53DC18B0-73A3-4100-98B5-B49C7D480D44}" type="presOf" srcId="{ACB30DCA-3183-42DA-8AF0-1D9C3041DA73}" destId="{176D7D95-900E-4FAE-A57B-F6FEF74AF7D9}" srcOrd="0" destOrd="0" presId="urn:microsoft.com/office/officeart/2009/3/layout/SpiralPicture"/>
    <dgm:cxn modelId="{B7C00547-4301-4218-A9C6-FB548C147EAB}" srcId="{884EB1F9-225F-406C-9A32-2B8F2EBDCE5A}" destId="{2DEA70E9-C317-4422-BED4-A078F7C22290}" srcOrd="2" destOrd="0" parTransId="{49723F91-708D-4E9C-942E-892B63F9BE8F}" sibTransId="{04CDF92B-844B-42AC-A63F-D8D6E4A9B891}"/>
    <dgm:cxn modelId="{5295FC13-3234-4556-B882-C0A4B7C3B1B3}" type="presOf" srcId="{2DEA70E9-C317-4422-BED4-A078F7C22290}" destId="{B5B50624-A801-4515-89A9-2BB818B17903}" srcOrd="0" destOrd="0" presId="urn:microsoft.com/office/officeart/2009/3/layout/SpiralPicture"/>
    <dgm:cxn modelId="{02EB74B7-6FFD-493D-B6BB-9A556E6DFCEB}" type="presOf" srcId="{04CDF92B-844B-42AC-A63F-D8D6E4A9B891}" destId="{7CC69434-83BE-46D2-854B-F4CDE042ACB0}" srcOrd="0" destOrd="0" presId="urn:microsoft.com/office/officeart/2009/3/layout/SpiralPicture"/>
    <dgm:cxn modelId="{15651BD6-7B79-4140-BBAE-29F8AC49E64A}" type="presOf" srcId="{68717F6A-5D95-48C2-9C58-1D7B4390790E}" destId="{DDDA9073-8CCE-440C-B4A3-05EEAE524CE1}" srcOrd="0" destOrd="0" presId="urn:microsoft.com/office/officeart/2009/3/layout/SpiralPicture"/>
    <dgm:cxn modelId="{9D96491C-F051-435F-B1E4-7EE0C9700387}" type="presOf" srcId="{8D142AC0-8656-40EB-A6B7-0774FF4ABDB0}" destId="{474FEA0B-18E7-422D-94E6-7F3F6EAB2BEC}" srcOrd="0" destOrd="0" presId="urn:microsoft.com/office/officeart/2009/3/layout/SpiralPicture"/>
    <dgm:cxn modelId="{04D96B1D-5302-400D-B0A4-143999D2B876}" srcId="{884EB1F9-225F-406C-9A32-2B8F2EBDCE5A}" destId="{010C9BFE-D49D-4D64-9231-CF57282727E4}" srcOrd="4" destOrd="0" parTransId="{63FEBE9C-2EC7-44CD-B4C8-3EAFADD4840D}" sibTransId="{79E7D6FC-2D6E-41A8-850F-EF37365BD783}"/>
    <dgm:cxn modelId="{4CE5189A-0BD3-40D3-8583-0E6241D433B8}" type="presOf" srcId="{884EB1F9-225F-406C-9A32-2B8F2EBDCE5A}" destId="{635490AC-13B4-4E7C-8CF9-B4B09C8212DF}" srcOrd="0" destOrd="0" presId="urn:microsoft.com/office/officeart/2009/3/layout/SpiralPicture"/>
    <dgm:cxn modelId="{F815E2AC-3B0C-4984-96E2-AA05C463C779}" type="presOf" srcId="{360477B1-CF54-4AEB-A45E-CA6AF2761638}" destId="{BF2A5CBD-2CD8-4AC0-A878-4B1582B04658}" srcOrd="0" destOrd="0" presId="urn:microsoft.com/office/officeart/2009/3/layout/SpiralPicture"/>
    <dgm:cxn modelId="{CA3F7DBE-F82A-4EE8-BFE2-0457F3D2338B}" type="presOf" srcId="{F011C1F5-25B7-494A-84B8-8A56BD11503E}" destId="{2F4FA469-17C7-48B8-AB56-14396C6B72A1}" srcOrd="0" destOrd="0" presId="urn:microsoft.com/office/officeart/2009/3/layout/SpiralPicture"/>
    <dgm:cxn modelId="{903CA38D-C9D6-449B-9693-9789C2B3C1D8}" type="presOf" srcId="{010C9BFE-D49D-4D64-9231-CF57282727E4}" destId="{A31AFC14-1E62-41BC-B608-BE18BD16F1D2}" srcOrd="0" destOrd="0" presId="urn:microsoft.com/office/officeart/2009/3/layout/SpiralPicture"/>
    <dgm:cxn modelId="{25E72C73-9838-4B31-947A-E50288EB5A21}" type="presOf" srcId="{79E7D6FC-2D6E-41A8-850F-EF37365BD783}" destId="{088B093E-1E71-46B9-972E-E364F2432C14}" srcOrd="0" destOrd="0" presId="urn:microsoft.com/office/officeart/2009/3/layout/SpiralPicture"/>
    <dgm:cxn modelId="{BE684006-EA2A-4B75-9272-037666E830DD}" srcId="{884EB1F9-225F-406C-9A32-2B8F2EBDCE5A}" destId="{64B4D9DA-D435-400C-980F-943D8D7AD554}" srcOrd="0" destOrd="0" parTransId="{B8F38E24-CB18-4BE1-B6D5-DA88B71962B0}" sibTransId="{ACB30DCA-3183-42DA-8AF0-1D9C3041DA73}"/>
    <dgm:cxn modelId="{E5E5B9BE-393D-42A4-9C55-75EE95C24618}" srcId="{884EB1F9-225F-406C-9A32-2B8F2EBDCE5A}" destId="{68717F6A-5D95-48C2-9C58-1D7B4390790E}" srcOrd="3" destOrd="0" parTransId="{4B902ADB-9B0E-4E73-9EC4-A04950569E7A}" sibTransId="{F011C1F5-25B7-494A-84B8-8A56BD11503E}"/>
    <dgm:cxn modelId="{BA9F0E41-DDCB-4CB8-8D9B-A747B328F458}" srcId="{884EB1F9-225F-406C-9A32-2B8F2EBDCE5A}" destId="{360477B1-CF54-4AEB-A45E-CA6AF2761638}" srcOrd="1" destOrd="0" parTransId="{2585B1EF-BAAA-45AE-89A2-B54B1675E05C}" sibTransId="{8D142AC0-8656-40EB-A6B7-0774FF4ABDB0}"/>
    <dgm:cxn modelId="{9EE8EFFD-99E2-40CA-8C27-392C619481B5}" type="presOf" srcId="{64B4D9DA-D435-400C-980F-943D8D7AD554}" destId="{53324793-148D-4F14-9D36-91A6E81CE14E}" srcOrd="0" destOrd="0" presId="urn:microsoft.com/office/officeart/2009/3/layout/SpiralPicture"/>
    <dgm:cxn modelId="{E12A3B46-E4A1-4071-B675-367B4EB090D4}" type="presParOf" srcId="{635490AC-13B4-4E7C-8CF9-B4B09C8212DF}" destId="{ED3BAD04-B52C-4F4D-AAB8-91073A36D73B}" srcOrd="0" destOrd="0" presId="urn:microsoft.com/office/officeart/2009/3/layout/SpiralPicture"/>
    <dgm:cxn modelId="{98C29184-825C-4D7B-899F-1F1EF5A796C0}" type="presParOf" srcId="{ED3BAD04-B52C-4F4D-AAB8-91073A36D73B}" destId="{A00CE0C9-5E73-403A-A61C-2DB65A9D8C63}" srcOrd="0" destOrd="0" presId="urn:microsoft.com/office/officeart/2009/3/layout/SpiralPicture"/>
    <dgm:cxn modelId="{00359F98-7796-4568-A5A7-960320D75FFD}" type="presParOf" srcId="{ED3BAD04-B52C-4F4D-AAB8-91073A36D73B}" destId="{F4E8B224-34DD-42EC-9E8A-7E2BA8DC8045}" srcOrd="1" destOrd="0" presId="urn:microsoft.com/office/officeart/2009/3/layout/SpiralPicture"/>
    <dgm:cxn modelId="{FE8E000F-7502-465E-8179-72CD68AE59EA}" type="presParOf" srcId="{ED3BAD04-B52C-4F4D-AAB8-91073A36D73B}" destId="{CEFCB4DF-3053-4521-89C5-383A5539A4C1}" srcOrd="2" destOrd="0" presId="urn:microsoft.com/office/officeart/2009/3/layout/SpiralPicture"/>
    <dgm:cxn modelId="{7BF84C00-2F70-48B6-84CE-57C65F8B97AA}" type="presParOf" srcId="{CEFCB4DF-3053-4521-89C5-383A5539A4C1}" destId="{176D7D95-900E-4FAE-A57B-F6FEF74AF7D9}" srcOrd="0" destOrd="0" presId="urn:microsoft.com/office/officeart/2009/3/layout/SpiralPicture"/>
    <dgm:cxn modelId="{E829F5FD-0E1B-4B2E-81DD-705364EDE7A3}" type="presParOf" srcId="{ED3BAD04-B52C-4F4D-AAB8-91073A36D73B}" destId="{CCB0F275-1E68-46BA-B3EA-5E035B7DBC52}" srcOrd="3" destOrd="0" presId="urn:microsoft.com/office/officeart/2009/3/layout/SpiralPicture"/>
    <dgm:cxn modelId="{B98F1776-E49B-4DBE-B04A-06C9ECB06BAC}" type="presParOf" srcId="{CCB0F275-1E68-46BA-B3EA-5E035B7DBC52}" destId="{F22A2D02-82D3-4F15-BDE9-D58D6C21EFDC}" srcOrd="0" destOrd="0" presId="urn:microsoft.com/office/officeart/2009/3/layout/SpiralPicture"/>
    <dgm:cxn modelId="{7E316599-88E4-44B3-BF0D-6A2D01843BEB}" type="presParOf" srcId="{ED3BAD04-B52C-4F4D-AAB8-91073A36D73B}" destId="{9A39BF1D-9D0A-48B2-92B4-55450C4E502D}" srcOrd="4" destOrd="0" presId="urn:microsoft.com/office/officeart/2009/3/layout/SpiralPicture"/>
    <dgm:cxn modelId="{311A2278-F0C8-4514-96C1-2582B070B350}" type="presParOf" srcId="{9A39BF1D-9D0A-48B2-92B4-55450C4E502D}" destId="{474FEA0B-18E7-422D-94E6-7F3F6EAB2BEC}" srcOrd="0" destOrd="0" presId="urn:microsoft.com/office/officeart/2009/3/layout/SpiralPicture"/>
    <dgm:cxn modelId="{F90A1F63-B3C3-4488-8B1E-524B36CDCB32}" type="presParOf" srcId="{ED3BAD04-B52C-4F4D-AAB8-91073A36D73B}" destId="{3E4121ED-76FA-4018-9831-B6871228DA28}" srcOrd="5" destOrd="0" presId="urn:microsoft.com/office/officeart/2009/3/layout/SpiralPicture"/>
    <dgm:cxn modelId="{C097AC95-69A6-4F1D-A788-13052319C554}" type="presParOf" srcId="{3E4121ED-76FA-4018-9831-B6871228DA28}" destId="{8781AB4C-0BF8-46C3-A0A8-23833D068185}" srcOrd="0" destOrd="0" presId="urn:microsoft.com/office/officeart/2009/3/layout/SpiralPicture"/>
    <dgm:cxn modelId="{68715920-653F-4AFE-9DE8-3AAA9CC5E797}" type="presParOf" srcId="{3E4121ED-76FA-4018-9831-B6871228DA28}" destId="{28218F63-6916-4F11-A148-7E6270910883}" srcOrd="1" destOrd="0" presId="urn:microsoft.com/office/officeart/2009/3/layout/SpiralPicture"/>
    <dgm:cxn modelId="{EA85ACE3-BB6F-4F7E-8D6C-14A2AF7770F7}" type="presParOf" srcId="{ED3BAD04-B52C-4F4D-AAB8-91073A36D73B}" destId="{A26DBBF3-6CC2-4066-B070-0DC6692EA388}" srcOrd="6" destOrd="0" presId="urn:microsoft.com/office/officeart/2009/3/layout/SpiralPicture"/>
    <dgm:cxn modelId="{19A09969-443F-457A-AA43-D4E7591A13B9}" type="presParOf" srcId="{A26DBBF3-6CC2-4066-B070-0DC6692EA388}" destId="{7CC69434-83BE-46D2-854B-F4CDE042ACB0}" srcOrd="0" destOrd="0" presId="urn:microsoft.com/office/officeart/2009/3/layout/SpiralPicture"/>
    <dgm:cxn modelId="{2C4CC830-44D3-480A-B654-C7AF4024525F}" type="presParOf" srcId="{ED3BAD04-B52C-4F4D-AAB8-91073A36D73B}" destId="{48B6068D-2530-4374-8E03-7C30DD764142}" srcOrd="7" destOrd="0" presId="urn:microsoft.com/office/officeart/2009/3/layout/SpiralPicture"/>
    <dgm:cxn modelId="{AFDB2895-5FE3-40FE-80FF-969AC798D4B7}" type="presParOf" srcId="{48B6068D-2530-4374-8E03-7C30DD764142}" destId="{98EAB78A-A33E-4D10-8302-F14F0C3DCDC7}" srcOrd="0" destOrd="0" presId="urn:microsoft.com/office/officeart/2009/3/layout/SpiralPicture"/>
    <dgm:cxn modelId="{ABF4794F-79E6-460C-B145-EE4BC082224C}" type="presParOf" srcId="{48B6068D-2530-4374-8E03-7C30DD764142}" destId="{47EFB58D-FEAC-4EAC-A1AD-C3553994A677}" srcOrd="1" destOrd="0" presId="urn:microsoft.com/office/officeart/2009/3/layout/SpiralPicture"/>
    <dgm:cxn modelId="{FEF7A6CC-FEC7-4A75-9303-1D5778E49468}" type="presParOf" srcId="{48B6068D-2530-4374-8E03-7C30DD764142}" destId="{6729D3E3-98B3-420B-A782-FE466F2B4ABA}" srcOrd="2" destOrd="0" presId="urn:microsoft.com/office/officeart/2009/3/layout/SpiralPicture"/>
    <dgm:cxn modelId="{318B8867-964F-497C-899A-C2E16AB30132}" type="presParOf" srcId="{ED3BAD04-B52C-4F4D-AAB8-91073A36D73B}" destId="{868FAFAE-B67F-4418-9307-13CA6AD63F6D}" srcOrd="8" destOrd="0" presId="urn:microsoft.com/office/officeart/2009/3/layout/SpiralPicture"/>
    <dgm:cxn modelId="{154477F5-3A33-4BAD-826D-73B13DFAEE08}" type="presParOf" srcId="{868FAFAE-B67F-4418-9307-13CA6AD63F6D}" destId="{2F4FA469-17C7-48B8-AB56-14396C6B72A1}" srcOrd="0" destOrd="0" presId="urn:microsoft.com/office/officeart/2009/3/layout/SpiralPicture"/>
    <dgm:cxn modelId="{0102A4DA-2A10-40B6-9FA0-87E70378100C}" type="presParOf" srcId="{ED3BAD04-B52C-4F4D-AAB8-91073A36D73B}" destId="{A40D9374-D4F6-47F2-88F5-10D22B36A1B9}" srcOrd="9" destOrd="0" presId="urn:microsoft.com/office/officeart/2009/3/layout/SpiralPicture"/>
    <dgm:cxn modelId="{CAC5B7EC-33E1-430C-98E0-43B7237D8500}" type="presParOf" srcId="{A40D9374-D4F6-47F2-88F5-10D22B36A1B9}" destId="{BB0C2D04-EF93-42FB-93D2-E4BF03EA26F5}" srcOrd="0" destOrd="0" presId="urn:microsoft.com/office/officeart/2009/3/layout/SpiralPicture"/>
    <dgm:cxn modelId="{343908AA-CD72-455B-809A-F9846982CC9D}" type="presParOf" srcId="{A40D9374-D4F6-47F2-88F5-10D22B36A1B9}" destId="{F4EF385B-55E4-4D2A-A322-225E1E033A9A}" srcOrd="1" destOrd="0" presId="urn:microsoft.com/office/officeart/2009/3/layout/SpiralPicture"/>
    <dgm:cxn modelId="{6F4AC9F5-AAC0-4121-95A7-18DCDABA3157}" type="presParOf" srcId="{A40D9374-D4F6-47F2-88F5-10D22B36A1B9}" destId="{B6671C14-76F4-48EA-997E-874A16C08C67}" srcOrd="2" destOrd="0" presId="urn:microsoft.com/office/officeart/2009/3/layout/SpiralPicture"/>
    <dgm:cxn modelId="{C092AFFC-4739-48BA-9F35-4CCD66D45B62}" type="presParOf" srcId="{A40D9374-D4F6-47F2-88F5-10D22B36A1B9}" destId="{5A793334-DE0E-4C5E-911E-C9F6C8907F6B}" srcOrd="3" destOrd="0" presId="urn:microsoft.com/office/officeart/2009/3/layout/SpiralPicture"/>
    <dgm:cxn modelId="{C73AA6B5-4FD0-4C0E-AB92-8329EA292630}" type="presParOf" srcId="{ED3BAD04-B52C-4F4D-AAB8-91073A36D73B}" destId="{6B476D93-81B4-4894-9EB3-7E10864CD105}" srcOrd="10" destOrd="0" presId="urn:microsoft.com/office/officeart/2009/3/layout/SpiralPicture"/>
    <dgm:cxn modelId="{B52148FD-C8F9-4BD9-80B0-C8DF49BCC467}" type="presParOf" srcId="{6B476D93-81B4-4894-9EB3-7E10864CD105}" destId="{088B093E-1E71-46B9-972E-E364F2432C14}" srcOrd="0" destOrd="0" presId="urn:microsoft.com/office/officeart/2009/3/layout/SpiralPicture"/>
    <dgm:cxn modelId="{B8123DE2-105C-4854-83D9-68123D357DC6}" type="presParOf" srcId="{ED3BAD04-B52C-4F4D-AAB8-91073A36D73B}" destId="{DA32E571-90E0-4D97-87B2-F508DD9ED29F}" srcOrd="11" destOrd="0" presId="urn:microsoft.com/office/officeart/2009/3/layout/SpiralPicture"/>
    <dgm:cxn modelId="{CAB7DD30-D809-49E2-9BD2-360D72EDC37F}" type="presParOf" srcId="{DA32E571-90E0-4D97-87B2-F508DD9ED29F}" destId="{B85CA02A-8721-43A8-A685-710FB88DBA34}" srcOrd="0" destOrd="0" presId="urn:microsoft.com/office/officeart/2009/3/layout/SpiralPicture"/>
    <dgm:cxn modelId="{5F71E89C-72A9-47A4-898F-81BC6F279DDA}" type="presParOf" srcId="{DA32E571-90E0-4D97-87B2-F508DD9ED29F}" destId="{678A47E3-244E-4C70-B902-8A5000B53C9F}" srcOrd="1" destOrd="0" presId="urn:microsoft.com/office/officeart/2009/3/layout/SpiralPicture"/>
    <dgm:cxn modelId="{3B3DEB90-4664-499E-B40F-15FEE429F164}" type="presParOf" srcId="{DA32E571-90E0-4D97-87B2-F508DD9ED29F}" destId="{AB616837-953C-434E-B857-F23697A158CB}" srcOrd="2" destOrd="0" presId="urn:microsoft.com/office/officeart/2009/3/layout/SpiralPicture"/>
    <dgm:cxn modelId="{8BD0914B-E919-48BE-96AD-361552EECFE9}" type="presParOf" srcId="{DA32E571-90E0-4D97-87B2-F508DD9ED29F}" destId="{AD65E03C-FACC-43DA-AC30-05463E1E4079}" srcOrd="3" destOrd="0" presId="urn:microsoft.com/office/officeart/2009/3/layout/SpiralPicture"/>
    <dgm:cxn modelId="{3760144B-CAE0-488B-A724-F2547D2D8DB5}" type="presParOf" srcId="{DA32E571-90E0-4D97-87B2-F508DD9ED29F}" destId="{FB2448B1-2ABE-4290-95D8-BBC420287F51}" srcOrd="4" destOrd="0" presId="urn:microsoft.com/office/officeart/2009/3/layout/SpiralPicture"/>
    <dgm:cxn modelId="{DB146DDD-BE38-4B57-BBAD-BA2D969B4AED}" type="presParOf" srcId="{635490AC-13B4-4E7C-8CF9-B4B09C8212DF}" destId="{0BB611A1-CE24-4763-A81E-AC3050AAC49A}" srcOrd="1" destOrd="0" presId="urn:microsoft.com/office/officeart/2009/3/layout/SpiralPicture"/>
    <dgm:cxn modelId="{BCC5CBD7-B6C3-441A-8FBB-2AD97C6E48EA}" type="presParOf" srcId="{0BB611A1-CE24-4763-A81E-AC3050AAC49A}" destId="{4DD50D5C-F2C7-4CF7-954C-C8359FC72549}" srcOrd="0" destOrd="0" presId="urn:microsoft.com/office/officeart/2009/3/layout/SpiralPicture"/>
    <dgm:cxn modelId="{6896E5A2-0A9A-4FAC-BD33-1EB1041C13AE}" type="presParOf" srcId="{4DD50D5C-F2C7-4CF7-954C-C8359FC72549}" destId="{12683A3B-E51A-4054-9837-3D6625029D73}" srcOrd="0" destOrd="0" presId="urn:microsoft.com/office/officeart/2009/3/layout/SpiralPicture"/>
    <dgm:cxn modelId="{942A3CA4-8B62-49E6-B61A-5476FDC3CD85}" type="presParOf" srcId="{0BB611A1-CE24-4763-A81E-AC3050AAC49A}" destId="{53324793-148D-4F14-9D36-91A6E81CE14E}" srcOrd="1" destOrd="0" presId="urn:microsoft.com/office/officeart/2009/3/layout/SpiralPicture"/>
    <dgm:cxn modelId="{81A08586-9A6B-45AA-B09D-9E07CBC25714}" type="presParOf" srcId="{0BB611A1-CE24-4763-A81E-AC3050AAC49A}" destId="{61414546-4457-4C65-BC7A-D52DC9C786C8}" srcOrd="2" destOrd="0" presId="urn:microsoft.com/office/officeart/2009/3/layout/SpiralPicture"/>
    <dgm:cxn modelId="{E6EDA335-7048-4B40-9FE9-23AAA0046862}" type="presParOf" srcId="{61414546-4457-4C65-BC7A-D52DC9C786C8}" destId="{E2DBB9CD-F549-4B9C-9D7D-A9B88E12A74D}" srcOrd="0" destOrd="0" presId="urn:microsoft.com/office/officeart/2009/3/layout/SpiralPicture"/>
    <dgm:cxn modelId="{AA761043-5EE3-402D-93F2-A52C055C3535}" type="presParOf" srcId="{61414546-4457-4C65-BC7A-D52DC9C786C8}" destId="{60EE291C-7ADB-4501-BB4C-5154FAAFF37D}" srcOrd="1" destOrd="0" presId="urn:microsoft.com/office/officeart/2009/3/layout/SpiralPicture"/>
    <dgm:cxn modelId="{1B2ED8AA-9298-4F10-A7BA-FD1BE5085A76}" type="presParOf" srcId="{0BB611A1-CE24-4763-A81E-AC3050AAC49A}" destId="{BF2A5CBD-2CD8-4AC0-A878-4B1582B04658}" srcOrd="3" destOrd="0" presId="urn:microsoft.com/office/officeart/2009/3/layout/SpiralPicture"/>
    <dgm:cxn modelId="{D275C83C-FD42-414B-9386-D8D18507BDD3}" type="presParOf" srcId="{0BB611A1-CE24-4763-A81E-AC3050AAC49A}" destId="{07735919-A594-4DE9-88FF-71F486743D16}" srcOrd="4" destOrd="0" presId="urn:microsoft.com/office/officeart/2009/3/layout/SpiralPicture"/>
    <dgm:cxn modelId="{15CD175D-7C0B-4D3C-A7B2-4AA3DA3BAC44}" type="presParOf" srcId="{07735919-A594-4DE9-88FF-71F486743D16}" destId="{48611C75-F0E8-4F23-9CCE-B62554389374}" srcOrd="0" destOrd="0" presId="urn:microsoft.com/office/officeart/2009/3/layout/SpiralPicture"/>
    <dgm:cxn modelId="{C94EC966-6767-413B-9AD7-B9DB056C0EF6}" type="presParOf" srcId="{07735919-A594-4DE9-88FF-71F486743D16}" destId="{3F051BC6-2161-4AC1-B3A8-C027D5CE4B28}" srcOrd="1" destOrd="0" presId="urn:microsoft.com/office/officeart/2009/3/layout/SpiralPicture"/>
    <dgm:cxn modelId="{64149A4D-F237-443C-9347-71C636982E06}" type="presParOf" srcId="{07735919-A594-4DE9-88FF-71F486743D16}" destId="{43280A4F-1C83-49DE-B827-D0B3C3BF073C}" srcOrd="2" destOrd="0" presId="urn:microsoft.com/office/officeart/2009/3/layout/SpiralPicture"/>
    <dgm:cxn modelId="{74519201-D759-479D-959C-2FC553A4F7CA}" type="presParOf" srcId="{0BB611A1-CE24-4763-A81E-AC3050AAC49A}" destId="{B5B50624-A801-4515-89A9-2BB818B17903}" srcOrd="5" destOrd="0" presId="urn:microsoft.com/office/officeart/2009/3/layout/SpiralPicture"/>
    <dgm:cxn modelId="{72794F12-F142-4641-A821-3469620BA02A}" type="presParOf" srcId="{0BB611A1-CE24-4763-A81E-AC3050AAC49A}" destId="{01571D06-8594-42BA-8B22-40D7D9C7C5D6}" srcOrd="6" destOrd="0" presId="urn:microsoft.com/office/officeart/2009/3/layout/SpiralPicture"/>
    <dgm:cxn modelId="{815FC1D7-A404-4B27-8539-D3A9689D58F6}" type="presParOf" srcId="{01571D06-8594-42BA-8B22-40D7D9C7C5D6}" destId="{7FB2DFF5-9E11-4135-8435-DBC1D322FEF0}" srcOrd="0" destOrd="0" presId="urn:microsoft.com/office/officeart/2009/3/layout/SpiralPicture"/>
    <dgm:cxn modelId="{C05E37EF-AC6C-4CCF-9D6B-9C1D8F734256}" type="presParOf" srcId="{01571D06-8594-42BA-8B22-40D7D9C7C5D6}" destId="{44E47F06-545C-4D66-BB01-D8DE2965D416}" srcOrd="1" destOrd="0" presId="urn:microsoft.com/office/officeart/2009/3/layout/SpiralPicture"/>
    <dgm:cxn modelId="{338428E2-7BD9-4850-B38B-EEB15891DD03}" type="presParOf" srcId="{01571D06-8594-42BA-8B22-40D7D9C7C5D6}" destId="{B104FA17-78B7-4713-97CB-BA670D69FFDA}" srcOrd="2" destOrd="0" presId="urn:microsoft.com/office/officeart/2009/3/layout/SpiralPicture"/>
    <dgm:cxn modelId="{CA6410C4-CF75-4CC8-9C77-D22C919B0A2D}" type="presParOf" srcId="{01571D06-8594-42BA-8B22-40D7D9C7C5D6}" destId="{A5383F33-B834-4FB1-9FE7-57BB3634E875}" srcOrd="3" destOrd="0" presId="urn:microsoft.com/office/officeart/2009/3/layout/SpiralPicture"/>
    <dgm:cxn modelId="{6DC72F4B-D5FF-4816-871E-27F02A17892A}" type="presParOf" srcId="{0BB611A1-CE24-4763-A81E-AC3050AAC49A}" destId="{DDDA9073-8CCE-440C-B4A3-05EEAE524CE1}" srcOrd="7" destOrd="0" presId="urn:microsoft.com/office/officeart/2009/3/layout/SpiralPicture"/>
    <dgm:cxn modelId="{D1C08251-C5D4-441A-AECB-9A21EEB21DA9}" type="presParOf" srcId="{0BB611A1-CE24-4763-A81E-AC3050AAC49A}" destId="{40D4ACD1-0285-4078-8EA1-37FB8D3AD3E2}" srcOrd="8" destOrd="0" presId="urn:microsoft.com/office/officeart/2009/3/layout/SpiralPicture"/>
    <dgm:cxn modelId="{B72179A6-3A6F-47C3-B57B-8C1DC02B3617}" type="presParOf" srcId="{40D4ACD1-0285-4078-8EA1-37FB8D3AD3E2}" destId="{871501C7-D264-4BB0-B67D-1BDF6993FD81}" srcOrd="0" destOrd="0" presId="urn:microsoft.com/office/officeart/2009/3/layout/SpiralPicture"/>
    <dgm:cxn modelId="{9DF6FEA8-1BB9-43BF-99C3-441D653BB0E3}" type="presParOf" srcId="{40D4ACD1-0285-4078-8EA1-37FB8D3AD3E2}" destId="{0DEB77E0-3A10-4D93-8442-6F9D7C435822}" srcOrd="1" destOrd="0" presId="urn:microsoft.com/office/officeart/2009/3/layout/SpiralPicture"/>
    <dgm:cxn modelId="{720C5BA4-4BB6-46AB-93C3-112C74DE45A8}" type="presParOf" srcId="{40D4ACD1-0285-4078-8EA1-37FB8D3AD3E2}" destId="{B6119291-F0B0-4953-A070-B0894931C77F}" srcOrd="2" destOrd="0" presId="urn:microsoft.com/office/officeart/2009/3/layout/SpiralPicture"/>
    <dgm:cxn modelId="{DFB7633C-B6FD-4049-B79F-AB4252DF7BA2}" type="presParOf" srcId="{40D4ACD1-0285-4078-8EA1-37FB8D3AD3E2}" destId="{1C11158F-3EE9-4BF1-BD14-A127DC9422DD}" srcOrd="3" destOrd="0" presId="urn:microsoft.com/office/officeart/2009/3/layout/SpiralPicture"/>
    <dgm:cxn modelId="{F4FBF6CE-C044-465C-B4FF-E93B908CE6C4}" type="presParOf" srcId="{40D4ACD1-0285-4078-8EA1-37FB8D3AD3E2}" destId="{4B34C869-4A54-43AD-A581-5E7A01500EDC}" srcOrd="4" destOrd="0" presId="urn:microsoft.com/office/officeart/2009/3/layout/SpiralPicture"/>
    <dgm:cxn modelId="{10C3F05F-1F8D-4EEB-8C01-BE990770ED77}" type="presParOf" srcId="{0BB611A1-CE24-4763-A81E-AC3050AAC49A}" destId="{A31AFC14-1E62-41BC-B608-BE18BD16F1D2}" srcOrd="9" destOrd="0" presId="urn:microsoft.com/office/officeart/2009/3/layout/SpiralPicture"/>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6D7D95-900E-4FAE-A57B-F6FEF74AF7D9}">
      <dsp:nvSpPr>
        <dsp:cNvPr id="0" name=""/>
        <dsp:cNvSpPr/>
      </dsp:nvSpPr>
      <dsp:spPr>
        <a:xfrm>
          <a:off x="683429" y="0"/>
          <a:ext cx="4387403" cy="4387403"/>
        </a:xfrm>
        <a:prstGeom prst="rect">
          <a:avLst/>
        </a:prstGeom>
        <a:blipFill dpi="0" rotWithShape="1">
          <a:blip xmlns:r="http://schemas.openxmlformats.org/officeDocument/2006/relationships" r:embed="rId1"/>
          <a:srcRect/>
          <a:stretch>
            <a:fillRect l="-19000" r="-29000"/>
          </a:stretch>
        </a:blip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2A2D02-82D3-4F15-BDE9-D58D6C21EFDC}">
      <dsp:nvSpPr>
        <dsp:cNvPr id="0" name=""/>
        <dsp:cNvSpPr/>
      </dsp:nvSpPr>
      <dsp:spPr>
        <a:xfrm>
          <a:off x="4919868" y="4236438"/>
          <a:ext cx="75482" cy="75482"/>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74FEA0B-18E7-422D-94E6-7F3F6EAB2BEC}">
      <dsp:nvSpPr>
        <dsp:cNvPr id="0" name=""/>
        <dsp:cNvSpPr/>
      </dsp:nvSpPr>
      <dsp:spPr>
        <a:xfrm>
          <a:off x="5163109" y="0"/>
          <a:ext cx="2667541" cy="2667541"/>
        </a:xfrm>
        <a:prstGeom prst="rect">
          <a:avLst/>
        </a:prstGeom>
        <a:blipFill dpi="0" rotWithShape="1">
          <a:blip xmlns:r="http://schemas.openxmlformats.org/officeDocument/2006/relationships" r:embed="rId2"/>
          <a:srcRect/>
          <a:stretch>
            <a:fillRect l="-5000"/>
          </a:stretch>
        </a:blip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81AB4C-0BF8-46C3-A0A8-23833D068185}">
      <dsp:nvSpPr>
        <dsp:cNvPr id="0" name=""/>
        <dsp:cNvSpPr/>
      </dsp:nvSpPr>
      <dsp:spPr>
        <a:xfrm>
          <a:off x="7566463" y="2516576"/>
          <a:ext cx="75482" cy="75482"/>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28218F63-6916-4F11-A148-7E6270910883}">
      <dsp:nvSpPr>
        <dsp:cNvPr id="0" name=""/>
        <dsp:cNvSpPr/>
      </dsp:nvSpPr>
      <dsp:spPr>
        <a:xfrm>
          <a:off x="7679686" y="2516576"/>
          <a:ext cx="75482" cy="75482"/>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7CC69434-83BE-46D2-854B-F4CDE042ACB0}">
      <dsp:nvSpPr>
        <dsp:cNvPr id="0" name=""/>
        <dsp:cNvSpPr/>
      </dsp:nvSpPr>
      <dsp:spPr>
        <a:xfrm>
          <a:off x="6202924" y="2759676"/>
          <a:ext cx="1627726" cy="1627726"/>
        </a:xfrm>
        <a:prstGeom prst="rect">
          <a:avLst/>
        </a:prstGeom>
        <a:blipFill>
          <a:blip xmlns:r="http://schemas.openxmlformats.org/officeDocument/2006/relationships" r:embed="rId3"/>
          <a:srcRect/>
          <a:stretch>
            <a:fillRect l="-25000" r="-25000"/>
          </a:stretch>
        </a:blip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EAB78A-A33E-4D10-8302-F14F0C3DCDC7}">
      <dsp:nvSpPr>
        <dsp:cNvPr id="0" name=""/>
        <dsp:cNvSpPr/>
      </dsp:nvSpPr>
      <dsp:spPr>
        <a:xfrm>
          <a:off x="7509851" y="4236438"/>
          <a:ext cx="75482" cy="75482"/>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47EFB58D-FEAC-4EAC-A1AD-C3553994A677}">
      <dsp:nvSpPr>
        <dsp:cNvPr id="0" name=""/>
        <dsp:cNvSpPr/>
      </dsp:nvSpPr>
      <dsp:spPr>
        <a:xfrm>
          <a:off x="7594768" y="4151521"/>
          <a:ext cx="75482" cy="75482"/>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6729D3E3-98B3-420B-A782-FE466F2B4ABA}">
      <dsp:nvSpPr>
        <dsp:cNvPr id="0" name=""/>
        <dsp:cNvSpPr/>
      </dsp:nvSpPr>
      <dsp:spPr>
        <a:xfrm>
          <a:off x="7679686" y="4066603"/>
          <a:ext cx="75482" cy="75482"/>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2F4FA469-17C7-48B8-AB56-14396C6B72A1}">
      <dsp:nvSpPr>
        <dsp:cNvPr id="0" name=""/>
        <dsp:cNvSpPr/>
      </dsp:nvSpPr>
      <dsp:spPr>
        <a:xfrm>
          <a:off x="5163109" y="3439724"/>
          <a:ext cx="947679" cy="947679"/>
        </a:xfrm>
        <a:prstGeom prst="rect">
          <a:avLst/>
        </a:prstGeom>
        <a:blipFill dpi="0" rotWithShape="1">
          <a:blip xmlns:r="http://schemas.openxmlformats.org/officeDocument/2006/relationships" r:embed="rId4"/>
          <a:srcRect/>
          <a:stretch>
            <a:fillRect l="-20000"/>
          </a:stretch>
        </a:blip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B0C2D04-EF93-42FB-93D2-E4BF03EA26F5}">
      <dsp:nvSpPr>
        <dsp:cNvPr id="0" name=""/>
        <dsp:cNvSpPr/>
      </dsp:nvSpPr>
      <dsp:spPr>
        <a:xfrm>
          <a:off x="5846600" y="4123215"/>
          <a:ext cx="75482" cy="75482"/>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F4EF385B-55E4-4D2A-A322-225E1E033A9A}">
      <dsp:nvSpPr>
        <dsp:cNvPr id="0" name=""/>
        <dsp:cNvSpPr/>
      </dsp:nvSpPr>
      <dsp:spPr>
        <a:xfrm>
          <a:off x="5959824" y="4123215"/>
          <a:ext cx="75482" cy="75482"/>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B6671C14-76F4-48EA-997E-874A16C08C67}">
      <dsp:nvSpPr>
        <dsp:cNvPr id="0" name=""/>
        <dsp:cNvSpPr/>
      </dsp:nvSpPr>
      <dsp:spPr>
        <a:xfrm>
          <a:off x="5846600" y="4236438"/>
          <a:ext cx="75482" cy="75482"/>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5A793334-DE0E-4C5E-911E-C9F6C8907F6B}">
      <dsp:nvSpPr>
        <dsp:cNvPr id="0" name=""/>
        <dsp:cNvSpPr/>
      </dsp:nvSpPr>
      <dsp:spPr>
        <a:xfrm>
          <a:off x="5959824" y="4236438"/>
          <a:ext cx="75482" cy="75482"/>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088B093E-1E71-46B9-972E-E364F2432C14}">
      <dsp:nvSpPr>
        <dsp:cNvPr id="0" name=""/>
        <dsp:cNvSpPr/>
      </dsp:nvSpPr>
      <dsp:spPr>
        <a:xfrm>
          <a:off x="5163109" y="2759676"/>
          <a:ext cx="947679" cy="583524"/>
        </a:xfrm>
        <a:prstGeom prst="rect">
          <a:avLst/>
        </a:prstGeom>
        <a:blipFill>
          <a:blip xmlns:r="http://schemas.openxmlformats.org/officeDocument/2006/relationships" r:embed="rId3"/>
          <a:srcRect/>
          <a:stretch>
            <a:fillRect t="-19000" b="-19000"/>
          </a:stretch>
        </a:blip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85CA02A-8721-43A8-A685-710FB88DBA34}">
      <dsp:nvSpPr>
        <dsp:cNvPr id="0" name=""/>
        <dsp:cNvSpPr/>
      </dsp:nvSpPr>
      <dsp:spPr>
        <a:xfrm>
          <a:off x="5789989" y="3192236"/>
          <a:ext cx="75482" cy="75482"/>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678A47E3-244E-4C70-B902-8A5000B53C9F}">
      <dsp:nvSpPr>
        <dsp:cNvPr id="0" name=""/>
        <dsp:cNvSpPr/>
      </dsp:nvSpPr>
      <dsp:spPr>
        <a:xfrm>
          <a:off x="5874906" y="3107319"/>
          <a:ext cx="75482" cy="75482"/>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AB616837-953C-434E-B857-F23697A158CB}">
      <dsp:nvSpPr>
        <dsp:cNvPr id="0" name=""/>
        <dsp:cNvSpPr/>
      </dsp:nvSpPr>
      <dsp:spPr>
        <a:xfrm>
          <a:off x="5959824" y="3022401"/>
          <a:ext cx="75482" cy="75482"/>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AD65E03C-FACC-43DA-AC30-05463E1E4079}">
      <dsp:nvSpPr>
        <dsp:cNvPr id="0" name=""/>
        <dsp:cNvSpPr/>
      </dsp:nvSpPr>
      <dsp:spPr>
        <a:xfrm>
          <a:off x="5789989" y="3022401"/>
          <a:ext cx="75482" cy="75482"/>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FB2448B1-2ABE-4290-95D8-BBC420287F51}">
      <dsp:nvSpPr>
        <dsp:cNvPr id="0" name=""/>
        <dsp:cNvSpPr/>
      </dsp:nvSpPr>
      <dsp:spPr>
        <a:xfrm>
          <a:off x="5959824" y="3192236"/>
          <a:ext cx="75482" cy="75482"/>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12683A3B-E51A-4054-9837-3D6625029D73}">
      <dsp:nvSpPr>
        <dsp:cNvPr id="0" name=""/>
        <dsp:cNvSpPr/>
      </dsp:nvSpPr>
      <dsp:spPr>
        <a:xfrm>
          <a:off x="1037123" y="4514779"/>
          <a:ext cx="75482" cy="75482"/>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3324793-148D-4F14-9D36-91A6E81CE14E}">
      <dsp:nvSpPr>
        <dsp:cNvPr id="0" name=""/>
        <dsp:cNvSpPr/>
      </dsp:nvSpPr>
      <dsp:spPr>
        <a:xfrm>
          <a:off x="1112605" y="4387403"/>
          <a:ext cx="1170000" cy="3302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62280" tIns="165100" rIns="462280" bIns="0" numCol="1" spcCol="1270" anchor="ctr" anchorCtr="0">
          <a:noAutofit/>
        </a:bodyPr>
        <a:lstStyle/>
        <a:p>
          <a:pPr lvl="0" algn="ctr" defTabSz="2889250">
            <a:lnSpc>
              <a:spcPct val="90000"/>
            </a:lnSpc>
            <a:spcBef>
              <a:spcPct val="0"/>
            </a:spcBef>
            <a:spcAft>
              <a:spcPct val="35000"/>
            </a:spcAft>
          </a:pPr>
          <a:endParaRPr lang="ru-RU" sz="6500" kern="1200"/>
        </a:p>
      </dsp:txBody>
      <dsp:txXfrm>
        <a:off x="1112605" y="4387403"/>
        <a:ext cx="1170000" cy="330234"/>
      </dsp:txXfrm>
    </dsp:sp>
    <dsp:sp modelId="{E2DBB9CD-F549-4B9C-9D7D-A9B88E12A74D}">
      <dsp:nvSpPr>
        <dsp:cNvPr id="0" name=""/>
        <dsp:cNvSpPr/>
      </dsp:nvSpPr>
      <dsp:spPr>
        <a:xfrm>
          <a:off x="2282605" y="4514779"/>
          <a:ext cx="75482" cy="75482"/>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0EE291C-7ADB-4501-BB4C-5154FAAFF37D}">
      <dsp:nvSpPr>
        <dsp:cNvPr id="0" name=""/>
        <dsp:cNvSpPr/>
      </dsp:nvSpPr>
      <dsp:spPr>
        <a:xfrm>
          <a:off x="2395828" y="4514779"/>
          <a:ext cx="75482" cy="75482"/>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F2A5CBD-2CD8-4AC0-A878-4B1582B04658}">
      <dsp:nvSpPr>
        <dsp:cNvPr id="0" name=""/>
        <dsp:cNvSpPr/>
      </dsp:nvSpPr>
      <dsp:spPr>
        <a:xfrm>
          <a:off x="2471310" y="4387403"/>
          <a:ext cx="1170000" cy="3302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62280" tIns="165100" rIns="462280" bIns="0" numCol="1" spcCol="1270" anchor="ctr" anchorCtr="0">
          <a:noAutofit/>
        </a:bodyPr>
        <a:lstStyle/>
        <a:p>
          <a:pPr lvl="0" algn="ctr" defTabSz="2889250">
            <a:lnSpc>
              <a:spcPct val="90000"/>
            </a:lnSpc>
            <a:spcBef>
              <a:spcPct val="0"/>
            </a:spcBef>
            <a:spcAft>
              <a:spcPct val="35000"/>
            </a:spcAft>
          </a:pPr>
          <a:endParaRPr lang="ru-RU" sz="6500" kern="1200"/>
        </a:p>
      </dsp:txBody>
      <dsp:txXfrm>
        <a:off x="2471310" y="4387403"/>
        <a:ext cx="1170000" cy="330234"/>
      </dsp:txXfrm>
    </dsp:sp>
    <dsp:sp modelId="{48611C75-F0E8-4F23-9CCE-B62554389374}">
      <dsp:nvSpPr>
        <dsp:cNvPr id="0" name=""/>
        <dsp:cNvSpPr/>
      </dsp:nvSpPr>
      <dsp:spPr>
        <a:xfrm>
          <a:off x="3641310" y="4599697"/>
          <a:ext cx="75482" cy="75482"/>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F051BC6-2161-4AC1-B3A8-C027D5CE4B28}">
      <dsp:nvSpPr>
        <dsp:cNvPr id="0" name=""/>
        <dsp:cNvSpPr/>
      </dsp:nvSpPr>
      <dsp:spPr>
        <a:xfrm>
          <a:off x="3726228" y="4514779"/>
          <a:ext cx="75482" cy="75482"/>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3280A4F-1C83-49DE-B827-D0B3C3BF073C}">
      <dsp:nvSpPr>
        <dsp:cNvPr id="0" name=""/>
        <dsp:cNvSpPr/>
      </dsp:nvSpPr>
      <dsp:spPr>
        <a:xfrm>
          <a:off x="3811145" y="4429862"/>
          <a:ext cx="75482" cy="75482"/>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5B50624-A801-4515-89A9-2BB818B17903}">
      <dsp:nvSpPr>
        <dsp:cNvPr id="0" name=""/>
        <dsp:cNvSpPr/>
      </dsp:nvSpPr>
      <dsp:spPr>
        <a:xfrm>
          <a:off x="3886628" y="4387403"/>
          <a:ext cx="1170000" cy="3302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62280" tIns="165100" rIns="462280" bIns="0" numCol="1" spcCol="1270" anchor="ctr" anchorCtr="0">
          <a:noAutofit/>
        </a:bodyPr>
        <a:lstStyle/>
        <a:p>
          <a:pPr lvl="0" algn="ctr" defTabSz="2889250">
            <a:lnSpc>
              <a:spcPct val="90000"/>
            </a:lnSpc>
            <a:spcBef>
              <a:spcPct val="0"/>
            </a:spcBef>
            <a:spcAft>
              <a:spcPct val="35000"/>
            </a:spcAft>
          </a:pPr>
          <a:endParaRPr lang="ru-RU" sz="6500" kern="1200"/>
        </a:p>
      </dsp:txBody>
      <dsp:txXfrm>
        <a:off x="3886628" y="4387403"/>
        <a:ext cx="1170000" cy="330234"/>
      </dsp:txXfrm>
    </dsp:sp>
    <dsp:sp modelId="{7FB2DFF5-9E11-4135-8435-DBC1D322FEF0}">
      <dsp:nvSpPr>
        <dsp:cNvPr id="0" name=""/>
        <dsp:cNvSpPr/>
      </dsp:nvSpPr>
      <dsp:spPr>
        <a:xfrm>
          <a:off x="5056628" y="4458167"/>
          <a:ext cx="75482" cy="75482"/>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4E47F06-545C-4D66-BB01-D8DE2965D416}">
      <dsp:nvSpPr>
        <dsp:cNvPr id="0" name=""/>
        <dsp:cNvSpPr/>
      </dsp:nvSpPr>
      <dsp:spPr>
        <a:xfrm>
          <a:off x="5169851" y="4458167"/>
          <a:ext cx="75482" cy="75482"/>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104FA17-78B7-4713-97CB-BA670D69FFDA}">
      <dsp:nvSpPr>
        <dsp:cNvPr id="0" name=""/>
        <dsp:cNvSpPr/>
      </dsp:nvSpPr>
      <dsp:spPr>
        <a:xfrm>
          <a:off x="5056628" y="4571391"/>
          <a:ext cx="75482" cy="75482"/>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5383F33-B834-4FB1-9FE7-57BB3634E875}">
      <dsp:nvSpPr>
        <dsp:cNvPr id="0" name=""/>
        <dsp:cNvSpPr/>
      </dsp:nvSpPr>
      <dsp:spPr>
        <a:xfrm>
          <a:off x="5169851" y="4571391"/>
          <a:ext cx="75482" cy="75482"/>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DDA9073-8CCE-440C-B4A3-05EEAE524CE1}">
      <dsp:nvSpPr>
        <dsp:cNvPr id="0" name=""/>
        <dsp:cNvSpPr/>
      </dsp:nvSpPr>
      <dsp:spPr>
        <a:xfrm>
          <a:off x="5245333" y="4387403"/>
          <a:ext cx="1170000" cy="3302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62280" tIns="165100" rIns="462280" bIns="0" numCol="1" spcCol="1270" anchor="ctr" anchorCtr="0">
          <a:noAutofit/>
        </a:bodyPr>
        <a:lstStyle/>
        <a:p>
          <a:pPr lvl="0" algn="ctr" defTabSz="2889250">
            <a:lnSpc>
              <a:spcPct val="90000"/>
            </a:lnSpc>
            <a:spcBef>
              <a:spcPct val="0"/>
            </a:spcBef>
            <a:spcAft>
              <a:spcPct val="35000"/>
            </a:spcAft>
          </a:pPr>
          <a:endParaRPr lang="ru-RU" sz="6500" kern="1200"/>
        </a:p>
      </dsp:txBody>
      <dsp:txXfrm>
        <a:off x="5245333" y="4387403"/>
        <a:ext cx="1170000" cy="330234"/>
      </dsp:txXfrm>
    </dsp:sp>
    <dsp:sp modelId="{871501C7-D264-4BB0-B67D-1BDF6993FD81}">
      <dsp:nvSpPr>
        <dsp:cNvPr id="0" name=""/>
        <dsp:cNvSpPr/>
      </dsp:nvSpPr>
      <dsp:spPr>
        <a:xfrm>
          <a:off x="6415333" y="4599697"/>
          <a:ext cx="75482" cy="75482"/>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DEB77E0-3A10-4D93-8442-6F9D7C435822}">
      <dsp:nvSpPr>
        <dsp:cNvPr id="0" name=""/>
        <dsp:cNvSpPr/>
      </dsp:nvSpPr>
      <dsp:spPr>
        <a:xfrm>
          <a:off x="6500251" y="4514779"/>
          <a:ext cx="75482" cy="75482"/>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6119291-F0B0-4953-A070-B0894931C77F}">
      <dsp:nvSpPr>
        <dsp:cNvPr id="0" name=""/>
        <dsp:cNvSpPr/>
      </dsp:nvSpPr>
      <dsp:spPr>
        <a:xfrm>
          <a:off x="6585168" y="4429862"/>
          <a:ext cx="75482" cy="75482"/>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C11158F-3EE9-4BF1-BD14-A127DC9422DD}">
      <dsp:nvSpPr>
        <dsp:cNvPr id="0" name=""/>
        <dsp:cNvSpPr/>
      </dsp:nvSpPr>
      <dsp:spPr>
        <a:xfrm>
          <a:off x="6415333" y="4429862"/>
          <a:ext cx="75482" cy="75482"/>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B34C869-4A54-43AD-A581-5E7A01500EDC}">
      <dsp:nvSpPr>
        <dsp:cNvPr id="0" name=""/>
        <dsp:cNvSpPr/>
      </dsp:nvSpPr>
      <dsp:spPr>
        <a:xfrm>
          <a:off x="6585168" y="4599697"/>
          <a:ext cx="75482" cy="75482"/>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31AFC14-1E62-41BC-B608-BE18BD16F1D2}">
      <dsp:nvSpPr>
        <dsp:cNvPr id="0" name=""/>
        <dsp:cNvSpPr/>
      </dsp:nvSpPr>
      <dsp:spPr>
        <a:xfrm>
          <a:off x="6660650" y="4387403"/>
          <a:ext cx="1170000" cy="3302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62280" tIns="165100" rIns="462280" bIns="0" numCol="1" spcCol="1270" anchor="ctr" anchorCtr="0">
          <a:noAutofit/>
        </a:bodyPr>
        <a:lstStyle/>
        <a:p>
          <a:pPr lvl="0" algn="ctr" defTabSz="2889250">
            <a:lnSpc>
              <a:spcPct val="90000"/>
            </a:lnSpc>
            <a:spcBef>
              <a:spcPct val="0"/>
            </a:spcBef>
            <a:spcAft>
              <a:spcPct val="35000"/>
            </a:spcAft>
          </a:pPr>
          <a:endParaRPr lang="ru-RU" sz="6500" kern="1200"/>
        </a:p>
      </dsp:txBody>
      <dsp:txXfrm>
        <a:off x="6660650" y="4387403"/>
        <a:ext cx="1170000" cy="3302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6D7D95-900E-4FAE-A57B-F6FEF74AF7D9}">
      <dsp:nvSpPr>
        <dsp:cNvPr id="0" name=""/>
        <dsp:cNvSpPr/>
      </dsp:nvSpPr>
      <dsp:spPr>
        <a:xfrm>
          <a:off x="77583" y="0"/>
          <a:ext cx="5254780" cy="5254780"/>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25000" b="-25000"/>
          </a:stretch>
        </a:blip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2A2D02-82D3-4F15-BDE9-D58D6C21EFDC}">
      <dsp:nvSpPr>
        <dsp:cNvPr id="0" name=""/>
        <dsp:cNvSpPr/>
      </dsp:nvSpPr>
      <dsp:spPr>
        <a:xfrm>
          <a:off x="5151554" y="5073971"/>
          <a:ext cx="90404" cy="90404"/>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474FEA0B-18E7-422D-94E6-7F3F6EAB2BEC}">
      <dsp:nvSpPr>
        <dsp:cNvPr id="0" name=""/>
        <dsp:cNvSpPr/>
      </dsp:nvSpPr>
      <dsp:spPr>
        <a:xfrm>
          <a:off x="5442884" y="0"/>
          <a:ext cx="3194906" cy="3194906"/>
        </a:xfrm>
        <a:prstGeom prst="rect">
          <a:avLst/>
        </a:prstGeom>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l="-47413" r="-2587"/>
          </a:stretch>
        </a:blip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81AB4C-0BF8-46C3-A0A8-23833D068185}">
      <dsp:nvSpPr>
        <dsp:cNvPr id="0" name=""/>
        <dsp:cNvSpPr/>
      </dsp:nvSpPr>
      <dsp:spPr>
        <a:xfrm>
          <a:off x="8321374" y="3014097"/>
          <a:ext cx="90404" cy="90404"/>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28218F63-6916-4F11-A148-7E6270910883}">
      <dsp:nvSpPr>
        <dsp:cNvPr id="0" name=""/>
        <dsp:cNvSpPr/>
      </dsp:nvSpPr>
      <dsp:spPr>
        <a:xfrm>
          <a:off x="8456981" y="3014097"/>
          <a:ext cx="90404" cy="90404"/>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7CC69434-83BE-46D2-854B-F4CDE042ACB0}">
      <dsp:nvSpPr>
        <dsp:cNvPr id="0" name=""/>
        <dsp:cNvSpPr/>
      </dsp:nvSpPr>
      <dsp:spPr>
        <a:xfrm>
          <a:off x="6688267" y="3305257"/>
          <a:ext cx="1949523" cy="1949523"/>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5000" r="-25000"/>
          </a:stretch>
        </a:blip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EAB78A-A33E-4D10-8302-F14F0C3DCDC7}">
      <dsp:nvSpPr>
        <dsp:cNvPr id="0" name=""/>
        <dsp:cNvSpPr/>
      </dsp:nvSpPr>
      <dsp:spPr>
        <a:xfrm>
          <a:off x="8253570" y="5073971"/>
          <a:ext cx="90404" cy="90404"/>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47EFB58D-FEAC-4EAC-A1AD-C3553994A677}">
      <dsp:nvSpPr>
        <dsp:cNvPr id="0" name=""/>
        <dsp:cNvSpPr/>
      </dsp:nvSpPr>
      <dsp:spPr>
        <a:xfrm>
          <a:off x="8355276" y="4972265"/>
          <a:ext cx="90404" cy="90404"/>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6729D3E3-98B3-420B-A782-FE466F2B4ABA}">
      <dsp:nvSpPr>
        <dsp:cNvPr id="0" name=""/>
        <dsp:cNvSpPr/>
      </dsp:nvSpPr>
      <dsp:spPr>
        <a:xfrm>
          <a:off x="8456981" y="4870560"/>
          <a:ext cx="90404" cy="90404"/>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2F4FA469-17C7-48B8-AB56-14396C6B72A1}">
      <dsp:nvSpPr>
        <dsp:cNvPr id="0" name=""/>
        <dsp:cNvSpPr/>
      </dsp:nvSpPr>
      <dsp:spPr>
        <a:xfrm>
          <a:off x="5442884" y="4119748"/>
          <a:ext cx="1135032" cy="1135032"/>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25000" r="-25000"/>
          </a:stretch>
        </a:blip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B0C2D04-EF93-42FB-93D2-E4BF03EA26F5}">
      <dsp:nvSpPr>
        <dsp:cNvPr id="0" name=""/>
        <dsp:cNvSpPr/>
      </dsp:nvSpPr>
      <dsp:spPr>
        <a:xfrm>
          <a:off x="6261500" y="4938363"/>
          <a:ext cx="90404" cy="90404"/>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F4EF385B-55E4-4D2A-A322-225E1E033A9A}">
      <dsp:nvSpPr>
        <dsp:cNvPr id="0" name=""/>
        <dsp:cNvSpPr/>
      </dsp:nvSpPr>
      <dsp:spPr>
        <a:xfrm>
          <a:off x="6397107" y="4938363"/>
          <a:ext cx="90404" cy="90404"/>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B6671C14-76F4-48EA-997E-874A16C08C67}">
      <dsp:nvSpPr>
        <dsp:cNvPr id="0" name=""/>
        <dsp:cNvSpPr/>
      </dsp:nvSpPr>
      <dsp:spPr>
        <a:xfrm>
          <a:off x="6261500" y="5073971"/>
          <a:ext cx="90404" cy="90404"/>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5A793334-DE0E-4C5E-911E-C9F6C8907F6B}">
      <dsp:nvSpPr>
        <dsp:cNvPr id="0" name=""/>
        <dsp:cNvSpPr/>
      </dsp:nvSpPr>
      <dsp:spPr>
        <a:xfrm>
          <a:off x="6397107" y="5073971"/>
          <a:ext cx="90404" cy="90404"/>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088B093E-1E71-46B9-972E-E364F2432C14}">
      <dsp:nvSpPr>
        <dsp:cNvPr id="0" name=""/>
        <dsp:cNvSpPr/>
      </dsp:nvSpPr>
      <dsp:spPr>
        <a:xfrm>
          <a:off x="5442884" y="3305257"/>
          <a:ext cx="1135032" cy="698885"/>
        </a:xfrm>
        <a:prstGeom prst="rect">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t="-19000" b="-19000"/>
          </a:stretch>
        </a:blip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85CA02A-8721-43A8-A685-710FB88DBA34}">
      <dsp:nvSpPr>
        <dsp:cNvPr id="0" name=""/>
        <dsp:cNvSpPr/>
      </dsp:nvSpPr>
      <dsp:spPr>
        <a:xfrm>
          <a:off x="6193696" y="3823333"/>
          <a:ext cx="90404" cy="90404"/>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678A47E3-244E-4C70-B902-8A5000B53C9F}">
      <dsp:nvSpPr>
        <dsp:cNvPr id="0" name=""/>
        <dsp:cNvSpPr/>
      </dsp:nvSpPr>
      <dsp:spPr>
        <a:xfrm>
          <a:off x="6295402" y="3721627"/>
          <a:ext cx="90404" cy="90404"/>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AB616837-953C-434E-B857-F23697A158CB}">
      <dsp:nvSpPr>
        <dsp:cNvPr id="0" name=""/>
        <dsp:cNvSpPr/>
      </dsp:nvSpPr>
      <dsp:spPr>
        <a:xfrm>
          <a:off x="6397107" y="3619922"/>
          <a:ext cx="90404" cy="90404"/>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AD65E03C-FACC-43DA-AC30-05463E1E4079}">
      <dsp:nvSpPr>
        <dsp:cNvPr id="0" name=""/>
        <dsp:cNvSpPr/>
      </dsp:nvSpPr>
      <dsp:spPr>
        <a:xfrm>
          <a:off x="6193696" y="3619922"/>
          <a:ext cx="90404" cy="90404"/>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FB2448B1-2ABE-4290-95D8-BBC420287F51}">
      <dsp:nvSpPr>
        <dsp:cNvPr id="0" name=""/>
        <dsp:cNvSpPr/>
      </dsp:nvSpPr>
      <dsp:spPr>
        <a:xfrm>
          <a:off x="6397107" y="3823333"/>
          <a:ext cx="90404" cy="90404"/>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12683A3B-E51A-4054-9837-3D6625029D73}">
      <dsp:nvSpPr>
        <dsp:cNvPr id="0" name=""/>
        <dsp:cNvSpPr/>
      </dsp:nvSpPr>
      <dsp:spPr>
        <a:xfrm>
          <a:off x="1657730" y="5407339"/>
          <a:ext cx="90404" cy="90404"/>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3324793-148D-4F14-9D36-91A6E81CE14E}">
      <dsp:nvSpPr>
        <dsp:cNvPr id="0" name=""/>
        <dsp:cNvSpPr/>
      </dsp:nvSpPr>
      <dsp:spPr>
        <a:xfrm>
          <a:off x="1748135" y="5254780"/>
          <a:ext cx="1170000" cy="3955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62280" tIns="165100" rIns="462280" bIns="0" numCol="1" spcCol="1270" anchor="ctr" anchorCtr="0">
          <a:noAutofit/>
        </a:bodyPr>
        <a:lstStyle/>
        <a:p>
          <a:pPr lvl="0" algn="ctr" defTabSz="2889250">
            <a:lnSpc>
              <a:spcPct val="90000"/>
            </a:lnSpc>
            <a:spcBef>
              <a:spcPct val="0"/>
            </a:spcBef>
            <a:spcAft>
              <a:spcPct val="35000"/>
            </a:spcAft>
          </a:pPr>
          <a:endParaRPr lang="ru-RU" sz="6500" kern="1200"/>
        </a:p>
      </dsp:txBody>
      <dsp:txXfrm>
        <a:off x="1748135" y="5254780"/>
        <a:ext cx="1170000" cy="395521"/>
      </dsp:txXfrm>
    </dsp:sp>
    <dsp:sp modelId="{E2DBB9CD-F549-4B9C-9D7D-A9B88E12A74D}">
      <dsp:nvSpPr>
        <dsp:cNvPr id="0" name=""/>
        <dsp:cNvSpPr/>
      </dsp:nvSpPr>
      <dsp:spPr>
        <a:xfrm>
          <a:off x="2918135" y="5407339"/>
          <a:ext cx="90404" cy="90404"/>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0EE291C-7ADB-4501-BB4C-5154FAAFF37D}">
      <dsp:nvSpPr>
        <dsp:cNvPr id="0" name=""/>
        <dsp:cNvSpPr/>
      </dsp:nvSpPr>
      <dsp:spPr>
        <a:xfrm>
          <a:off x="3053742" y="5407339"/>
          <a:ext cx="90404" cy="90404"/>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F2A5CBD-2CD8-4AC0-A878-4B1582B04658}">
      <dsp:nvSpPr>
        <dsp:cNvPr id="0" name=""/>
        <dsp:cNvSpPr/>
      </dsp:nvSpPr>
      <dsp:spPr>
        <a:xfrm>
          <a:off x="3144147" y="5254780"/>
          <a:ext cx="1170000" cy="3955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62280" tIns="165100" rIns="462280" bIns="0" numCol="1" spcCol="1270" anchor="ctr" anchorCtr="0">
          <a:noAutofit/>
        </a:bodyPr>
        <a:lstStyle/>
        <a:p>
          <a:pPr lvl="0" algn="ctr" defTabSz="2889250">
            <a:lnSpc>
              <a:spcPct val="90000"/>
            </a:lnSpc>
            <a:spcBef>
              <a:spcPct val="0"/>
            </a:spcBef>
            <a:spcAft>
              <a:spcPct val="35000"/>
            </a:spcAft>
          </a:pPr>
          <a:endParaRPr lang="ru-RU" sz="6500" kern="1200"/>
        </a:p>
      </dsp:txBody>
      <dsp:txXfrm>
        <a:off x="3144147" y="5254780"/>
        <a:ext cx="1170000" cy="395521"/>
      </dsp:txXfrm>
    </dsp:sp>
    <dsp:sp modelId="{48611C75-F0E8-4F23-9CCE-B62554389374}">
      <dsp:nvSpPr>
        <dsp:cNvPr id="0" name=""/>
        <dsp:cNvSpPr/>
      </dsp:nvSpPr>
      <dsp:spPr>
        <a:xfrm>
          <a:off x="4314147" y="5509044"/>
          <a:ext cx="90404" cy="90404"/>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F051BC6-2161-4AC1-B3A8-C027D5CE4B28}">
      <dsp:nvSpPr>
        <dsp:cNvPr id="0" name=""/>
        <dsp:cNvSpPr/>
      </dsp:nvSpPr>
      <dsp:spPr>
        <a:xfrm>
          <a:off x="4415853" y="5407339"/>
          <a:ext cx="90404" cy="90404"/>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3280A4F-1C83-49DE-B827-D0B3C3BF073C}">
      <dsp:nvSpPr>
        <dsp:cNvPr id="0" name=""/>
        <dsp:cNvSpPr/>
      </dsp:nvSpPr>
      <dsp:spPr>
        <a:xfrm>
          <a:off x="4517558" y="5305633"/>
          <a:ext cx="90404" cy="90404"/>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5B50624-A801-4515-89A9-2BB818B17903}">
      <dsp:nvSpPr>
        <dsp:cNvPr id="0" name=""/>
        <dsp:cNvSpPr/>
      </dsp:nvSpPr>
      <dsp:spPr>
        <a:xfrm>
          <a:off x="4607963" y="5254780"/>
          <a:ext cx="1170000" cy="3955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62280" tIns="165100" rIns="462280" bIns="0" numCol="1" spcCol="1270" anchor="ctr" anchorCtr="0">
          <a:noAutofit/>
        </a:bodyPr>
        <a:lstStyle/>
        <a:p>
          <a:pPr lvl="0" algn="ctr" defTabSz="2889250">
            <a:lnSpc>
              <a:spcPct val="90000"/>
            </a:lnSpc>
            <a:spcBef>
              <a:spcPct val="0"/>
            </a:spcBef>
            <a:spcAft>
              <a:spcPct val="35000"/>
            </a:spcAft>
          </a:pPr>
          <a:endParaRPr lang="ru-RU" sz="6500" kern="1200"/>
        </a:p>
      </dsp:txBody>
      <dsp:txXfrm>
        <a:off x="4607963" y="5254780"/>
        <a:ext cx="1170000" cy="395521"/>
      </dsp:txXfrm>
    </dsp:sp>
    <dsp:sp modelId="{7FB2DFF5-9E11-4135-8435-DBC1D322FEF0}">
      <dsp:nvSpPr>
        <dsp:cNvPr id="0" name=""/>
        <dsp:cNvSpPr/>
      </dsp:nvSpPr>
      <dsp:spPr>
        <a:xfrm>
          <a:off x="5777963" y="5339535"/>
          <a:ext cx="90404" cy="90404"/>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4E47F06-545C-4D66-BB01-D8DE2965D416}">
      <dsp:nvSpPr>
        <dsp:cNvPr id="0" name=""/>
        <dsp:cNvSpPr/>
      </dsp:nvSpPr>
      <dsp:spPr>
        <a:xfrm>
          <a:off x="5913570" y="5339535"/>
          <a:ext cx="90404" cy="90404"/>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104FA17-78B7-4713-97CB-BA670D69FFDA}">
      <dsp:nvSpPr>
        <dsp:cNvPr id="0" name=""/>
        <dsp:cNvSpPr/>
      </dsp:nvSpPr>
      <dsp:spPr>
        <a:xfrm>
          <a:off x="5777963" y="5475142"/>
          <a:ext cx="90404" cy="90404"/>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5383F33-B834-4FB1-9FE7-57BB3634E875}">
      <dsp:nvSpPr>
        <dsp:cNvPr id="0" name=""/>
        <dsp:cNvSpPr/>
      </dsp:nvSpPr>
      <dsp:spPr>
        <a:xfrm>
          <a:off x="5913570" y="5475142"/>
          <a:ext cx="90404" cy="90404"/>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DDA9073-8CCE-440C-B4A3-05EEAE524CE1}">
      <dsp:nvSpPr>
        <dsp:cNvPr id="0" name=""/>
        <dsp:cNvSpPr/>
      </dsp:nvSpPr>
      <dsp:spPr>
        <a:xfrm>
          <a:off x="6003975" y="5254780"/>
          <a:ext cx="1170000" cy="3955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62280" tIns="165100" rIns="462280" bIns="0" numCol="1" spcCol="1270" anchor="ctr" anchorCtr="0">
          <a:noAutofit/>
        </a:bodyPr>
        <a:lstStyle/>
        <a:p>
          <a:pPr lvl="0" algn="ctr" defTabSz="2889250">
            <a:lnSpc>
              <a:spcPct val="90000"/>
            </a:lnSpc>
            <a:spcBef>
              <a:spcPct val="0"/>
            </a:spcBef>
            <a:spcAft>
              <a:spcPct val="35000"/>
            </a:spcAft>
          </a:pPr>
          <a:endParaRPr lang="ru-RU" sz="6500" kern="1200"/>
        </a:p>
      </dsp:txBody>
      <dsp:txXfrm>
        <a:off x="6003975" y="5254780"/>
        <a:ext cx="1170000" cy="395521"/>
      </dsp:txXfrm>
    </dsp:sp>
    <dsp:sp modelId="{871501C7-D264-4BB0-B67D-1BDF6993FD81}">
      <dsp:nvSpPr>
        <dsp:cNvPr id="0" name=""/>
        <dsp:cNvSpPr/>
      </dsp:nvSpPr>
      <dsp:spPr>
        <a:xfrm>
          <a:off x="7173975" y="5509044"/>
          <a:ext cx="90404" cy="90404"/>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DEB77E0-3A10-4D93-8442-6F9D7C435822}">
      <dsp:nvSpPr>
        <dsp:cNvPr id="0" name=""/>
        <dsp:cNvSpPr/>
      </dsp:nvSpPr>
      <dsp:spPr>
        <a:xfrm>
          <a:off x="7275680" y="5407339"/>
          <a:ext cx="90404" cy="90404"/>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6119291-F0B0-4953-A070-B0894931C77F}">
      <dsp:nvSpPr>
        <dsp:cNvPr id="0" name=""/>
        <dsp:cNvSpPr/>
      </dsp:nvSpPr>
      <dsp:spPr>
        <a:xfrm>
          <a:off x="7377386" y="5305633"/>
          <a:ext cx="90404" cy="90404"/>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C11158F-3EE9-4BF1-BD14-A127DC9422DD}">
      <dsp:nvSpPr>
        <dsp:cNvPr id="0" name=""/>
        <dsp:cNvSpPr/>
      </dsp:nvSpPr>
      <dsp:spPr>
        <a:xfrm>
          <a:off x="7173975" y="5305633"/>
          <a:ext cx="90404" cy="90404"/>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B34C869-4A54-43AD-A581-5E7A01500EDC}">
      <dsp:nvSpPr>
        <dsp:cNvPr id="0" name=""/>
        <dsp:cNvSpPr/>
      </dsp:nvSpPr>
      <dsp:spPr>
        <a:xfrm>
          <a:off x="7377386" y="5509044"/>
          <a:ext cx="90404" cy="90404"/>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31AFC14-1E62-41BC-B608-BE18BD16F1D2}">
      <dsp:nvSpPr>
        <dsp:cNvPr id="0" name=""/>
        <dsp:cNvSpPr/>
      </dsp:nvSpPr>
      <dsp:spPr>
        <a:xfrm>
          <a:off x="7467791" y="5254780"/>
          <a:ext cx="1170000" cy="3955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62280" tIns="165100" rIns="462280" bIns="0" numCol="1" spcCol="1270" anchor="ctr" anchorCtr="0">
          <a:noAutofit/>
        </a:bodyPr>
        <a:lstStyle/>
        <a:p>
          <a:pPr lvl="0" algn="ctr" defTabSz="2889250">
            <a:lnSpc>
              <a:spcPct val="90000"/>
            </a:lnSpc>
            <a:spcBef>
              <a:spcPct val="0"/>
            </a:spcBef>
            <a:spcAft>
              <a:spcPct val="35000"/>
            </a:spcAft>
          </a:pPr>
          <a:endParaRPr lang="ru-RU" sz="6500" kern="1200"/>
        </a:p>
      </dsp:txBody>
      <dsp:txXfrm>
        <a:off x="7467791" y="5254780"/>
        <a:ext cx="1170000" cy="39552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6D7D95-900E-4FAE-A57B-F6FEF74AF7D9}">
      <dsp:nvSpPr>
        <dsp:cNvPr id="0" name=""/>
        <dsp:cNvSpPr/>
      </dsp:nvSpPr>
      <dsp:spPr>
        <a:xfrm>
          <a:off x="0" y="226570"/>
          <a:ext cx="5226464" cy="5226464"/>
        </a:xfrm>
        <a:prstGeom prst="rect">
          <a:avLst/>
        </a:prstGeom>
        <a:blipFill dpi="0" rotWithShape="1">
          <a:blip xmlns:r="http://schemas.openxmlformats.org/officeDocument/2006/relationships" r:embed="rId1"/>
          <a:srcRect/>
          <a:stretch>
            <a:fillRect/>
          </a:stretch>
        </a:blip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2A2D02-82D3-4F15-BDE9-D58D6C21EFDC}">
      <dsp:nvSpPr>
        <dsp:cNvPr id="0" name=""/>
        <dsp:cNvSpPr/>
      </dsp:nvSpPr>
      <dsp:spPr>
        <a:xfrm>
          <a:off x="5046629" y="5273200"/>
          <a:ext cx="89917" cy="89917"/>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474FEA0B-18E7-422D-94E6-7F3F6EAB2BEC}">
      <dsp:nvSpPr>
        <dsp:cNvPr id="0" name=""/>
        <dsp:cNvSpPr/>
      </dsp:nvSpPr>
      <dsp:spPr>
        <a:xfrm>
          <a:off x="5336389" y="226570"/>
          <a:ext cx="3177690" cy="3177690"/>
        </a:xfrm>
        <a:prstGeom prst="rect">
          <a:avLst/>
        </a:prstGeom>
        <a:blipFill dpi="0" rotWithShape="1">
          <a:blip xmlns:r="http://schemas.openxmlformats.org/officeDocument/2006/relationships" r:embed="rId2"/>
          <a:srcRect/>
          <a:stretch>
            <a:fillRect l="-30000" r="-35000"/>
          </a:stretch>
        </a:blip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81AB4C-0BF8-46C3-A0A8-23833D068185}">
      <dsp:nvSpPr>
        <dsp:cNvPr id="0" name=""/>
        <dsp:cNvSpPr/>
      </dsp:nvSpPr>
      <dsp:spPr>
        <a:xfrm>
          <a:off x="8199368" y="3224425"/>
          <a:ext cx="89917" cy="89917"/>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28218F63-6916-4F11-A148-7E6270910883}">
      <dsp:nvSpPr>
        <dsp:cNvPr id="0" name=""/>
        <dsp:cNvSpPr/>
      </dsp:nvSpPr>
      <dsp:spPr>
        <a:xfrm>
          <a:off x="8334244" y="3224425"/>
          <a:ext cx="89917" cy="89917"/>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7CC69434-83BE-46D2-854B-F4CDE042ACB0}">
      <dsp:nvSpPr>
        <dsp:cNvPr id="0" name=""/>
        <dsp:cNvSpPr/>
      </dsp:nvSpPr>
      <dsp:spPr>
        <a:xfrm>
          <a:off x="6575061" y="3514017"/>
          <a:ext cx="1939018" cy="1939018"/>
        </a:xfrm>
        <a:prstGeom prst="rect">
          <a:avLst/>
        </a:prstGeom>
        <a:blipFill dpi="0" rotWithShape="1">
          <a:blip xmlns:r="http://schemas.openxmlformats.org/officeDocument/2006/relationships" r:embed="rId3"/>
          <a:srcRect/>
          <a:stretch>
            <a:fillRect l="-20000" t="-40000" r="-25000"/>
          </a:stretch>
        </a:blip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EAB78A-A33E-4D10-8302-F14F0C3DCDC7}">
      <dsp:nvSpPr>
        <dsp:cNvPr id="0" name=""/>
        <dsp:cNvSpPr/>
      </dsp:nvSpPr>
      <dsp:spPr>
        <a:xfrm>
          <a:off x="8131929" y="5273200"/>
          <a:ext cx="89917" cy="89917"/>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47EFB58D-FEAC-4EAC-A1AD-C3553994A677}">
      <dsp:nvSpPr>
        <dsp:cNvPr id="0" name=""/>
        <dsp:cNvSpPr/>
      </dsp:nvSpPr>
      <dsp:spPr>
        <a:xfrm>
          <a:off x="8233087" y="5172042"/>
          <a:ext cx="89917" cy="89917"/>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6729D3E3-98B3-420B-A782-FE466F2B4ABA}">
      <dsp:nvSpPr>
        <dsp:cNvPr id="0" name=""/>
        <dsp:cNvSpPr/>
      </dsp:nvSpPr>
      <dsp:spPr>
        <a:xfrm>
          <a:off x="8334244" y="5070885"/>
          <a:ext cx="89917" cy="89917"/>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2F4FA469-17C7-48B8-AB56-14396C6B72A1}">
      <dsp:nvSpPr>
        <dsp:cNvPr id="0" name=""/>
        <dsp:cNvSpPr/>
      </dsp:nvSpPr>
      <dsp:spPr>
        <a:xfrm>
          <a:off x="5336389" y="4324119"/>
          <a:ext cx="1128916" cy="1128916"/>
        </a:xfrm>
        <a:prstGeom prst="rect">
          <a:avLst/>
        </a:prstGeom>
        <a:blipFill>
          <a:blip xmlns:r="http://schemas.openxmlformats.org/officeDocument/2006/relationships" r:embed="rId4"/>
          <a:srcRect/>
          <a:stretch>
            <a:fillRect l="-25000" r="-25000"/>
          </a:stretch>
        </a:blip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B0C2D04-EF93-42FB-93D2-E4BF03EA26F5}">
      <dsp:nvSpPr>
        <dsp:cNvPr id="0" name=""/>
        <dsp:cNvSpPr/>
      </dsp:nvSpPr>
      <dsp:spPr>
        <a:xfrm>
          <a:off x="6150593" y="5138323"/>
          <a:ext cx="89917" cy="89917"/>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F4EF385B-55E4-4D2A-A322-225E1E033A9A}">
      <dsp:nvSpPr>
        <dsp:cNvPr id="0" name=""/>
        <dsp:cNvSpPr/>
      </dsp:nvSpPr>
      <dsp:spPr>
        <a:xfrm>
          <a:off x="6285470" y="5138323"/>
          <a:ext cx="89917" cy="89917"/>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B6671C14-76F4-48EA-997E-874A16C08C67}">
      <dsp:nvSpPr>
        <dsp:cNvPr id="0" name=""/>
        <dsp:cNvSpPr/>
      </dsp:nvSpPr>
      <dsp:spPr>
        <a:xfrm>
          <a:off x="6150593" y="5273200"/>
          <a:ext cx="89917" cy="89917"/>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5A793334-DE0E-4C5E-911E-C9F6C8907F6B}">
      <dsp:nvSpPr>
        <dsp:cNvPr id="0" name=""/>
        <dsp:cNvSpPr/>
      </dsp:nvSpPr>
      <dsp:spPr>
        <a:xfrm>
          <a:off x="6285470" y="5273200"/>
          <a:ext cx="89917" cy="89917"/>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088B093E-1E71-46B9-972E-E364F2432C14}">
      <dsp:nvSpPr>
        <dsp:cNvPr id="0" name=""/>
        <dsp:cNvSpPr/>
      </dsp:nvSpPr>
      <dsp:spPr>
        <a:xfrm>
          <a:off x="5336389" y="3514017"/>
          <a:ext cx="1128916" cy="695119"/>
        </a:xfrm>
        <a:prstGeom prst="rect">
          <a:avLst/>
        </a:prstGeom>
        <a:blipFill>
          <a:blip xmlns:r="http://schemas.openxmlformats.org/officeDocument/2006/relationships" r:embed="rId5"/>
          <a:srcRect/>
          <a:stretch>
            <a:fillRect t="-19000" b="-19000"/>
          </a:stretch>
        </a:blip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85CA02A-8721-43A8-A685-710FB88DBA34}">
      <dsp:nvSpPr>
        <dsp:cNvPr id="0" name=""/>
        <dsp:cNvSpPr/>
      </dsp:nvSpPr>
      <dsp:spPr>
        <a:xfrm>
          <a:off x="6083155" y="4029301"/>
          <a:ext cx="89917" cy="89917"/>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678A47E3-244E-4C70-B902-8A5000B53C9F}">
      <dsp:nvSpPr>
        <dsp:cNvPr id="0" name=""/>
        <dsp:cNvSpPr/>
      </dsp:nvSpPr>
      <dsp:spPr>
        <a:xfrm>
          <a:off x="6184313" y="3928144"/>
          <a:ext cx="89917" cy="89917"/>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AB616837-953C-434E-B857-F23697A158CB}">
      <dsp:nvSpPr>
        <dsp:cNvPr id="0" name=""/>
        <dsp:cNvSpPr/>
      </dsp:nvSpPr>
      <dsp:spPr>
        <a:xfrm>
          <a:off x="6285470" y="3826986"/>
          <a:ext cx="89917" cy="89917"/>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AD65E03C-FACC-43DA-AC30-05463E1E4079}">
      <dsp:nvSpPr>
        <dsp:cNvPr id="0" name=""/>
        <dsp:cNvSpPr/>
      </dsp:nvSpPr>
      <dsp:spPr>
        <a:xfrm>
          <a:off x="6083155" y="3826986"/>
          <a:ext cx="89917" cy="89917"/>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FB2448B1-2ABE-4290-95D8-BBC420287F51}">
      <dsp:nvSpPr>
        <dsp:cNvPr id="0" name=""/>
        <dsp:cNvSpPr/>
      </dsp:nvSpPr>
      <dsp:spPr>
        <a:xfrm>
          <a:off x="6285470" y="4029301"/>
          <a:ext cx="89917" cy="89917"/>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12683A3B-E51A-4054-9837-3D6625029D73}">
      <dsp:nvSpPr>
        <dsp:cNvPr id="0" name=""/>
        <dsp:cNvSpPr/>
      </dsp:nvSpPr>
      <dsp:spPr>
        <a:xfrm>
          <a:off x="1540109" y="5604771"/>
          <a:ext cx="89917" cy="89917"/>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3324793-148D-4F14-9D36-91A6E81CE14E}">
      <dsp:nvSpPr>
        <dsp:cNvPr id="0" name=""/>
        <dsp:cNvSpPr/>
      </dsp:nvSpPr>
      <dsp:spPr>
        <a:xfrm>
          <a:off x="1630026" y="5453035"/>
          <a:ext cx="1170000" cy="3933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62280" tIns="165100" rIns="462280" bIns="0" numCol="1" spcCol="1270" anchor="ctr" anchorCtr="0">
          <a:noAutofit/>
        </a:bodyPr>
        <a:lstStyle/>
        <a:p>
          <a:pPr lvl="0" algn="ctr" defTabSz="2889250">
            <a:lnSpc>
              <a:spcPct val="90000"/>
            </a:lnSpc>
            <a:spcBef>
              <a:spcPct val="0"/>
            </a:spcBef>
            <a:spcAft>
              <a:spcPct val="35000"/>
            </a:spcAft>
          </a:pPr>
          <a:endParaRPr lang="ru-RU" sz="6500" kern="1200"/>
        </a:p>
      </dsp:txBody>
      <dsp:txXfrm>
        <a:off x="1630026" y="5453035"/>
        <a:ext cx="1170000" cy="393389"/>
      </dsp:txXfrm>
    </dsp:sp>
    <dsp:sp modelId="{E2DBB9CD-F549-4B9C-9D7D-A9B88E12A74D}">
      <dsp:nvSpPr>
        <dsp:cNvPr id="0" name=""/>
        <dsp:cNvSpPr/>
      </dsp:nvSpPr>
      <dsp:spPr>
        <a:xfrm>
          <a:off x="2800026" y="5604771"/>
          <a:ext cx="89917" cy="89917"/>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0EE291C-7ADB-4501-BB4C-5154FAAFF37D}">
      <dsp:nvSpPr>
        <dsp:cNvPr id="0" name=""/>
        <dsp:cNvSpPr/>
      </dsp:nvSpPr>
      <dsp:spPr>
        <a:xfrm>
          <a:off x="2934903" y="5604771"/>
          <a:ext cx="89917" cy="89917"/>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F2A5CBD-2CD8-4AC0-A878-4B1582B04658}">
      <dsp:nvSpPr>
        <dsp:cNvPr id="0" name=""/>
        <dsp:cNvSpPr/>
      </dsp:nvSpPr>
      <dsp:spPr>
        <a:xfrm>
          <a:off x="3024820" y="5453035"/>
          <a:ext cx="1170000" cy="3933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62280" tIns="165100" rIns="462280" bIns="0" numCol="1" spcCol="1270" anchor="ctr" anchorCtr="0">
          <a:noAutofit/>
        </a:bodyPr>
        <a:lstStyle/>
        <a:p>
          <a:pPr lvl="0" algn="ctr" defTabSz="2889250">
            <a:lnSpc>
              <a:spcPct val="90000"/>
            </a:lnSpc>
            <a:spcBef>
              <a:spcPct val="0"/>
            </a:spcBef>
            <a:spcAft>
              <a:spcPct val="35000"/>
            </a:spcAft>
          </a:pPr>
          <a:endParaRPr lang="ru-RU" sz="6500" kern="1200"/>
        </a:p>
      </dsp:txBody>
      <dsp:txXfrm>
        <a:off x="3024820" y="5453035"/>
        <a:ext cx="1170000" cy="393389"/>
      </dsp:txXfrm>
    </dsp:sp>
    <dsp:sp modelId="{48611C75-F0E8-4F23-9CCE-B62554389374}">
      <dsp:nvSpPr>
        <dsp:cNvPr id="0" name=""/>
        <dsp:cNvSpPr/>
      </dsp:nvSpPr>
      <dsp:spPr>
        <a:xfrm>
          <a:off x="4194820" y="5705929"/>
          <a:ext cx="89917" cy="89917"/>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F051BC6-2161-4AC1-B3A8-C027D5CE4B28}">
      <dsp:nvSpPr>
        <dsp:cNvPr id="0" name=""/>
        <dsp:cNvSpPr/>
      </dsp:nvSpPr>
      <dsp:spPr>
        <a:xfrm>
          <a:off x="4295978" y="5604771"/>
          <a:ext cx="89917" cy="89917"/>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3280A4F-1C83-49DE-B827-D0B3C3BF073C}">
      <dsp:nvSpPr>
        <dsp:cNvPr id="0" name=""/>
        <dsp:cNvSpPr/>
      </dsp:nvSpPr>
      <dsp:spPr>
        <a:xfrm>
          <a:off x="4397135" y="5503614"/>
          <a:ext cx="89917" cy="89917"/>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5B50624-A801-4515-89A9-2BB818B17903}">
      <dsp:nvSpPr>
        <dsp:cNvPr id="0" name=""/>
        <dsp:cNvSpPr/>
      </dsp:nvSpPr>
      <dsp:spPr>
        <a:xfrm>
          <a:off x="4487053" y="5453035"/>
          <a:ext cx="1170000" cy="3933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62280" tIns="165100" rIns="462280" bIns="0" numCol="1" spcCol="1270" anchor="ctr" anchorCtr="0">
          <a:noAutofit/>
        </a:bodyPr>
        <a:lstStyle/>
        <a:p>
          <a:pPr lvl="0" algn="ctr" defTabSz="2889250">
            <a:lnSpc>
              <a:spcPct val="90000"/>
            </a:lnSpc>
            <a:spcBef>
              <a:spcPct val="0"/>
            </a:spcBef>
            <a:spcAft>
              <a:spcPct val="35000"/>
            </a:spcAft>
          </a:pPr>
          <a:endParaRPr lang="ru-RU" sz="6500" kern="1200"/>
        </a:p>
      </dsp:txBody>
      <dsp:txXfrm>
        <a:off x="4487053" y="5453035"/>
        <a:ext cx="1170000" cy="393389"/>
      </dsp:txXfrm>
    </dsp:sp>
    <dsp:sp modelId="{7FB2DFF5-9E11-4135-8435-DBC1D322FEF0}">
      <dsp:nvSpPr>
        <dsp:cNvPr id="0" name=""/>
        <dsp:cNvSpPr/>
      </dsp:nvSpPr>
      <dsp:spPr>
        <a:xfrm>
          <a:off x="5657053" y="5537333"/>
          <a:ext cx="89917" cy="89917"/>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4E47F06-545C-4D66-BB01-D8DE2965D416}">
      <dsp:nvSpPr>
        <dsp:cNvPr id="0" name=""/>
        <dsp:cNvSpPr/>
      </dsp:nvSpPr>
      <dsp:spPr>
        <a:xfrm>
          <a:off x="5791929" y="5537333"/>
          <a:ext cx="89917" cy="89917"/>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104FA17-78B7-4713-97CB-BA670D69FFDA}">
      <dsp:nvSpPr>
        <dsp:cNvPr id="0" name=""/>
        <dsp:cNvSpPr/>
      </dsp:nvSpPr>
      <dsp:spPr>
        <a:xfrm>
          <a:off x="5657053" y="5672209"/>
          <a:ext cx="89917" cy="89917"/>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5383F33-B834-4FB1-9FE7-57BB3634E875}">
      <dsp:nvSpPr>
        <dsp:cNvPr id="0" name=""/>
        <dsp:cNvSpPr/>
      </dsp:nvSpPr>
      <dsp:spPr>
        <a:xfrm>
          <a:off x="5791929" y="5672209"/>
          <a:ext cx="89917" cy="89917"/>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DDA9073-8CCE-440C-B4A3-05EEAE524CE1}">
      <dsp:nvSpPr>
        <dsp:cNvPr id="0" name=""/>
        <dsp:cNvSpPr/>
      </dsp:nvSpPr>
      <dsp:spPr>
        <a:xfrm>
          <a:off x="5881847" y="5453035"/>
          <a:ext cx="1170000" cy="3933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62280" tIns="165100" rIns="462280" bIns="0" numCol="1" spcCol="1270" anchor="ctr" anchorCtr="0">
          <a:noAutofit/>
        </a:bodyPr>
        <a:lstStyle/>
        <a:p>
          <a:pPr lvl="0" algn="ctr" defTabSz="2889250">
            <a:lnSpc>
              <a:spcPct val="90000"/>
            </a:lnSpc>
            <a:spcBef>
              <a:spcPct val="0"/>
            </a:spcBef>
            <a:spcAft>
              <a:spcPct val="35000"/>
            </a:spcAft>
          </a:pPr>
          <a:endParaRPr lang="ru-RU" sz="6500" kern="1200"/>
        </a:p>
      </dsp:txBody>
      <dsp:txXfrm>
        <a:off x="5881847" y="5453035"/>
        <a:ext cx="1170000" cy="393389"/>
      </dsp:txXfrm>
    </dsp:sp>
    <dsp:sp modelId="{871501C7-D264-4BB0-B67D-1BDF6993FD81}">
      <dsp:nvSpPr>
        <dsp:cNvPr id="0" name=""/>
        <dsp:cNvSpPr/>
      </dsp:nvSpPr>
      <dsp:spPr>
        <a:xfrm>
          <a:off x="7051847" y="5705929"/>
          <a:ext cx="89917" cy="89917"/>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DEB77E0-3A10-4D93-8442-6F9D7C435822}">
      <dsp:nvSpPr>
        <dsp:cNvPr id="0" name=""/>
        <dsp:cNvSpPr/>
      </dsp:nvSpPr>
      <dsp:spPr>
        <a:xfrm>
          <a:off x="7153004" y="5604771"/>
          <a:ext cx="89917" cy="89917"/>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6119291-F0B0-4953-A070-B0894931C77F}">
      <dsp:nvSpPr>
        <dsp:cNvPr id="0" name=""/>
        <dsp:cNvSpPr/>
      </dsp:nvSpPr>
      <dsp:spPr>
        <a:xfrm>
          <a:off x="7254162" y="5503614"/>
          <a:ext cx="89917" cy="89917"/>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C11158F-3EE9-4BF1-BD14-A127DC9422DD}">
      <dsp:nvSpPr>
        <dsp:cNvPr id="0" name=""/>
        <dsp:cNvSpPr/>
      </dsp:nvSpPr>
      <dsp:spPr>
        <a:xfrm>
          <a:off x="7051847" y="5503614"/>
          <a:ext cx="89917" cy="89917"/>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B34C869-4A54-43AD-A581-5E7A01500EDC}">
      <dsp:nvSpPr>
        <dsp:cNvPr id="0" name=""/>
        <dsp:cNvSpPr/>
      </dsp:nvSpPr>
      <dsp:spPr>
        <a:xfrm>
          <a:off x="7254162" y="5705929"/>
          <a:ext cx="89917" cy="89917"/>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31AFC14-1E62-41BC-B608-BE18BD16F1D2}">
      <dsp:nvSpPr>
        <dsp:cNvPr id="0" name=""/>
        <dsp:cNvSpPr/>
      </dsp:nvSpPr>
      <dsp:spPr>
        <a:xfrm>
          <a:off x="7344080" y="5453035"/>
          <a:ext cx="1170000" cy="3933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62280" tIns="165100" rIns="462280" bIns="0" numCol="1" spcCol="1270" anchor="ctr" anchorCtr="0">
          <a:noAutofit/>
        </a:bodyPr>
        <a:lstStyle/>
        <a:p>
          <a:pPr lvl="0" algn="ctr" defTabSz="2889250">
            <a:lnSpc>
              <a:spcPct val="90000"/>
            </a:lnSpc>
            <a:spcBef>
              <a:spcPct val="0"/>
            </a:spcBef>
            <a:spcAft>
              <a:spcPct val="35000"/>
            </a:spcAft>
          </a:pPr>
          <a:endParaRPr lang="ru-RU" sz="6500" kern="1200"/>
        </a:p>
      </dsp:txBody>
      <dsp:txXfrm>
        <a:off x="7344080" y="5453035"/>
        <a:ext cx="1170000" cy="39338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6D7D95-900E-4FAE-A57B-F6FEF74AF7D9}">
      <dsp:nvSpPr>
        <dsp:cNvPr id="0" name=""/>
        <dsp:cNvSpPr/>
      </dsp:nvSpPr>
      <dsp:spPr>
        <a:xfrm>
          <a:off x="683598" y="0"/>
          <a:ext cx="4387195" cy="4387195"/>
        </a:xfrm>
        <a:prstGeom prst="rect">
          <a:avLst/>
        </a:prstGeom>
        <a:blipFill>
          <a:blip xmlns:r="http://schemas.openxmlformats.org/officeDocument/2006/relationships" r:embed="rId1"/>
          <a:srcRect/>
          <a:stretch>
            <a:fillRect t="-25000" b="-25000"/>
          </a:stretch>
        </a:blip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2A2D02-82D3-4F15-BDE9-D58D6C21EFDC}">
      <dsp:nvSpPr>
        <dsp:cNvPr id="0" name=""/>
        <dsp:cNvSpPr/>
      </dsp:nvSpPr>
      <dsp:spPr>
        <a:xfrm>
          <a:off x="4919836" y="4236238"/>
          <a:ext cx="75478" cy="75478"/>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474FEA0B-18E7-422D-94E6-7F3F6EAB2BEC}">
      <dsp:nvSpPr>
        <dsp:cNvPr id="0" name=""/>
        <dsp:cNvSpPr/>
      </dsp:nvSpPr>
      <dsp:spPr>
        <a:xfrm>
          <a:off x="5163066" y="0"/>
          <a:ext cx="2667415" cy="2667415"/>
        </a:xfrm>
        <a:prstGeom prst="rect">
          <a:avLst/>
        </a:prstGeom>
        <a:blipFill dpi="0" rotWithShape="1">
          <a:blip xmlns:r="http://schemas.openxmlformats.org/officeDocument/2006/relationships" r:embed="rId2"/>
          <a:srcRect/>
          <a:stretch>
            <a:fillRect l="-45147" t="64" r="-4661" b="64"/>
          </a:stretch>
        </a:blip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81AB4C-0BF8-46C3-A0A8-23833D068185}">
      <dsp:nvSpPr>
        <dsp:cNvPr id="0" name=""/>
        <dsp:cNvSpPr/>
      </dsp:nvSpPr>
      <dsp:spPr>
        <a:xfrm>
          <a:off x="7566306" y="2516457"/>
          <a:ext cx="75478" cy="75478"/>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28218F63-6916-4F11-A148-7E6270910883}">
      <dsp:nvSpPr>
        <dsp:cNvPr id="0" name=""/>
        <dsp:cNvSpPr/>
      </dsp:nvSpPr>
      <dsp:spPr>
        <a:xfrm>
          <a:off x="7679524" y="2516457"/>
          <a:ext cx="75478" cy="75478"/>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7CC69434-83BE-46D2-854B-F4CDE042ACB0}">
      <dsp:nvSpPr>
        <dsp:cNvPr id="0" name=""/>
        <dsp:cNvSpPr/>
      </dsp:nvSpPr>
      <dsp:spPr>
        <a:xfrm>
          <a:off x="6202832" y="2759546"/>
          <a:ext cx="1627649" cy="1627649"/>
        </a:xfrm>
        <a:prstGeom prst="rect">
          <a:avLst/>
        </a:prstGeom>
        <a:blipFill>
          <a:blip xmlns:r="http://schemas.openxmlformats.org/officeDocument/2006/relationships" r:embed="rId3"/>
          <a:srcRect/>
          <a:stretch>
            <a:fillRect l="-25000" r="-25000"/>
          </a:stretch>
        </a:blip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EAB78A-A33E-4D10-8302-F14F0C3DCDC7}">
      <dsp:nvSpPr>
        <dsp:cNvPr id="0" name=""/>
        <dsp:cNvSpPr/>
      </dsp:nvSpPr>
      <dsp:spPr>
        <a:xfrm>
          <a:off x="7509697" y="4236238"/>
          <a:ext cx="75478" cy="75478"/>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47EFB58D-FEAC-4EAC-A1AD-C3553994A677}">
      <dsp:nvSpPr>
        <dsp:cNvPr id="0" name=""/>
        <dsp:cNvSpPr/>
      </dsp:nvSpPr>
      <dsp:spPr>
        <a:xfrm>
          <a:off x="7594611" y="4151325"/>
          <a:ext cx="75478" cy="75478"/>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6729D3E3-98B3-420B-A782-FE466F2B4ABA}">
      <dsp:nvSpPr>
        <dsp:cNvPr id="0" name=""/>
        <dsp:cNvSpPr/>
      </dsp:nvSpPr>
      <dsp:spPr>
        <a:xfrm>
          <a:off x="7679524" y="4066411"/>
          <a:ext cx="75478" cy="75478"/>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2F4FA469-17C7-48B8-AB56-14396C6B72A1}">
      <dsp:nvSpPr>
        <dsp:cNvPr id="0" name=""/>
        <dsp:cNvSpPr/>
      </dsp:nvSpPr>
      <dsp:spPr>
        <a:xfrm>
          <a:off x="5163066" y="3439561"/>
          <a:ext cx="947634" cy="947634"/>
        </a:xfrm>
        <a:prstGeom prst="rect">
          <a:avLst/>
        </a:prstGeom>
        <a:blipFill>
          <a:blip xmlns:r="http://schemas.openxmlformats.org/officeDocument/2006/relationships" r:embed="rId4"/>
          <a:srcRect/>
          <a:stretch>
            <a:fillRect l="-25000" r="-25000"/>
          </a:stretch>
        </a:blip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B0C2D04-EF93-42FB-93D2-E4BF03EA26F5}">
      <dsp:nvSpPr>
        <dsp:cNvPr id="0" name=""/>
        <dsp:cNvSpPr/>
      </dsp:nvSpPr>
      <dsp:spPr>
        <a:xfrm>
          <a:off x="5846525" y="4123020"/>
          <a:ext cx="75478" cy="75478"/>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F4EF385B-55E4-4D2A-A322-225E1E033A9A}">
      <dsp:nvSpPr>
        <dsp:cNvPr id="0" name=""/>
        <dsp:cNvSpPr/>
      </dsp:nvSpPr>
      <dsp:spPr>
        <a:xfrm>
          <a:off x="5959743" y="4123020"/>
          <a:ext cx="75478" cy="75478"/>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B6671C14-76F4-48EA-997E-874A16C08C67}">
      <dsp:nvSpPr>
        <dsp:cNvPr id="0" name=""/>
        <dsp:cNvSpPr/>
      </dsp:nvSpPr>
      <dsp:spPr>
        <a:xfrm>
          <a:off x="5846525" y="4236238"/>
          <a:ext cx="75478" cy="75478"/>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5A793334-DE0E-4C5E-911E-C9F6C8907F6B}">
      <dsp:nvSpPr>
        <dsp:cNvPr id="0" name=""/>
        <dsp:cNvSpPr/>
      </dsp:nvSpPr>
      <dsp:spPr>
        <a:xfrm>
          <a:off x="5959743" y="4236238"/>
          <a:ext cx="75478" cy="75478"/>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088B093E-1E71-46B9-972E-E364F2432C14}">
      <dsp:nvSpPr>
        <dsp:cNvPr id="0" name=""/>
        <dsp:cNvSpPr/>
      </dsp:nvSpPr>
      <dsp:spPr>
        <a:xfrm>
          <a:off x="5163066" y="2759546"/>
          <a:ext cx="947634" cy="583497"/>
        </a:xfrm>
        <a:prstGeom prst="rect">
          <a:avLst/>
        </a:prstGeom>
        <a:blipFill>
          <a:blip xmlns:r="http://schemas.openxmlformats.org/officeDocument/2006/relationships" r:embed="rId5"/>
          <a:srcRect/>
          <a:stretch>
            <a:fillRect t="-19000" b="-19000"/>
          </a:stretch>
        </a:blip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85CA02A-8721-43A8-A685-710FB88DBA34}">
      <dsp:nvSpPr>
        <dsp:cNvPr id="0" name=""/>
        <dsp:cNvSpPr/>
      </dsp:nvSpPr>
      <dsp:spPr>
        <a:xfrm>
          <a:off x="5789916" y="3192086"/>
          <a:ext cx="75478" cy="75478"/>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678A47E3-244E-4C70-B902-8A5000B53C9F}">
      <dsp:nvSpPr>
        <dsp:cNvPr id="0" name=""/>
        <dsp:cNvSpPr/>
      </dsp:nvSpPr>
      <dsp:spPr>
        <a:xfrm>
          <a:off x="5874830" y="3107172"/>
          <a:ext cx="75478" cy="75478"/>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AB616837-953C-434E-B857-F23697A158CB}">
      <dsp:nvSpPr>
        <dsp:cNvPr id="0" name=""/>
        <dsp:cNvSpPr/>
      </dsp:nvSpPr>
      <dsp:spPr>
        <a:xfrm>
          <a:off x="5959743" y="3022259"/>
          <a:ext cx="75478" cy="75478"/>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AD65E03C-FACC-43DA-AC30-05463E1E4079}">
      <dsp:nvSpPr>
        <dsp:cNvPr id="0" name=""/>
        <dsp:cNvSpPr/>
      </dsp:nvSpPr>
      <dsp:spPr>
        <a:xfrm>
          <a:off x="5789916" y="3022259"/>
          <a:ext cx="75478" cy="75478"/>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FB2448B1-2ABE-4290-95D8-BBC420287F51}">
      <dsp:nvSpPr>
        <dsp:cNvPr id="0" name=""/>
        <dsp:cNvSpPr/>
      </dsp:nvSpPr>
      <dsp:spPr>
        <a:xfrm>
          <a:off x="5959743" y="3192086"/>
          <a:ext cx="75478" cy="75478"/>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12683A3B-E51A-4054-9837-3D6625029D73}">
      <dsp:nvSpPr>
        <dsp:cNvPr id="0" name=""/>
        <dsp:cNvSpPr/>
      </dsp:nvSpPr>
      <dsp:spPr>
        <a:xfrm>
          <a:off x="1036998" y="4514566"/>
          <a:ext cx="75478" cy="75478"/>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3324793-148D-4F14-9D36-91A6E81CE14E}">
      <dsp:nvSpPr>
        <dsp:cNvPr id="0" name=""/>
        <dsp:cNvSpPr/>
      </dsp:nvSpPr>
      <dsp:spPr>
        <a:xfrm>
          <a:off x="1112477" y="4387195"/>
          <a:ext cx="1170000" cy="3302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62280" tIns="165100" rIns="462280" bIns="0" numCol="1" spcCol="1270" anchor="ctr" anchorCtr="0">
          <a:noAutofit/>
        </a:bodyPr>
        <a:lstStyle/>
        <a:p>
          <a:pPr lvl="0" algn="ctr" defTabSz="2889250">
            <a:lnSpc>
              <a:spcPct val="90000"/>
            </a:lnSpc>
            <a:spcBef>
              <a:spcPct val="0"/>
            </a:spcBef>
            <a:spcAft>
              <a:spcPct val="35000"/>
            </a:spcAft>
          </a:pPr>
          <a:endParaRPr lang="ru-RU" sz="6500" kern="1200"/>
        </a:p>
      </dsp:txBody>
      <dsp:txXfrm>
        <a:off x="1112477" y="4387195"/>
        <a:ext cx="1170000" cy="330219"/>
      </dsp:txXfrm>
    </dsp:sp>
    <dsp:sp modelId="{E2DBB9CD-F549-4B9C-9D7D-A9B88E12A74D}">
      <dsp:nvSpPr>
        <dsp:cNvPr id="0" name=""/>
        <dsp:cNvSpPr/>
      </dsp:nvSpPr>
      <dsp:spPr>
        <a:xfrm>
          <a:off x="2282477" y="4514566"/>
          <a:ext cx="75478" cy="75478"/>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0EE291C-7ADB-4501-BB4C-5154FAAFF37D}">
      <dsp:nvSpPr>
        <dsp:cNvPr id="0" name=""/>
        <dsp:cNvSpPr/>
      </dsp:nvSpPr>
      <dsp:spPr>
        <a:xfrm>
          <a:off x="2395695" y="4514566"/>
          <a:ext cx="75478" cy="75478"/>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F2A5CBD-2CD8-4AC0-A878-4B1582B04658}">
      <dsp:nvSpPr>
        <dsp:cNvPr id="0" name=""/>
        <dsp:cNvSpPr/>
      </dsp:nvSpPr>
      <dsp:spPr>
        <a:xfrm>
          <a:off x="2471174" y="4387195"/>
          <a:ext cx="1170000" cy="3302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62280" tIns="165100" rIns="462280" bIns="0" numCol="1" spcCol="1270" anchor="ctr" anchorCtr="0">
          <a:noAutofit/>
        </a:bodyPr>
        <a:lstStyle/>
        <a:p>
          <a:pPr lvl="0" algn="ctr" defTabSz="2889250">
            <a:lnSpc>
              <a:spcPct val="90000"/>
            </a:lnSpc>
            <a:spcBef>
              <a:spcPct val="0"/>
            </a:spcBef>
            <a:spcAft>
              <a:spcPct val="35000"/>
            </a:spcAft>
          </a:pPr>
          <a:endParaRPr lang="ru-RU" sz="6500" kern="1200"/>
        </a:p>
      </dsp:txBody>
      <dsp:txXfrm>
        <a:off x="2471174" y="4387195"/>
        <a:ext cx="1170000" cy="330219"/>
      </dsp:txXfrm>
    </dsp:sp>
    <dsp:sp modelId="{48611C75-F0E8-4F23-9CCE-B62554389374}">
      <dsp:nvSpPr>
        <dsp:cNvPr id="0" name=""/>
        <dsp:cNvSpPr/>
      </dsp:nvSpPr>
      <dsp:spPr>
        <a:xfrm>
          <a:off x="3641174" y="4599479"/>
          <a:ext cx="75478" cy="75478"/>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F051BC6-2161-4AC1-B3A8-C027D5CE4B28}">
      <dsp:nvSpPr>
        <dsp:cNvPr id="0" name=""/>
        <dsp:cNvSpPr/>
      </dsp:nvSpPr>
      <dsp:spPr>
        <a:xfrm>
          <a:off x="3726087" y="4514566"/>
          <a:ext cx="75478" cy="75478"/>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3280A4F-1C83-49DE-B827-D0B3C3BF073C}">
      <dsp:nvSpPr>
        <dsp:cNvPr id="0" name=""/>
        <dsp:cNvSpPr/>
      </dsp:nvSpPr>
      <dsp:spPr>
        <a:xfrm>
          <a:off x="3811001" y="4429652"/>
          <a:ext cx="75478" cy="75478"/>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5B50624-A801-4515-89A9-2BB818B17903}">
      <dsp:nvSpPr>
        <dsp:cNvPr id="0" name=""/>
        <dsp:cNvSpPr/>
      </dsp:nvSpPr>
      <dsp:spPr>
        <a:xfrm>
          <a:off x="3886479" y="4387195"/>
          <a:ext cx="1170000" cy="3302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62280" tIns="165100" rIns="462280" bIns="0" numCol="1" spcCol="1270" anchor="ctr" anchorCtr="0">
          <a:noAutofit/>
        </a:bodyPr>
        <a:lstStyle/>
        <a:p>
          <a:pPr lvl="0" algn="ctr" defTabSz="2889250">
            <a:lnSpc>
              <a:spcPct val="90000"/>
            </a:lnSpc>
            <a:spcBef>
              <a:spcPct val="0"/>
            </a:spcBef>
            <a:spcAft>
              <a:spcPct val="35000"/>
            </a:spcAft>
          </a:pPr>
          <a:endParaRPr lang="ru-RU" sz="6500" kern="1200"/>
        </a:p>
      </dsp:txBody>
      <dsp:txXfrm>
        <a:off x="3886479" y="4387195"/>
        <a:ext cx="1170000" cy="330219"/>
      </dsp:txXfrm>
    </dsp:sp>
    <dsp:sp modelId="{7FB2DFF5-9E11-4135-8435-DBC1D322FEF0}">
      <dsp:nvSpPr>
        <dsp:cNvPr id="0" name=""/>
        <dsp:cNvSpPr/>
      </dsp:nvSpPr>
      <dsp:spPr>
        <a:xfrm>
          <a:off x="5056479" y="4457957"/>
          <a:ext cx="75478" cy="75478"/>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4E47F06-545C-4D66-BB01-D8DE2965D416}">
      <dsp:nvSpPr>
        <dsp:cNvPr id="0" name=""/>
        <dsp:cNvSpPr/>
      </dsp:nvSpPr>
      <dsp:spPr>
        <a:xfrm>
          <a:off x="5169697" y="4457957"/>
          <a:ext cx="75478" cy="75478"/>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104FA17-78B7-4713-97CB-BA670D69FFDA}">
      <dsp:nvSpPr>
        <dsp:cNvPr id="0" name=""/>
        <dsp:cNvSpPr/>
      </dsp:nvSpPr>
      <dsp:spPr>
        <a:xfrm>
          <a:off x="5056479" y="4571175"/>
          <a:ext cx="75478" cy="75478"/>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5383F33-B834-4FB1-9FE7-57BB3634E875}">
      <dsp:nvSpPr>
        <dsp:cNvPr id="0" name=""/>
        <dsp:cNvSpPr/>
      </dsp:nvSpPr>
      <dsp:spPr>
        <a:xfrm>
          <a:off x="5169697" y="4571175"/>
          <a:ext cx="75478" cy="75478"/>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DDA9073-8CCE-440C-B4A3-05EEAE524CE1}">
      <dsp:nvSpPr>
        <dsp:cNvPr id="0" name=""/>
        <dsp:cNvSpPr/>
      </dsp:nvSpPr>
      <dsp:spPr>
        <a:xfrm>
          <a:off x="5245176" y="4387195"/>
          <a:ext cx="1170000" cy="3302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62280" tIns="165100" rIns="462280" bIns="0" numCol="1" spcCol="1270" anchor="ctr" anchorCtr="0">
          <a:noAutofit/>
        </a:bodyPr>
        <a:lstStyle/>
        <a:p>
          <a:pPr lvl="0" algn="ctr" defTabSz="2889250">
            <a:lnSpc>
              <a:spcPct val="90000"/>
            </a:lnSpc>
            <a:spcBef>
              <a:spcPct val="0"/>
            </a:spcBef>
            <a:spcAft>
              <a:spcPct val="35000"/>
            </a:spcAft>
          </a:pPr>
          <a:endParaRPr lang="ru-RU" sz="6500" kern="1200"/>
        </a:p>
      </dsp:txBody>
      <dsp:txXfrm>
        <a:off x="5245176" y="4387195"/>
        <a:ext cx="1170000" cy="330219"/>
      </dsp:txXfrm>
    </dsp:sp>
    <dsp:sp modelId="{871501C7-D264-4BB0-B67D-1BDF6993FD81}">
      <dsp:nvSpPr>
        <dsp:cNvPr id="0" name=""/>
        <dsp:cNvSpPr/>
      </dsp:nvSpPr>
      <dsp:spPr>
        <a:xfrm>
          <a:off x="6415176" y="4599479"/>
          <a:ext cx="75478" cy="75478"/>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DEB77E0-3A10-4D93-8442-6F9D7C435822}">
      <dsp:nvSpPr>
        <dsp:cNvPr id="0" name=""/>
        <dsp:cNvSpPr/>
      </dsp:nvSpPr>
      <dsp:spPr>
        <a:xfrm>
          <a:off x="6500089" y="4514566"/>
          <a:ext cx="75478" cy="75478"/>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6119291-F0B0-4953-A070-B0894931C77F}">
      <dsp:nvSpPr>
        <dsp:cNvPr id="0" name=""/>
        <dsp:cNvSpPr/>
      </dsp:nvSpPr>
      <dsp:spPr>
        <a:xfrm>
          <a:off x="6585003" y="4429652"/>
          <a:ext cx="75478" cy="75478"/>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C11158F-3EE9-4BF1-BD14-A127DC9422DD}">
      <dsp:nvSpPr>
        <dsp:cNvPr id="0" name=""/>
        <dsp:cNvSpPr/>
      </dsp:nvSpPr>
      <dsp:spPr>
        <a:xfrm>
          <a:off x="6415176" y="4429652"/>
          <a:ext cx="75478" cy="75478"/>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B34C869-4A54-43AD-A581-5E7A01500EDC}">
      <dsp:nvSpPr>
        <dsp:cNvPr id="0" name=""/>
        <dsp:cNvSpPr/>
      </dsp:nvSpPr>
      <dsp:spPr>
        <a:xfrm>
          <a:off x="6585003" y="4599479"/>
          <a:ext cx="75478" cy="75478"/>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31AFC14-1E62-41BC-B608-BE18BD16F1D2}">
      <dsp:nvSpPr>
        <dsp:cNvPr id="0" name=""/>
        <dsp:cNvSpPr/>
      </dsp:nvSpPr>
      <dsp:spPr>
        <a:xfrm>
          <a:off x="6660481" y="4387195"/>
          <a:ext cx="1170000" cy="3302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62280" tIns="165100" rIns="462280" bIns="0" numCol="1" spcCol="1270" anchor="ctr" anchorCtr="0">
          <a:noAutofit/>
        </a:bodyPr>
        <a:lstStyle/>
        <a:p>
          <a:pPr lvl="0" algn="ctr" defTabSz="2889250">
            <a:lnSpc>
              <a:spcPct val="90000"/>
            </a:lnSpc>
            <a:spcBef>
              <a:spcPct val="0"/>
            </a:spcBef>
            <a:spcAft>
              <a:spcPct val="35000"/>
            </a:spcAft>
          </a:pPr>
          <a:endParaRPr lang="ru-RU" sz="6500" kern="1200"/>
        </a:p>
      </dsp:txBody>
      <dsp:txXfrm>
        <a:off x="6660481" y="4387195"/>
        <a:ext cx="1170000" cy="33021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6D7D95-900E-4FAE-A57B-F6FEF74AF7D9}">
      <dsp:nvSpPr>
        <dsp:cNvPr id="0" name=""/>
        <dsp:cNvSpPr/>
      </dsp:nvSpPr>
      <dsp:spPr>
        <a:xfrm>
          <a:off x="35747" y="0"/>
          <a:ext cx="5182577" cy="5182577"/>
        </a:xfrm>
        <a:prstGeom prst="rect">
          <a:avLst/>
        </a:prstGeom>
        <a:blipFill>
          <a:blip xmlns:r="http://schemas.openxmlformats.org/officeDocument/2006/relationships" r:embed="rId1"/>
          <a:srcRect/>
          <a:stretch>
            <a:fillRect t="-25000" b="-25000"/>
          </a:stretch>
        </a:blip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2A2D02-82D3-4F15-BDE9-D58D6C21EFDC}">
      <dsp:nvSpPr>
        <dsp:cNvPr id="0" name=""/>
        <dsp:cNvSpPr/>
      </dsp:nvSpPr>
      <dsp:spPr>
        <a:xfrm>
          <a:off x="5039999" y="5004252"/>
          <a:ext cx="89162" cy="89162"/>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474FEA0B-18E7-422D-94E6-7F3F6EAB2BEC}">
      <dsp:nvSpPr>
        <dsp:cNvPr id="0" name=""/>
        <dsp:cNvSpPr/>
      </dsp:nvSpPr>
      <dsp:spPr>
        <a:xfrm>
          <a:off x="5327325" y="0"/>
          <a:ext cx="3151007" cy="3151007"/>
        </a:xfrm>
        <a:prstGeom prst="rect">
          <a:avLst/>
        </a:prstGeom>
        <a:blipFill dpi="0" rotWithShape="1">
          <a:blip xmlns:r="http://schemas.openxmlformats.org/officeDocument/2006/relationships" r:embed="rId2"/>
          <a:srcRect/>
          <a:stretch>
            <a:fillRect/>
          </a:stretch>
        </a:blip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81AB4C-0BF8-46C3-A0A8-23833D068185}">
      <dsp:nvSpPr>
        <dsp:cNvPr id="0" name=""/>
        <dsp:cNvSpPr/>
      </dsp:nvSpPr>
      <dsp:spPr>
        <a:xfrm>
          <a:off x="8166263" y="2972681"/>
          <a:ext cx="89162" cy="89162"/>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28218F63-6916-4F11-A148-7E6270910883}">
      <dsp:nvSpPr>
        <dsp:cNvPr id="0" name=""/>
        <dsp:cNvSpPr/>
      </dsp:nvSpPr>
      <dsp:spPr>
        <a:xfrm>
          <a:off x="8300007" y="2972681"/>
          <a:ext cx="89162" cy="89162"/>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7CC69434-83BE-46D2-854B-F4CDE042ACB0}">
      <dsp:nvSpPr>
        <dsp:cNvPr id="0" name=""/>
        <dsp:cNvSpPr/>
      </dsp:nvSpPr>
      <dsp:spPr>
        <a:xfrm>
          <a:off x="6555596" y="3259841"/>
          <a:ext cx="1922736" cy="1922736"/>
        </a:xfrm>
        <a:prstGeom prst="rect">
          <a:avLst/>
        </a:prstGeom>
        <a:blipFill dpi="0" rotWithShape="1">
          <a:blip xmlns:r="http://schemas.openxmlformats.org/officeDocument/2006/relationships" r:embed="rId3"/>
          <a:srcRect/>
          <a:stretch>
            <a:fillRect/>
          </a:stretch>
        </a:blip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EAB78A-A33E-4D10-8302-F14F0C3DCDC7}">
      <dsp:nvSpPr>
        <dsp:cNvPr id="0" name=""/>
        <dsp:cNvSpPr/>
      </dsp:nvSpPr>
      <dsp:spPr>
        <a:xfrm>
          <a:off x="8099391" y="5004252"/>
          <a:ext cx="89162" cy="89162"/>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47EFB58D-FEAC-4EAC-A1AD-C3553994A677}">
      <dsp:nvSpPr>
        <dsp:cNvPr id="0" name=""/>
        <dsp:cNvSpPr/>
      </dsp:nvSpPr>
      <dsp:spPr>
        <a:xfrm>
          <a:off x="8199699" y="4903944"/>
          <a:ext cx="89162" cy="89162"/>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6729D3E3-98B3-420B-A782-FE466F2B4ABA}">
      <dsp:nvSpPr>
        <dsp:cNvPr id="0" name=""/>
        <dsp:cNvSpPr/>
      </dsp:nvSpPr>
      <dsp:spPr>
        <a:xfrm>
          <a:off x="8300007" y="4803636"/>
          <a:ext cx="89162" cy="89162"/>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2F4FA469-17C7-48B8-AB56-14396C6B72A1}">
      <dsp:nvSpPr>
        <dsp:cNvPr id="0" name=""/>
        <dsp:cNvSpPr/>
      </dsp:nvSpPr>
      <dsp:spPr>
        <a:xfrm>
          <a:off x="5327325" y="4063140"/>
          <a:ext cx="1119436" cy="1119436"/>
        </a:xfrm>
        <a:prstGeom prst="rect">
          <a:avLst/>
        </a:prstGeom>
        <a:blipFill>
          <a:blip xmlns:r="http://schemas.openxmlformats.org/officeDocument/2006/relationships" r:embed="rId4"/>
          <a:srcRect/>
          <a:stretch>
            <a:fillRect l="-25000" r="-25000"/>
          </a:stretch>
        </a:blip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B0C2D04-EF93-42FB-93D2-E4BF03EA26F5}">
      <dsp:nvSpPr>
        <dsp:cNvPr id="0" name=""/>
        <dsp:cNvSpPr/>
      </dsp:nvSpPr>
      <dsp:spPr>
        <a:xfrm>
          <a:off x="6134693" y="4870508"/>
          <a:ext cx="89162" cy="89162"/>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F4EF385B-55E4-4D2A-A322-225E1E033A9A}">
      <dsp:nvSpPr>
        <dsp:cNvPr id="0" name=""/>
        <dsp:cNvSpPr/>
      </dsp:nvSpPr>
      <dsp:spPr>
        <a:xfrm>
          <a:off x="6268437" y="4870508"/>
          <a:ext cx="89162" cy="89162"/>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B6671C14-76F4-48EA-997E-874A16C08C67}">
      <dsp:nvSpPr>
        <dsp:cNvPr id="0" name=""/>
        <dsp:cNvSpPr/>
      </dsp:nvSpPr>
      <dsp:spPr>
        <a:xfrm>
          <a:off x="6134693" y="5004252"/>
          <a:ext cx="89162" cy="89162"/>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5A793334-DE0E-4C5E-911E-C9F6C8907F6B}">
      <dsp:nvSpPr>
        <dsp:cNvPr id="0" name=""/>
        <dsp:cNvSpPr/>
      </dsp:nvSpPr>
      <dsp:spPr>
        <a:xfrm>
          <a:off x="6268437" y="5004252"/>
          <a:ext cx="89162" cy="89162"/>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088B093E-1E71-46B9-972E-E364F2432C14}">
      <dsp:nvSpPr>
        <dsp:cNvPr id="0" name=""/>
        <dsp:cNvSpPr/>
      </dsp:nvSpPr>
      <dsp:spPr>
        <a:xfrm>
          <a:off x="5327325" y="3259841"/>
          <a:ext cx="1119436" cy="689282"/>
        </a:xfrm>
        <a:prstGeom prst="rect">
          <a:avLst/>
        </a:prstGeom>
        <a:blipFill>
          <a:blip xmlns:r="http://schemas.openxmlformats.org/officeDocument/2006/relationships" r:embed="rId5"/>
          <a:srcRect/>
          <a:stretch>
            <a:fillRect t="-19000" b="-19000"/>
          </a:stretch>
        </a:blip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85CA02A-8721-43A8-A685-710FB88DBA34}">
      <dsp:nvSpPr>
        <dsp:cNvPr id="0" name=""/>
        <dsp:cNvSpPr/>
      </dsp:nvSpPr>
      <dsp:spPr>
        <a:xfrm>
          <a:off x="6067821" y="3770798"/>
          <a:ext cx="89162" cy="89162"/>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678A47E3-244E-4C70-B902-8A5000B53C9F}">
      <dsp:nvSpPr>
        <dsp:cNvPr id="0" name=""/>
        <dsp:cNvSpPr/>
      </dsp:nvSpPr>
      <dsp:spPr>
        <a:xfrm>
          <a:off x="6168129" y="3670490"/>
          <a:ext cx="89162" cy="89162"/>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AB616837-953C-434E-B857-F23697A158CB}">
      <dsp:nvSpPr>
        <dsp:cNvPr id="0" name=""/>
        <dsp:cNvSpPr/>
      </dsp:nvSpPr>
      <dsp:spPr>
        <a:xfrm>
          <a:off x="6268437" y="3570182"/>
          <a:ext cx="89162" cy="89162"/>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AD65E03C-FACC-43DA-AC30-05463E1E4079}">
      <dsp:nvSpPr>
        <dsp:cNvPr id="0" name=""/>
        <dsp:cNvSpPr/>
      </dsp:nvSpPr>
      <dsp:spPr>
        <a:xfrm>
          <a:off x="6067821" y="3570182"/>
          <a:ext cx="89162" cy="89162"/>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FB2448B1-2ABE-4290-95D8-BBC420287F51}">
      <dsp:nvSpPr>
        <dsp:cNvPr id="0" name=""/>
        <dsp:cNvSpPr/>
      </dsp:nvSpPr>
      <dsp:spPr>
        <a:xfrm>
          <a:off x="6268437" y="3770798"/>
          <a:ext cx="89162" cy="89162"/>
        </a:xfrm>
        <a:prstGeom prst="ellipse">
          <a:avLst/>
        </a:prstGeom>
        <a:noFill/>
        <a:ln w="19050" cap="rnd" cmpd="sng" algn="ctr">
          <a:noFill/>
          <a:prstDash val="solid"/>
        </a:ln>
        <a:effectLst/>
      </dsp:spPr>
      <dsp:style>
        <a:lnRef idx="2">
          <a:scrgbClr r="0" g="0" b="0"/>
        </a:lnRef>
        <a:fillRef idx="1">
          <a:scrgbClr r="0" g="0" b="0"/>
        </a:fillRef>
        <a:effectRef idx="0">
          <a:scrgbClr r="0" g="0" b="0"/>
        </a:effectRef>
        <a:fontRef idx="minor"/>
      </dsp:style>
    </dsp:sp>
    <dsp:sp modelId="{12683A3B-E51A-4054-9837-3D6625029D73}">
      <dsp:nvSpPr>
        <dsp:cNvPr id="0" name=""/>
        <dsp:cNvSpPr/>
      </dsp:nvSpPr>
      <dsp:spPr>
        <a:xfrm>
          <a:off x="1513800" y="5333039"/>
          <a:ext cx="89162" cy="89162"/>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3324793-148D-4F14-9D36-91A6E81CE14E}">
      <dsp:nvSpPr>
        <dsp:cNvPr id="0" name=""/>
        <dsp:cNvSpPr/>
      </dsp:nvSpPr>
      <dsp:spPr>
        <a:xfrm>
          <a:off x="1602962" y="5182577"/>
          <a:ext cx="1170000" cy="3900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62280" tIns="165100" rIns="462280" bIns="0" numCol="1" spcCol="1270" anchor="ctr" anchorCtr="0">
          <a:noAutofit/>
        </a:bodyPr>
        <a:lstStyle/>
        <a:p>
          <a:pPr lvl="0" algn="ctr" defTabSz="2889250">
            <a:lnSpc>
              <a:spcPct val="90000"/>
            </a:lnSpc>
            <a:spcBef>
              <a:spcPct val="0"/>
            </a:spcBef>
            <a:spcAft>
              <a:spcPct val="35000"/>
            </a:spcAft>
          </a:pPr>
          <a:endParaRPr lang="ru-RU" sz="6500" kern="1200"/>
        </a:p>
      </dsp:txBody>
      <dsp:txXfrm>
        <a:off x="1602962" y="5182577"/>
        <a:ext cx="1170000" cy="390086"/>
      </dsp:txXfrm>
    </dsp:sp>
    <dsp:sp modelId="{E2DBB9CD-F549-4B9C-9D7D-A9B88E12A74D}">
      <dsp:nvSpPr>
        <dsp:cNvPr id="0" name=""/>
        <dsp:cNvSpPr/>
      </dsp:nvSpPr>
      <dsp:spPr>
        <a:xfrm>
          <a:off x="2772962" y="5333039"/>
          <a:ext cx="89162" cy="89162"/>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0EE291C-7ADB-4501-BB4C-5154FAAFF37D}">
      <dsp:nvSpPr>
        <dsp:cNvPr id="0" name=""/>
        <dsp:cNvSpPr/>
      </dsp:nvSpPr>
      <dsp:spPr>
        <a:xfrm>
          <a:off x="2906706" y="5333039"/>
          <a:ext cx="89162" cy="89162"/>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F2A5CBD-2CD8-4AC0-A878-4B1582B04658}">
      <dsp:nvSpPr>
        <dsp:cNvPr id="0" name=""/>
        <dsp:cNvSpPr/>
      </dsp:nvSpPr>
      <dsp:spPr>
        <a:xfrm>
          <a:off x="2995869" y="5182577"/>
          <a:ext cx="1170000" cy="3900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62280" tIns="165100" rIns="462280" bIns="0" numCol="1" spcCol="1270" anchor="ctr" anchorCtr="0">
          <a:noAutofit/>
        </a:bodyPr>
        <a:lstStyle/>
        <a:p>
          <a:pPr lvl="0" algn="ctr" defTabSz="2889250">
            <a:lnSpc>
              <a:spcPct val="90000"/>
            </a:lnSpc>
            <a:spcBef>
              <a:spcPct val="0"/>
            </a:spcBef>
            <a:spcAft>
              <a:spcPct val="35000"/>
            </a:spcAft>
          </a:pPr>
          <a:endParaRPr lang="ru-RU" sz="6500" kern="1200"/>
        </a:p>
      </dsp:txBody>
      <dsp:txXfrm>
        <a:off x="2995869" y="5182577"/>
        <a:ext cx="1170000" cy="390086"/>
      </dsp:txXfrm>
    </dsp:sp>
    <dsp:sp modelId="{48611C75-F0E8-4F23-9CCE-B62554389374}">
      <dsp:nvSpPr>
        <dsp:cNvPr id="0" name=""/>
        <dsp:cNvSpPr/>
      </dsp:nvSpPr>
      <dsp:spPr>
        <a:xfrm>
          <a:off x="4165869" y="5433347"/>
          <a:ext cx="89162" cy="89162"/>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F051BC6-2161-4AC1-B3A8-C027D5CE4B28}">
      <dsp:nvSpPr>
        <dsp:cNvPr id="0" name=""/>
        <dsp:cNvSpPr/>
      </dsp:nvSpPr>
      <dsp:spPr>
        <a:xfrm>
          <a:off x="4266177" y="5333039"/>
          <a:ext cx="89162" cy="89162"/>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3280A4F-1C83-49DE-B827-D0B3C3BF073C}">
      <dsp:nvSpPr>
        <dsp:cNvPr id="0" name=""/>
        <dsp:cNvSpPr/>
      </dsp:nvSpPr>
      <dsp:spPr>
        <a:xfrm>
          <a:off x="4366485" y="5232731"/>
          <a:ext cx="89162" cy="89162"/>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5B50624-A801-4515-89A9-2BB818B17903}">
      <dsp:nvSpPr>
        <dsp:cNvPr id="0" name=""/>
        <dsp:cNvSpPr/>
      </dsp:nvSpPr>
      <dsp:spPr>
        <a:xfrm>
          <a:off x="4455647" y="5182577"/>
          <a:ext cx="1170000" cy="3900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62280" tIns="165100" rIns="462280" bIns="0" numCol="1" spcCol="1270" anchor="ctr" anchorCtr="0">
          <a:noAutofit/>
        </a:bodyPr>
        <a:lstStyle/>
        <a:p>
          <a:pPr lvl="0" algn="ctr" defTabSz="2889250">
            <a:lnSpc>
              <a:spcPct val="90000"/>
            </a:lnSpc>
            <a:spcBef>
              <a:spcPct val="0"/>
            </a:spcBef>
            <a:spcAft>
              <a:spcPct val="35000"/>
            </a:spcAft>
          </a:pPr>
          <a:endParaRPr lang="ru-RU" sz="6500" kern="1200"/>
        </a:p>
      </dsp:txBody>
      <dsp:txXfrm>
        <a:off x="4455647" y="5182577"/>
        <a:ext cx="1170000" cy="390086"/>
      </dsp:txXfrm>
    </dsp:sp>
    <dsp:sp modelId="{7FB2DFF5-9E11-4135-8435-DBC1D322FEF0}">
      <dsp:nvSpPr>
        <dsp:cNvPr id="0" name=""/>
        <dsp:cNvSpPr/>
      </dsp:nvSpPr>
      <dsp:spPr>
        <a:xfrm>
          <a:off x="5625647" y="5266167"/>
          <a:ext cx="89162" cy="89162"/>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4E47F06-545C-4D66-BB01-D8DE2965D416}">
      <dsp:nvSpPr>
        <dsp:cNvPr id="0" name=""/>
        <dsp:cNvSpPr/>
      </dsp:nvSpPr>
      <dsp:spPr>
        <a:xfrm>
          <a:off x="5759391" y="5266167"/>
          <a:ext cx="89162" cy="89162"/>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104FA17-78B7-4713-97CB-BA670D69FFDA}">
      <dsp:nvSpPr>
        <dsp:cNvPr id="0" name=""/>
        <dsp:cNvSpPr/>
      </dsp:nvSpPr>
      <dsp:spPr>
        <a:xfrm>
          <a:off x="5625647" y="5399911"/>
          <a:ext cx="89162" cy="89162"/>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5383F33-B834-4FB1-9FE7-57BB3634E875}">
      <dsp:nvSpPr>
        <dsp:cNvPr id="0" name=""/>
        <dsp:cNvSpPr/>
      </dsp:nvSpPr>
      <dsp:spPr>
        <a:xfrm>
          <a:off x="5759391" y="5399911"/>
          <a:ext cx="89162" cy="89162"/>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DDA9073-8CCE-440C-B4A3-05EEAE524CE1}">
      <dsp:nvSpPr>
        <dsp:cNvPr id="0" name=""/>
        <dsp:cNvSpPr/>
      </dsp:nvSpPr>
      <dsp:spPr>
        <a:xfrm>
          <a:off x="5848554" y="5182577"/>
          <a:ext cx="1170000" cy="3900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62280" tIns="165100" rIns="462280" bIns="0" numCol="1" spcCol="1270" anchor="ctr" anchorCtr="0">
          <a:noAutofit/>
        </a:bodyPr>
        <a:lstStyle/>
        <a:p>
          <a:pPr lvl="0" algn="ctr" defTabSz="2889250">
            <a:lnSpc>
              <a:spcPct val="90000"/>
            </a:lnSpc>
            <a:spcBef>
              <a:spcPct val="0"/>
            </a:spcBef>
            <a:spcAft>
              <a:spcPct val="35000"/>
            </a:spcAft>
          </a:pPr>
          <a:endParaRPr lang="ru-RU" sz="6500" kern="1200"/>
        </a:p>
      </dsp:txBody>
      <dsp:txXfrm>
        <a:off x="5848554" y="5182577"/>
        <a:ext cx="1170000" cy="390086"/>
      </dsp:txXfrm>
    </dsp:sp>
    <dsp:sp modelId="{871501C7-D264-4BB0-B67D-1BDF6993FD81}">
      <dsp:nvSpPr>
        <dsp:cNvPr id="0" name=""/>
        <dsp:cNvSpPr/>
      </dsp:nvSpPr>
      <dsp:spPr>
        <a:xfrm>
          <a:off x="7018554" y="5433347"/>
          <a:ext cx="89162" cy="89162"/>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DEB77E0-3A10-4D93-8442-6F9D7C435822}">
      <dsp:nvSpPr>
        <dsp:cNvPr id="0" name=""/>
        <dsp:cNvSpPr/>
      </dsp:nvSpPr>
      <dsp:spPr>
        <a:xfrm>
          <a:off x="7118862" y="5333039"/>
          <a:ext cx="89162" cy="89162"/>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6119291-F0B0-4953-A070-B0894931C77F}">
      <dsp:nvSpPr>
        <dsp:cNvPr id="0" name=""/>
        <dsp:cNvSpPr/>
      </dsp:nvSpPr>
      <dsp:spPr>
        <a:xfrm>
          <a:off x="7219170" y="5232731"/>
          <a:ext cx="89162" cy="89162"/>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C11158F-3EE9-4BF1-BD14-A127DC9422DD}">
      <dsp:nvSpPr>
        <dsp:cNvPr id="0" name=""/>
        <dsp:cNvSpPr/>
      </dsp:nvSpPr>
      <dsp:spPr>
        <a:xfrm>
          <a:off x="7018554" y="5232731"/>
          <a:ext cx="89162" cy="89162"/>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B34C869-4A54-43AD-A581-5E7A01500EDC}">
      <dsp:nvSpPr>
        <dsp:cNvPr id="0" name=""/>
        <dsp:cNvSpPr/>
      </dsp:nvSpPr>
      <dsp:spPr>
        <a:xfrm>
          <a:off x="7219170" y="5433347"/>
          <a:ext cx="89162" cy="89162"/>
        </a:xfrm>
        <a:prstGeom prst="ellipse">
          <a:avLst/>
        </a:prstGeom>
        <a:solidFill>
          <a:schemeClr val="l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31AFC14-1E62-41BC-B608-BE18BD16F1D2}">
      <dsp:nvSpPr>
        <dsp:cNvPr id="0" name=""/>
        <dsp:cNvSpPr/>
      </dsp:nvSpPr>
      <dsp:spPr>
        <a:xfrm>
          <a:off x="7308332" y="5182577"/>
          <a:ext cx="1170000" cy="3900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62280" tIns="165100" rIns="462280" bIns="0" numCol="1" spcCol="1270" anchor="ctr" anchorCtr="0">
          <a:noAutofit/>
        </a:bodyPr>
        <a:lstStyle/>
        <a:p>
          <a:pPr lvl="0" algn="ctr" defTabSz="2889250">
            <a:lnSpc>
              <a:spcPct val="90000"/>
            </a:lnSpc>
            <a:spcBef>
              <a:spcPct val="0"/>
            </a:spcBef>
            <a:spcAft>
              <a:spcPct val="35000"/>
            </a:spcAft>
          </a:pPr>
          <a:endParaRPr lang="ru-RU" sz="6500" kern="1200"/>
        </a:p>
      </dsp:txBody>
      <dsp:txXfrm>
        <a:off x="7308332" y="5182577"/>
        <a:ext cx="1170000" cy="390086"/>
      </dsp:txXfrm>
    </dsp:sp>
  </dsp:spTree>
</dsp:drawing>
</file>

<file path=word/diagrams/layout1.xml><?xml version="1.0" encoding="utf-8"?>
<dgm:layoutDef xmlns:dgm="http://schemas.openxmlformats.org/drawingml/2006/diagram" xmlns:a="http://schemas.openxmlformats.org/drawingml/2006/main" uniqueId="urn:microsoft.com/office/officeart/2009/3/layout/SpiralPicture">
  <dgm:title val=""/>
  <dgm:desc val=""/>
  <dgm:catLst>
    <dgm:cat type="picture" pri="4000"/>
    <dgm:cat type="pictureconvert" pri="4000"/>
  </dgm:catLst>
  <dgm:sampData>
    <dgm:dataModel>
      <dgm:ptLst>
        <dgm:pt modelId="0" type="doc"/>
        <dgm:pt modelId="1"/>
        <dgm:pt modelId="2"/>
        <dgm:pt modelId="3"/>
        <dgm:pt modelId="4"/>
        <dgm:pt modelId="5"/>
      </dgm:ptLst>
      <dgm:cxnLst>
        <dgm:cxn modelId="11" srcId="0" destId="1" srcOrd="0" destOrd="0"/>
        <dgm:cxn modelId="12" srcId="0" destId="2" srcOrd="0" destOrd="0"/>
        <dgm:cxn modelId="13" srcId="0" destId="3" srcOrd="0" destOrd="0"/>
        <dgm:cxn modelId="14" srcId="0" destId="4" srcOrd="0" destOrd="0"/>
        <dgm:cxn modelId="15" srcId="0" destId="5" srcOrd="0" destOrd="0"/>
      </dgm:cxnLst>
      <dgm:bg/>
      <dgm:whole/>
    </dgm:dataModel>
  </dgm:sampData>
  <dgm:styleData useDef="1">
    <dgm:dataModel>
      <dgm:ptLst/>
      <dgm:bg/>
      <dgm:whole/>
    </dgm:dataModel>
  </dgm:styleData>
  <dgm:clrData useDef="1">
    <dgm:dataModel>
      <dgm:ptLst/>
      <dgm:bg/>
      <dgm:whole/>
    </dgm:dataModel>
  </dgm:clrData>
  <dgm:layoutNode name="Name0">
    <dgm:varLst>
      <dgm:chMax val="5"/>
      <dgm:dir/>
    </dgm:varLst>
    <dgm:alg type="composite">
      <dgm:param type="ar" val="1.515"/>
    </dgm:alg>
    <dgm:shape xmlns:r="http://schemas.openxmlformats.org/officeDocument/2006/relationships" r:blip="">
      <dgm:adjLst/>
    </dgm:shape>
    <dgm:constrLst>
      <dgm:constr type="w" for="ch" forName="picts" refType="w"/>
      <dgm:constr type="h" for="ch" forName="picts" refType="h" fact="0.93"/>
      <dgm:constr type="b" for="ch" forName="txLine" refType="h"/>
      <dgm:constr type="w" for="ch" forName="txLine" refType="w"/>
      <dgm:constr type="h" for="ch" forName="txLine" refType="h" fact="0.07"/>
      <dgm:constr type="userD" for="des" refType="h" fact="0.016"/>
    </dgm:constrLst>
    <dgm:forEach name="Name1" axis="self" ptType="parTrans">
      <dgm:forEach name="Name2" axis="self" ptType="sibTrans" st="2">
        <dgm:forEach name="imageRepeat" axis="self">
          <dgm:layoutNode name="imageRepeatNode" styleLbl="alignNode1">
            <dgm:alg type="sp"/>
            <dgm:shape xmlns:r="http://schemas.openxmlformats.org/officeDocument/2006/relationships" type="rect" r:blip="" blipPhldr="1">
              <dgm:adjLst/>
            </dgm:shape>
            <dgm:presOf axis="self"/>
          </dgm:layoutNode>
        </dgm:forEach>
      </dgm:forEach>
    </dgm:forEach>
    <dgm:layoutNode name="picts">
      <dgm:alg type="composite"/>
      <dgm:shape xmlns:r="http://schemas.openxmlformats.org/officeDocument/2006/relationships" r:blip="">
        <dgm:adjLst/>
      </dgm:shape>
      <dgm:choose name="Name3">
        <dgm:if name="Name4" func="var" arg="dir" op="equ" val="norm">
          <dgm:constrLst>
            <dgm:constr type="userD"/>
            <dgm:constr type="w" for="ch" forName="space1" refType="h"/>
            <dgm:constr type="h" for="ch" forName="space1" refType="h"/>
            <dgm:constr type="r" for="ch" forName="space2" refType="w"/>
            <dgm:constr type="w" for="ch" forName="space2" refType="h" fact="0.608"/>
            <dgm:constr type="l" for="ch" forName="pictA1"/>
            <dgm:constr type="t" for="ch" forName="pictA1"/>
            <dgm:constr type="w" for="ch" forName="pictA1" refType="h"/>
            <dgm:constr type="h" for="ch" forName="pictA1" refType="h"/>
            <dgm:constr type="l" for="ch" forName="pictB1"/>
            <dgm:constr type="t" for="ch" forName="pictB1"/>
            <dgm:constr type="w" for="ch" forName="pictB1" refType="h"/>
            <dgm:constr type="h" for="ch" forName="pictB1" refType="h"/>
            <dgm:constr type="r" for="ch" forName="oneDotPict" refType="r" refFor="ch" refForName="pictA1"/>
            <dgm:constr type="b" for="ch" forName="oneDotPict" refType="b" refFor="ch" refForName="pictA1"/>
            <dgm:constr type="rOff" for="ch" forName="oneDotPict" refType="userD" fact="-1"/>
            <dgm:constr type="bOff" for="ch" forName="oneDotPict" refType="userD" fact="-1"/>
            <dgm:constr type="w" for="ch" forName="oneDotPict" refType="userD"/>
            <dgm:constr type="h" for="ch" forName="oneDotPict" refType="userD"/>
            <dgm:constr type="r" for="ch" forName="pictA2" refType="w"/>
            <dgm:constr type="t" for="ch" forName="pictA2"/>
            <dgm:constr type="w" for="ch" forName="pictA2" refType="h" fact="0.608"/>
            <dgm:constr type="h" for="ch" forName="pictA2" refType="h" fact="0.608"/>
            <dgm:constr type="r" for="ch" forName="pictB2" refType="w"/>
            <dgm:constr type="t" for="ch" forName="pictB2"/>
            <dgm:constr type="w" for="ch" forName="pictB2" refType="h" fact="0.608"/>
            <dgm:constr type="h" for="ch" forName="pictB2" refType="h" fact="0.608"/>
            <dgm:constr type="r" for="ch" forName="twoDotsPict" refType="r" refFor="ch" refForName="pictA2"/>
            <dgm:constr type="b" for="ch" forName="twoDotsPict" refType="b" refFor="ch" refForName="pictA2"/>
            <dgm:constr type="rOff" for="ch" forName="twoDotsPict" refType="userD" fact="-1"/>
            <dgm:constr type="bOff" for="ch" forName="twoDotsPict" refType="userD" fact="-1"/>
            <dgm:constr type="w" for="ch" forName="twoDotsPict" refType="userD" fact="2.5"/>
            <dgm:constr type="h" for="ch" forName="twoDotsPict" refType="userD"/>
            <dgm:constr type="r" for="ch" forName="pictA3" refType="w"/>
            <dgm:constr type="b" for="ch" forName="pictA3" refType="h"/>
            <dgm:constr type="w" for="ch" forName="pictA3" refType="h" fact="0.371"/>
            <dgm:constr type="h" for="ch" forName="pictA3" refType="h" fact="0.371"/>
            <dgm:constr type="r" for="ch" forName="pictB3" refType="w"/>
            <dgm:constr type="b" for="ch" forName="pictB3" refType="h"/>
            <dgm:constr type="w" for="ch" forName="pictB3" refType="h" fact="0.371"/>
            <dgm:constr type="h" for="ch" forName="pictB3" refType="h" fact="0.371"/>
            <dgm:constr type="r" for="ch" forName="threeDotsPict" refType="r" refFor="ch" refForName="pictA3"/>
            <dgm:constr type="b" for="ch" forName="threeDotsPict" refType="b" refFor="ch" refForName="pictA3"/>
            <dgm:constr type="rOff" for="ch" forName="threeDotsPict" refType="userD" fact="-1"/>
            <dgm:constr type="bOff" for="ch" forName="threeDotsPict" refType="userD" fact="-1"/>
            <dgm:constr type="w" for="ch" forName="threeDotsPict" refType="userD" fact="3.25"/>
            <dgm:constr type="h" for="ch" forName="threeDotsPict" refType="userD" fact="3.25"/>
            <dgm:constr type="l" for="ch" forName="pictA4" refType="l" refFor="ch" refForName="space2"/>
            <dgm:constr type="b" for="ch" forName="pictA4" refType="h"/>
            <dgm:constr type="w" for="ch" forName="pictA4" refType="h" fact="0.216"/>
            <dgm:constr type="h" for="ch" forName="pictA4" refType="h" fact="0.216"/>
            <dgm:constr type="l" for="ch" forName="pictB4" refType="l" refFor="ch" refForName="space2"/>
            <dgm:constr type="b" for="ch" forName="pictB4" refType="h"/>
            <dgm:constr type="w" for="ch" forName="pictB4" refType="h" fact="0.216"/>
            <dgm:constr type="h" for="ch" forName="pictB4" refType="h" fact="0.216"/>
            <dgm:constr type="r" for="ch" forName="fourDotsPict" refType="r" refFor="ch" refForName="pictA4"/>
            <dgm:constr type="b" for="ch" forName="fourDotsPict" refType="b" refFor="ch" refForName="pictA4"/>
            <dgm:constr type="rOff" for="ch" forName="fourDotsPict" refType="userD" fact="-1"/>
            <dgm:constr type="bOff" for="ch" forName="fourDotsPict" refType="userD" fact="-1"/>
            <dgm:constr type="w" for="ch" forName="fourDotsPict" refType="userD" fact="2.5"/>
            <dgm:constr type="h" for="ch" forName="fourDotsPict" refType="userD" fact="2.5"/>
            <dgm:constr type="l" for="ch" forName="pictA5" refType="l" refFor="ch" refForName="space2"/>
            <dgm:constr type="t" for="ch" forName="pictA5" refType="h" fact="0.629"/>
            <dgm:constr type="w" for="ch" forName="pictA5" refType="h" fact="0.216"/>
            <dgm:constr type="h" for="ch" forName="pictA5" refType="h" fact="0.133"/>
            <dgm:constr type="l" for="ch" forName="pictB5" refType="l" refFor="ch" refForName="space2"/>
            <dgm:constr type="t" for="ch" forName="pictB5" refType="h" fact="0.629"/>
            <dgm:constr type="w" for="ch" forName="pictB5" refType="h" fact="0.216"/>
            <dgm:constr type="h" for="ch" forName="pictB5" refType="h" fact="0.133"/>
            <dgm:constr type="r" for="ch" forName="fiveDotsPict" refType="r" refFor="ch" refForName="pictA5"/>
            <dgm:constr type="b" for="ch" forName="fiveDotsPict" refType="b" refFor="ch" refForName="pictA5"/>
            <dgm:constr type="rOff" for="ch" forName="fiveDotsPict" refType="userD" fact="-1"/>
            <dgm:constr type="bOff" for="ch" forName="fiveDotsPict" refType="userD" fact="-1"/>
            <dgm:constr type="w" for="ch" forName="fiveDotsPict" refType="userD" fact="3.25"/>
            <dgm:constr type="h" for="ch" forName="fiveDotsPict" refType="userD" fact="3.25"/>
          </dgm:constrLst>
        </dgm:if>
        <dgm:else name="Name5">
          <dgm:constrLst>
            <dgm:constr type="userD"/>
            <dgm:constr type="w" for="ch" forName="space1" refType="h"/>
            <dgm:constr type="h" for="ch" forName="space1" refType="h"/>
            <dgm:constr type="l" for="ch" forName="space2"/>
            <dgm:constr type="w" for="ch" forName="space2" refType="h" fact="0.608"/>
            <dgm:constr type="r" for="ch" forName="pictA1" refType="w"/>
            <dgm:constr type="t" for="ch" forName="pictA1"/>
            <dgm:constr type="w" for="ch" forName="pictA1" refType="h"/>
            <dgm:constr type="h" for="ch" forName="pictA1" refType="h"/>
            <dgm:constr type="r" for="ch" forName="pictB1" refType="w"/>
            <dgm:constr type="t" for="ch" forName="pictB1"/>
            <dgm:constr type="w" for="ch" forName="pictB1" refType="h"/>
            <dgm:constr type="h" for="ch" forName="pictB1" refType="h"/>
            <dgm:constr type="r" for="ch" forName="oneDotPict" refType="r" refFor="ch" refForName="pictA1"/>
            <dgm:constr type="b" for="ch" forName="oneDotPict" refType="b" refFor="ch" refForName="pictA1"/>
            <dgm:constr type="rOff" for="ch" forName="oneDotPict" refType="userD" fact="-1"/>
            <dgm:constr type="bOff" for="ch" forName="oneDotPict" refType="userD" fact="-1"/>
            <dgm:constr type="w" for="ch" forName="oneDotPict" refType="userD"/>
            <dgm:constr type="h" for="ch" forName="oneDotPict" refType="userD"/>
            <dgm:constr type="l" for="ch" forName="pictA2"/>
            <dgm:constr type="t" for="ch" forName="pictA2"/>
            <dgm:constr type="w" for="ch" forName="pictA2" refType="h" fact="0.608"/>
            <dgm:constr type="h" for="ch" forName="pictA2" refType="h" fact="0.608"/>
            <dgm:constr type="l" for="ch" forName="pictB2"/>
            <dgm:constr type="t" for="ch" forName="pictB2"/>
            <dgm:constr type="w" for="ch" forName="pictB2" refType="h" fact="0.608"/>
            <dgm:constr type="h" for="ch" forName="pictB2" refType="h" fact="0.608"/>
            <dgm:constr type="r" for="ch" forName="twoDotsPict" refType="r" refFor="ch" refForName="pictA2"/>
            <dgm:constr type="b" for="ch" forName="twoDotsPict" refType="b" refFor="ch" refForName="pictA2"/>
            <dgm:constr type="rOff" for="ch" forName="twoDotsPict" refType="userD" fact="-1"/>
            <dgm:constr type="bOff" for="ch" forName="twoDotsPict" refType="userD" fact="-1"/>
            <dgm:constr type="w" for="ch" forName="twoDotsPict" refType="userD" fact="2.5"/>
            <dgm:constr type="h" for="ch" forName="twoDotsPict" refType="userD"/>
            <dgm:constr type="l" for="ch" forName="pictA3"/>
            <dgm:constr type="b" for="ch" forName="pictA3" refType="h"/>
            <dgm:constr type="w" for="ch" forName="pictA3" refType="h" fact="0.371"/>
            <dgm:constr type="h" for="ch" forName="pictA3" refType="h" fact="0.371"/>
            <dgm:constr type="l" for="ch" forName="pictB3"/>
            <dgm:constr type="b" for="ch" forName="pictB3" refType="h"/>
            <dgm:constr type="w" for="ch" forName="pictB3" refType="h" fact="0.371"/>
            <dgm:constr type="h" for="ch" forName="pictB3" refType="h" fact="0.371"/>
            <dgm:constr type="r" for="ch" forName="threeDotsPict" refType="r" refFor="ch" refForName="pictA3"/>
            <dgm:constr type="b" for="ch" forName="threeDotsPict" refType="b" refFor="ch" refForName="pictA3"/>
            <dgm:constr type="rOff" for="ch" forName="threeDotsPict" refType="userD" fact="-1"/>
            <dgm:constr type="bOff" for="ch" forName="threeDotsPict" refType="userD" fact="-1"/>
            <dgm:constr type="w" for="ch" forName="threeDotsPict" refType="userD" fact="3.25"/>
            <dgm:constr type="h" for="ch" forName="threeDotsPict" refType="userD" fact="3.25"/>
            <dgm:constr type="r" for="ch" forName="pictA4" refType="r" refFor="ch" refForName="space2"/>
            <dgm:constr type="b" for="ch" forName="pictA4" refType="h"/>
            <dgm:constr type="w" for="ch" forName="pictA4" refType="h" fact="0.216"/>
            <dgm:constr type="h" for="ch" forName="pictA4" refType="h" fact="0.216"/>
            <dgm:constr type="r" for="ch" forName="pictB4" refType="r" refFor="ch" refForName="space2"/>
            <dgm:constr type="b" for="ch" forName="pictB4" refType="h"/>
            <dgm:constr type="w" for="ch" forName="pictB4" refType="h" fact="0.216"/>
            <dgm:constr type="h" for="ch" forName="pictB4" refType="h" fact="0.216"/>
            <dgm:constr type="r" for="ch" forName="fourDotsPict" refType="r" refFor="ch" refForName="pictA4"/>
            <dgm:constr type="b" for="ch" forName="fourDotsPict" refType="b" refFor="ch" refForName="pictA4"/>
            <dgm:constr type="rOff" for="ch" forName="fourDotsPict" refType="userD" fact="-1"/>
            <dgm:constr type="bOff" for="ch" forName="fourDotsPict" refType="userD" fact="-1"/>
            <dgm:constr type="w" for="ch" forName="fourDotsPict" refType="userD" fact="2.5"/>
            <dgm:constr type="h" for="ch" forName="fourDotsPict" refType="userD" fact="2.5"/>
            <dgm:constr type="r" for="ch" forName="pictA5" refType="r" refFor="ch" refForName="space2"/>
            <dgm:constr type="t" for="ch" forName="pictA5" refType="h" fact="0.629"/>
            <dgm:constr type="w" for="ch" forName="pictA5" refType="h" fact="0.216"/>
            <dgm:constr type="h" for="ch" forName="pictA5" refType="h" fact="0.133"/>
            <dgm:constr type="r" for="ch" forName="pictB5" refType="r" refFor="ch" refForName="space2"/>
            <dgm:constr type="t" for="ch" forName="pictB5" refType="h" fact="0.629"/>
            <dgm:constr type="w" for="ch" forName="pictB5" refType="h" fact="0.216"/>
            <dgm:constr type="h" for="ch" forName="pictB5" refType="h" fact="0.133"/>
            <dgm:constr type="r" for="ch" forName="fiveDotsPict" refType="r" refFor="ch" refForName="pictA5"/>
            <dgm:constr type="b" for="ch" forName="fiveDotsPict" refType="b" refFor="ch" refForName="pictA5"/>
            <dgm:constr type="rOff" for="ch" forName="fiveDotsPict" refType="userD" fact="-1"/>
            <dgm:constr type="bOff" for="ch" forName="fiveDotsPict" refType="userD" fact="-1"/>
            <dgm:constr type="w" for="ch" forName="fiveDotsPict" refType="userD" fact="3.25"/>
            <dgm:constr type="h" for="ch" forName="fiveDotsPict" refType="userD" fact="3.25"/>
          </dgm:constrLst>
        </dgm:else>
      </dgm:choose>
      <dgm:layoutNode name="space1">
        <dgm:alg type="sp"/>
        <dgm:shape xmlns:r="http://schemas.openxmlformats.org/officeDocument/2006/relationships" r:blip="">
          <dgm:adjLst/>
        </dgm:shape>
      </dgm:layoutNode>
      <dgm:layoutNode name="space2">
        <dgm:alg type="sp"/>
        <dgm:shape xmlns:r="http://schemas.openxmlformats.org/officeDocument/2006/relationships" r:blip="">
          <dgm:adjLst/>
        </dgm:shape>
      </dgm:layoutNode>
      <dgm:choose name="Name6">
        <dgm:if name="Name7" axis="ch" ptType="node" func="cnt" op="gte" val="1">
          <dgm:forEach name="Name8" axis="ch" ptType="sibTrans" hideLastTrans="0" cnt="1">
            <dgm:layoutNode name="pictA1">
              <dgm:alg type="sp"/>
              <dgm:shape xmlns:r="http://schemas.openxmlformats.org/officeDocument/2006/relationships" r:blip="">
                <dgm:adjLst/>
              </dgm:shape>
              <dgm:presOf/>
              <dgm:forEach name="Name9" ref="imageRepeat"/>
            </dgm:layoutNode>
            <dgm:layoutNode name="oneDotPict">
              <dgm:alg type="composite"/>
              <dgm:shape xmlns:r="http://schemas.openxmlformats.org/officeDocument/2006/relationships" r:blip="">
                <dgm:adjLst/>
              </dgm:shape>
              <dgm:presOf/>
              <dgm:constrLst>
                <dgm:constr type="userD"/>
                <dgm:constr type="w" for="ch" forName="dotPict_11" refType="userD"/>
                <dgm:constr type="h" for="ch" forName="dotPict_11" refType="userD"/>
              </dgm:constrLst>
              <dgm:layoutNode name="dotPict_11" styleLbl="solidFgAcc1">
                <dgm:alg type="sp"/>
                <dgm:shape xmlns:r="http://schemas.openxmlformats.org/officeDocument/2006/relationships" type="ellipse" r:blip="">
                  <dgm:adjLst/>
                </dgm:shape>
                <dgm:presOf/>
              </dgm:layoutNode>
            </dgm:layoutNode>
          </dgm:forEach>
        </dgm:if>
        <dgm:else name="Name10">
          <dgm:layoutNode name="pictB1" styleLbl="alignNode1">
            <dgm:alg type="sp"/>
            <dgm:shape xmlns:r="http://schemas.openxmlformats.org/officeDocument/2006/relationships" type="rect" r:blip="">
              <dgm:adjLst/>
            </dgm:shape>
            <dgm:presOf/>
          </dgm:layoutNode>
        </dgm:else>
      </dgm:choose>
      <dgm:choose name="Name11">
        <dgm:if name="Name12" axis="ch" ptType="node" func="cnt" op="gte" val="2">
          <dgm:forEach name="Name13" axis="ch" ptType="sibTrans" hideLastTrans="0" st="2" cnt="1">
            <dgm:layoutNode name="pictA2">
              <dgm:alg type="sp"/>
              <dgm:shape xmlns:r="http://schemas.openxmlformats.org/officeDocument/2006/relationships" r:blip="">
                <dgm:adjLst/>
              </dgm:shape>
              <dgm:presOf/>
              <dgm:forEach name="Name14" ref="imageRepeat"/>
            </dgm:layoutNode>
            <dgm:layoutNode name="twoDotsPict">
              <dgm:alg type="composite"/>
              <dgm:shape xmlns:r="http://schemas.openxmlformats.org/officeDocument/2006/relationships" r:blip="">
                <dgm:adjLst/>
              </dgm:shape>
              <dgm:presOf/>
              <dgm:constrLst>
                <dgm:constr type="userD"/>
                <dgm:constr type="w" for="ch" forName="dotPict_21" refType="userD"/>
                <dgm:constr type="h" for="ch" forName="dotPict_21" refType="userD"/>
                <dgm:constr type="l" for="ch" forName="dotPict_22" refType="userD" fact="1.5"/>
                <dgm:constr type="w" for="ch" forName="dotPict_22" refType="userD"/>
                <dgm:constr type="h" for="ch" forName="dotPict_22" refType="userD"/>
              </dgm:constrLst>
              <dgm:layoutNode name="dotPict_21" styleLbl="solidFgAcc1">
                <dgm:alg type="sp"/>
                <dgm:shape xmlns:r="http://schemas.openxmlformats.org/officeDocument/2006/relationships" type="ellipse" r:blip="">
                  <dgm:adjLst/>
                </dgm:shape>
                <dgm:presOf/>
              </dgm:layoutNode>
              <dgm:layoutNode name="dotPict_22" styleLbl="solidFgAcc1">
                <dgm:alg type="sp"/>
                <dgm:shape xmlns:r="http://schemas.openxmlformats.org/officeDocument/2006/relationships" type="ellipse" r:blip="">
                  <dgm:adjLst/>
                </dgm:shape>
                <dgm:presOf/>
              </dgm:layoutNode>
            </dgm:layoutNode>
          </dgm:forEach>
        </dgm:if>
        <dgm:else name="Name15">
          <dgm:layoutNode name="pictB2" styleLbl="alignNode1">
            <dgm:alg type="sp"/>
            <dgm:shape xmlns:r="http://schemas.openxmlformats.org/officeDocument/2006/relationships" type="rect" r:blip="">
              <dgm:adjLst/>
            </dgm:shape>
            <dgm:presOf/>
          </dgm:layoutNode>
        </dgm:else>
      </dgm:choose>
      <dgm:choose name="Name16">
        <dgm:if name="Name17" axis="ch" ptType="node" func="cnt" op="gte" val="3">
          <dgm:forEach name="Name18" axis="ch" ptType="sibTrans" hideLastTrans="0" st="3" cnt="1">
            <dgm:layoutNode name="pictA3">
              <dgm:alg type="sp"/>
              <dgm:shape xmlns:r="http://schemas.openxmlformats.org/officeDocument/2006/relationships" r:blip="">
                <dgm:adjLst/>
              </dgm:shape>
              <dgm:presOf/>
              <dgm:forEach name="Name19" ref="imageRepeat"/>
            </dgm:layoutNode>
            <dgm:layoutNode name="threeDotsPict">
              <dgm:alg type="composite"/>
              <dgm:shape xmlns:r="http://schemas.openxmlformats.org/officeDocument/2006/relationships" r:blip="">
                <dgm:adjLst/>
              </dgm:shape>
              <dgm:presOf/>
              <dgm:constrLst>
                <dgm:constr type="userD"/>
                <dgm:constr type="l" for="ch" forName="dotPict_31"/>
                <dgm:constr type="t" for="ch" forName="dotPict_31" refType="userD" fact="2.25"/>
                <dgm:constr type="w" for="ch" forName="dotPict_31" refType="userD"/>
                <dgm:constr type="h" for="ch" forName="dotPict_31" refType="userD"/>
                <dgm:constr type="l" for="ch" forName="dotPict_32" refType="userD" fact="1.125"/>
                <dgm:constr type="t" for="ch" forName="dotPict_32" refType="userD" fact="1.125"/>
                <dgm:constr type="w" for="ch" forName="dotPict_32" refType="userD"/>
                <dgm:constr type="h" for="ch" forName="dotPict_32" refType="userD"/>
                <dgm:constr type="l" for="ch" forName="dotPict_33" refType="userD" fact="2.25"/>
                <dgm:constr type="t" for="ch" forName="dotPict_33"/>
                <dgm:constr type="w" for="ch" forName="dotPict_33" refType="userD"/>
                <dgm:constr type="h" for="ch" forName="dotPict_33" refType="userD"/>
              </dgm:constrLst>
              <dgm:layoutNode name="dotPict_31" styleLbl="solidFgAcc1">
                <dgm:alg type="sp"/>
                <dgm:shape xmlns:r="http://schemas.openxmlformats.org/officeDocument/2006/relationships" type="ellipse" r:blip="">
                  <dgm:adjLst/>
                </dgm:shape>
                <dgm:presOf/>
              </dgm:layoutNode>
              <dgm:layoutNode name="dotPict_32" styleLbl="solidFgAcc1">
                <dgm:alg type="sp"/>
                <dgm:shape xmlns:r="http://schemas.openxmlformats.org/officeDocument/2006/relationships" type="ellipse" r:blip="">
                  <dgm:adjLst/>
                </dgm:shape>
                <dgm:presOf/>
              </dgm:layoutNode>
              <dgm:layoutNode name="dotPict_33" styleLbl="solidFgAcc1">
                <dgm:alg type="sp"/>
                <dgm:shape xmlns:r="http://schemas.openxmlformats.org/officeDocument/2006/relationships" type="ellipse" r:blip="">
                  <dgm:adjLst/>
                </dgm:shape>
                <dgm:presOf/>
              </dgm:layoutNode>
            </dgm:layoutNode>
          </dgm:forEach>
        </dgm:if>
        <dgm:else name="Name20">
          <dgm:layoutNode name="pictB3" styleLbl="alignNode1">
            <dgm:alg type="sp"/>
            <dgm:shape xmlns:r="http://schemas.openxmlformats.org/officeDocument/2006/relationships" type="rect" r:blip="">
              <dgm:adjLst/>
            </dgm:shape>
            <dgm:presOf/>
          </dgm:layoutNode>
        </dgm:else>
      </dgm:choose>
      <dgm:choose name="Name21">
        <dgm:if name="Name22" axis="ch" ptType="node" func="cnt" op="gte" val="4">
          <dgm:forEach name="Name23" axis="ch" ptType="sibTrans" hideLastTrans="0" st="4" cnt="1">
            <dgm:layoutNode name="pictA4">
              <dgm:alg type="sp"/>
              <dgm:shape xmlns:r="http://schemas.openxmlformats.org/officeDocument/2006/relationships" r:blip="">
                <dgm:adjLst/>
              </dgm:shape>
              <dgm:presOf/>
              <dgm:forEach name="Name24" ref="imageRepeat"/>
            </dgm:layoutNode>
            <dgm:layoutNode name="fourDotsPict">
              <dgm:alg type="composite"/>
              <dgm:shape xmlns:r="http://schemas.openxmlformats.org/officeDocument/2006/relationships" r:blip="">
                <dgm:adjLst/>
              </dgm:shape>
              <dgm:presOf/>
              <dgm:constrLst>
                <dgm:constr type="userD"/>
                <dgm:constr type="w" for="ch" forName="dotPict_41" refType="userD"/>
                <dgm:constr type="h" for="ch" forName="dotPict_41" refType="userD"/>
                <dgm:constr type="l" for="ch" forName="dotPict_42" refType="userD" fact="1.5"/>
                <dgm:constr type="w" for="ch" forName="dotPict_42" refType="userD"/>
                <dgm:constr type="h" for="ch" forName="dotPict_42" refType="userD"/>
                <dgm:constr type="t" for="ch" forName="dotPict_43" refType="userD" fact="1.5"/>
                <dgm:constr type="w" for="ch" forName="dotPict_43" refType="userD"/>
                <dgm:constr type="h" for="ch" forName="dotPict_43" refType="userD"/>
                <dgm:constr type="l" for="ch" forName="dotPict_44" refType="userD" fact="1.5"/>
                <dgm:constr type="t" for="ch" forName="dotPict_44" refType="userD" fact="1.5"/>
                <dgm:constr type="w" for="ch" forName="dotPict_44" refType="userD"/>
                <dgm:constr type="h" for="ch" forName="dotPict_44" refType="userD"/>
              </dgm:constrLst>
              <dgm:layoutNode name="dotPict_41" styleLbl="solidFgAcc1">
                <dgm:alg type="sp"/>
                <dgm:shape xmlns:r="http://schemas.openxmlformats.org/officeDocument/2006/relationships" type="ellipse" r:blip="">
                  <dgm:adjLst/>
                </dgm:shape>
                <dgm:presOf/>
              </dgm:layoutNode>
              <dgm:layoutNode name="dotPict_42" styleLbl="solidFgAcc1">
                <dgm:alg type="sp"/>
                <dgm:shape xmlns:r="http://schemas.openxmlformats.org/officeDocument/2006/relationships" type="ellipse" r:blip="">
                  <dgm:adjLst/>
                </dgm:shape>
                <dgm:presOf/>
              </dgm:layoutNode>
              <dgm:layoutNode name="dotPict_43" styleLbl="solidFgAcc1">
                <dgm:alg type="sp"/>
                <dgm:shape xmlns:r="http://schemas.openxmlformats.org/officeDocument/2006/relationships" type="ellipse" r:blip="">
                  <dgm:adjLst/>
                </dgm:shape>
                <dgm:presOf/>
              </dgm:layoutNode>
              <dgm:layoutNode name="dotPict_44" styleLbl="solidFgAcc1">
                <dgm:alg type="sp"/>
                <dgm:shape xmlns:r="http://schemas.openxmlformats.org/officeDocument/2006/relationships" type="ellipse" r:blip="">
                  <dgm:adjLst/>
                </dgm:shape>
                <dgm:presOf/>
              </dgm:layoutNode>
            </dgm:layoutNode>
          </dgm:forEach>
        </dgm:if>
        <dgm:else name="Name25">
          <dgm:layoutNode name="pictB4" styleLbl="alignNode1">
            <dgm:alg type="sp"/>
            <dgm:shape xmlns:r="http://schemas.openxmlformats.org/officeDocument/2006/relationships" type="rect" r:blip="">
              <dgm:adjLst/>
            </dgm:shape>
            <dgm:presOf/>
          </dgm:layoutNode>
        </dgm:else>
      </dgm:choose>
      <dgm:choose name="Name26">
        <dgm:if name="Name27" axis="ch" ptType="node" func="cnt" op="gte" val="5">
          <dgm:forEach name="Name28" axis="ch" ptType="sibTrans" hideLastTrans="0" st="5" cnt="1">
            <dgm:layoutNode name="pictA5">
              <dgm:alg type="sp"/>
              <dgm:shape xmlns:r="http://schemas.openxmlformats.org/officeDocument/2006/relationships" r:blip="">
                <dgm:adjLst/>
              </dgm:shape>
              <dgm:presOf/>
              <dgm:forEach name="Name29" ref="imageRepeat"/>
            </dgm:layoutNode>
            <dgm:layoutNode name="fiveDotsPict">
              <dgm:alg type="composite"/>
              <dgm:shape xmlns:r="http://schemas.openxmlformats.org/officeDocument/2006/relationships" r:blip="">
                <dgm:adjLst/>
              </dgm:shape>
              <dgm:presOf/>
              <dgm:constrLst>
                <dgm:constr type="userD"/>
                <dgm:constr type="l" for="ch" forName="dotPict_51"/>
                <dgm:constr type="t" for="ch" forName="dotPict_51" refType="userD" fact="2.25"/>
                <dgm:constr type="w" for="ch" forName="dotPict_51" refType="userD"/>
                <dgm:constr type="h" for="ch" forName="dotPict_51" refType="userD"/>
                <dgm:constr type="l" for="ch" forName="dotPict_52" refType="userD" fact="1.125"/>
                <dgm:constr type="t" for="ch" forName="dotPict_52" refType="userD" fact="1.125"/>
                <dgm:constr type="w" for="ch" forName="dotPict_52" refType="userD"/>
                <dgm:constr type="h" for="ch" forName="dotPict_52" refType="userD"/>
                <dgm:constr type="l" for="ch" forName="dotPict_53" refType="userD" fact="2.25"/>
                <dgm:constr type="t" for="ch" forName="dotPict_53"/>
                <dgm:constr type="w" for="ch" forName="dotPict_53" refType="userD"/>
                <dgm:constr type="h" for="ch" forName="dotPict_53" refType="userD"/>
                <dgm:constr type="l" for="ch" forName="dotPict_54"/>
                <dgm:constr type="t" for="ch" forName="dotPict_54"/>
                <dgm:constr type="w" for="ch" forName="dotPict_54" refType="userD"/>
                <dgm:constr type="h" for="ch" forName="dotPict_54" refType="userD"/>
                <dgm:constr type="l" for="ch" forName="dotPict_55" refType="userD" fact="2.25"/>
                <dgm:constr type="t" for="ch" forName="dotPict_55" refType="userD" fact="2.25"/>
                <dgm:constr type="w" for="ch" forName="dotPict_55" refType="userD"/>
                <dgm:constr type="h" for="ch" forName="dotPict_55" refType="userD"/>
              </dgm:constrLst>
              <dgm:layoutNode name="dotPict_51" styleLbl="solidFgAcc1">
                <dgm:alg type="sp"/>
                <dgm:shape xmlns:r="http://schemas.openxmlformats.org/officeDocument/2006/relationships" type="ellipse" r:blip="">
                  <dgm:adjLst/>
                </dgm:shape>
                <dgm:presOf/>
              </dgm:layoutNode>
              <dgm:layoutNode name="dotPict_52" styleLbl="solidFgAcc1">
                <dgm:alg type="sp"/>
                <dgm:shape xmlns:r="http://schemas.openxmlformats.org/officeDocument/2006/relationships" type="ellipse" r:blip="">
                  <dgm:adjLst/>
                </dgm:shape>
                <dgm:presOf/>
              </dgm:layoutNode>
              <dgm:layoutNode name="dotPict_53" styleLbl="solidFgAcc1">
                <dgm:alg type="sp"/>
                <dgm:shape xmlns:r="http://schemas.openxmlformats.org/officeDocument/2006/relationships" type="ellipse" r:blip="">
                  <dgm:adjLst/>
                </dgm:shape>
                <dgm:presOf/>
              </dgm:layoutNode>
              <dgm:layoutNode name="dotPict_54" styleLbl="solidFgAcc1">
                <dgm:alg type="sp"/>
                <dgm:shape xmlns:r="http://schemas.openxmlformats.org/officeDocument/2006/relationships" type="ellipse" r:blip="">
                  <dgm:adjLst/>
                </dgm:shape>
                <dgm:presOf/>
              </dgm:layoutNode>
              <dgm:layoutNode name="dotPict_55" styleLbl="solidFgAcc1">
                <dgm:alg type="sp"/>
                <dgm:shape xmlns:r="http://schemas.openxmlformats.org/officeDocument/2006/relationships" type="ellipse" r:blip="">
                  <dgm:adjLst/>
                </dgm:shape>
                <dgm:presOf/>
              </dgm:layoutNode>
            </dgm:layoutNode>
          </dgm:forEach>
        </dgm:if>
        <dgm:else name="Name30">
          <dgm:layoutNode name="pictB5" styleLbl="alignNode1">
            <dgm:alg type="sp"/>
            <dgm:shape xmlns:r="http://schemas.openxmlformats.org/officeDocument/2006/relationships" type="rect" r:blip="">
              <dgm:adjLst/>
            </dgm:shape>
            <dgm:presOf/>
          </dgm:layoutNode>
        </dgm:else>
      </dgm:choose>
    </dgm:layoutNode>
    <dgm:layoutNode name="txLine">
      <dgm:choose name="Name31">
        <dgm:if name="Name32" func="var" arg="dir" op="equ" val="norm">
          <dgm:alg type="lin">
            <dgm:param type="horzAlign" val="r"/>
          </dgm:alg>
        </dgm:if>
        <dgm:else name="Name33">
          <dgm:alg type="lin">
            <dgm:param type="horzAlign" val="l"/>
            <dgm:param type="linDir" val="fromR"/>
          </dgm:alg>
        </dgm:else>
      </dgm:choose>
      <dgm:constrLst>
        <dgm:constr type="primFontSz" for="ch" ptType="node" op="equ" val="65"/>
        <dgm:constr type="w" for="ch" ptType="node" refType="primFontSz" refFor="ch" refPtType="node" fact="0.5"/>
        <dgm:constr type="h" for="ch" ptType="node" refType="h"/>
      </dgm:constrLst>
      <dgm:ruleLst>
        <dgm:rule type="primFontSz" for="ch" ptType="node" val="5" fact="NaN" max="NaN"/>
      </dgm:ruleLst>
      <dgm:forEach name="Name34" axis="ch" ptType="node">
        <dgm:choose name="Name35">
          <dgm:if name="Name36" axis="self" ptType="node" func="pos" op="equ" val="1">
            <dgm:layoutNode name="oneDotTx">
              <dgm:alg type="composite"/>
              <dgm:shape xmlns:r="http://schemas.openxmlformats.org/officeDocument/2006/relationships" r:blip="">
                <dgm:adjLst/>
              </dgm:shape>
              <dgm:presOf/>
              <dgm:constrLst>
                <dgm:constr type="userD"/>
                <dgm:constr type="w" for="ch" forName="dotTx_11" refType="userD"/>
                <dgm:constr type="h" for="ch" forName="dotTx_11" refType="userD"/>
              </dgm:constrLst>
              <dgm:layoutNode name="dotTx_11" styleLbl="solidFgAcc1">
                <dgm:alg type="sp"/>
                <dgm:shape xmlns:r="http://schemas.openxmlformats.org/officeDocument/2006/relationships" type="ellipse" r:blip="">
                  <dgm:adjLst/>
                </dgm:shape>
                <dgm:presOf/>
              </dgm:layoutNode>
            </dgm:layoutNode>
            <dgm:layoutNode name="Name37"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38" axis="self" ptType="node" func="pos" op="equ" val="2">
            <dgm:layoutNode name="twoDotsTx">
              <dgm:alg type="composite"/>
              <dgm:shape xmlns:r="http://schemas.openxmlformats.org/officeDocument/2006/relationships" r:blip="">
                <dgm:adjLst/>
              </dgm:shape>
              <dgm:presOf/>
              <dgm:constrLst>
                <dgm:constr type="userD"/>
                <dgm:constr type="w" for="ch" forName="dotTx_21" refType="userD"/>
                <dgm:constr type="h" for="ch" forName="dotTx_21" refType="userD"/>
                <dgm:constr type="l" for="ch" forName="dotTx_22" refType="userD" fact="1.5"/>
                <dgm:constr type="w" for="ch" forName="dotTx_22" refType="userD"/>
                <dgm:constr type="h" for="ch" forName="dotTx_22" refType="userD"/>
              </dgm:constrLst>
              <dgm:layoutNode name="dotTx_21" styleLbl="solidFgAcc1">
                <dgm:alg type="sp"/>
                <dgm:shape xmlns:r="http://schemas.openxmlformats.org/officeDocument/2006/relationships" type="ellipse" r:blip="">
                  <dgm:adjLst/>
                </dgm:shape>
                <dgm:presOf/>
              </dgm:layoutNode>
              <dgm:layoutNode name="dotTx_22" styleLbl="solidFgAcc1">
                <dgm:alg type="sp"/>
                <dgm:shape xmlns:r="http://schemas.openxmlformats.org/officeDocument/2006/relationships" type="ellipse" r:blip="">
                  <dgm:adjLst/>
                </dgm:shape>
                <dgm:presOf/>
              </dgm:layoutNode>
            </dgm:layoutNode>
            <dgm:layoutNode name="Name39"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40" axis="self" ptType="node" func="pos" op="equ" val="3">
            <dgm:layoutNode name="threeDotsTx">
              <dgm:alg type="composite"/>
              <dgm:shape xmlns:r="http://schemas.openxmlformats.org/officeDocument/2006/relationships" r:blip="">
                <dgm:adjLst/>
              </dgm:shape>
              <dgm:presOf/>
              <dgm:constrLst>
                <dgm:constr type="userD"/>
                <dgm:constr type="l" for="ch" forName="dotTx_31"/>
                <dgm:constr type="t" for="ch" forName="dotTx_31" refType="userD" fact="2.25"/>
                <dgm:constr type="w" for="ch" forName="dotTx_31" refType="userD"/>
                <dgm:constr type="h" for="ch" forName="dotTx_31" refType="userD"/>
                <dgm:constr type="l" for="ch" forName="dotTx_32" refType="userD" fact="1.125"/>
                <dgm:constr type="t" for="ch" forName="dotTx_32" refType="userD" fact="1.125"/>
                <dgm:constr type="w" for="ch" forName="dotTx_32" refType="userD"/>
                <dgm:constr type="h" for="ch" forName="dotTx_32" refType="userD"/>
                <dgm:constr type="l" for="ch" forName="dotTx_33" refType="userD" fact="2.25"/>
                <dgm:constr type="t" for="ch" forName="dotTx_33"/>
                <dgm:constr type="w" for="ch" forName="dotTx_33" refType="userD"/>
                <dgm:constr type="h" for="ch" forName="dotTx_33" refType="userD"/>
              </dgm:constrLst>
              <dgm:layoutNode name="dotTx_31" styleLbl="solidFgAcc1">
                <dgm:alg type="sp"/>
                <dgm:shape xmlns:r="http://schemas.openxmlformats.org/officeDocument/2006/relationships" type="ellipse" r:blip="">
                  <dgm:adjLst/>
                </dgm:shape>
                <dgm:presOf/>
              </dgm:layoutNode>
              <dgm:layoutNode name="dotTx_32" styleLbl="solidFgAcc1">
                <dgm:alg type="sp"/>
                <dgm:shape xmlns:r="http://schemas.openxmlformats.org/officeDocument/2006/relationships" type="ellipse" r:blip="">
                  <dgm:adjLst/>
                </dgm:shape>
                <dgm:presOf/>
              </dgm:layoutNode>
              <dgm:layoutNode name="dotTx_33" styleLbl="solidFgAcc1">
                <dgm:alg type="sp"/>
                <dgm:shape xmlns:r="http://schemas.openxmlformats.org/officeDocument/2006/relationships" type="ellipse" r:blip="">
                  <dgm:adjLst/>
                </dgm:shape>
                <dgm:presOf/>
              </dgm:layoutNode>
            </dgm:layoutNode>
            <dgm:layoutNode name="Name41"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42" axis="self" ptType="node" func="pos" op="equ" val="4">
            <dgm:layoutNode name="fourDotsTx">
              <dgm:alg type="composite"/>
              <dgm:shape xmlns:r="http://schemas.openxmlformats.org/officeDocument/2006/relationships" r:blip="">
                <dgm:adjLst/>
              </dgm:shape>
              <dgm:presOf/>
              <dgm:constrLst>
                <dgm:constr type="userD"/>
                <dgm:constr type="w" for="ch" forName="dotTx_41" refType="userD"/>
                <dgm:constr type="h" for="ch" forName="dotTx_41" refType="userD"/>
                <dgm:constr type="l" for="ch" forName="dotTx_42" refType="userD" fact="1.5"/>
                <dgm:constr type="w" for="ch" forName="dotTx_42" refType="userD"/>
                <dgm:constr type="h" for="ch" forName="dotTx_42" refType="userD"/>
                <dgm:constr type="t" for="ch" forName="dotTx_43" refType="userD" fact="1.5"/>
                <dgm:constr type="w" for="ch" forName="dotTx_43" refType="userD"/>
                <dgm:constr type="h" for="ch" forName="dotTx_43" refType="userD"/>
                <dgm:constr type="l" for="ch" forName="dotTx_44" refType="userD" fact="1.5"/>
                <dgm:constr type="t" for="ch" forName="dotTx_44" refType="userD" fact="1.5"/>
                <dgm:constr type="w" for="ch" forName="dotTx_44" refType="userD"/>
                <dgm:constr type="h" for="ch" forName="dotTx_44" refType="userD"/>
              </dgm:constrLst>
              <dgm:layoutNode name="dotTx_41" styleLbl="solidFgAcc1">
                <dgm:alg type="sp"/>
                <dgm:shape xmlns:r="http://schemas.openxmlformats.org/officeDocument/2006/relationships" type="ellipse" r:blip="">
                  <dgm:adjLst/>
                </dgm:shape>
                <dgm:presOf/>
              </dgm:layoutNode>
              <dgm:layoutNode name="dotTx_42" styleLbl="solidFgAcc1">
                <dgm:alg type="sp"/>
                <dgm:shape xmlns:r="http://schemas.openxmlformats.org/officeDocument/2006/relationships" type="ellipse" r:blip="">
                  <dgm:adjLst/>
                </dgm:shape>
                <dgm:presOf/>
              </dgm:layoutNode>
              <dgm:layoutNode name="dotTx_43" styleLbl="solidFgAcc1">
                <dgm:alg type="sp"/>
                <dgm:shape xmlns:r="http://schemas.openxmlformats.org/officeDocument/2006/relationships" type="ellipse" r:blip="">
                  <dgm:adjLst/>
                </dgm:shape>
                <dgm:presOf/>
              </dgm:layoutNode>
              <dgm:layoutNode name="dotTx_44" styleLbl="solidFgAcc1">
                <dgm:alg type="sp"/>
                <dgm:shape xmlns:r="http://schemas.openxmlformats.org/officeDocument/2006/relationships" type="ellipse" r:blip="">
                  <dgm:adjLst/>
                </dgm:shape>
                <dgm:presOf/>
              </dgm:layoutNode>
            </dgm:layoutNode>
            <dgm:layoutNode name="Name43"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44" axis="self" ptType="node" func="pos" op="equ" val="5">
            <dgm:layoutNode name="fiveDotsTx">
              <dgm:alg type="composite"/>
              <dgm:shape xmlns:r="http://schemas.openxmlformats.org/officeDocument/2006/relationships" r:blip="">
                <dgm:adjLst/>
              </dgm:shape>
              <dgm:presOf/>
              <dgm:constrLst>
                <dgm:constr type="userD"/>
                <dgm:constr type="l" for="ch" forName="dotTx_51"/>
                <dgm:constr type="t" for="ch" forName="dotTx_51" refType="userD" fact="2.25"/>
                <dgm:constr type="w" for="ch" forName="dotTx_51" refType="userD"/>
                <dgm:constr type="h" for="ch" forName="dotTx_51" refType="userD"/>
                <dgm:constr type="l" for="ch" forName="dotTx_52" refType="userD" fact="1.125"/>
                <dgm:constr type="t" for="ch" forName="dotTx_52" refType="userD" fact="1.125"/>
                <dgm:constr type="w" for="ch" forName="dotTx_52" refType="userD"/>
                <dgm:constr type="h" for="ch" forName="dotTx_52" refType="userD"/>
                <dgm:constr type="l" for="ch" forName="dotTx_53" refType="userD" fact="2.25"/>
                <dgm:constr type="t" for="ch" forName="dotTx_53"/>
                <dgm:constr type="w" for="ch" forName="dotTx_53" refType="userD"/>
                <dgm:constr type="h" for="ch" forName="dotTx_53" refType="userD"/>
                <dgm:constr type="l" for="ch" forName="dotTx_54"/>
                <dgm:constr type="t" for="ch" forName="dotTx_54"/>
                <dgm:constr type="w" for="ch" forName="dotTx_54" refType="userD"/>
                <dgm:constr type="h" for="ch" forName="dotTx_54" refType="userD"/>
                <dgm:constr type="l" for="ch" forName="dotTx_55" refType="userD" fact="2.25"/>
                <dgm:constr type="t" for="ch" forName="dotTx_55" refType="userD" fact="2.25"/>
                <dgm:constr type="w" for="ch" forName="dotTx_55" refType="userD"/>
                <dgm:constr type="h" for="ch" forName="dotTx_55" refType="userD"/>
              </dgm:constrLst>
              <dgm:layoutNode name="dotTx_51" styleLbl="solidFgAcc1">
                <dgm:alg type="sp"/>
                <dgm:shape xmlns:r="http://schemas.openxmlformats.org/officeDocument/2006/relationships" type="ellipse" r:blip="">
                  <dgm:adjLst/>
                </dgm:shape>
                <dgm:presOf/>
              </dgm:layoutNode>
              <dgm:layoutNode name="dotTx_52" styleLbl="solidFgAcc1">
                <dgm:alg type="sp"/>
                <dgm:shape xmlns:r="http://schemas.openxmlformats.org/officeDocument/2006/relationships" type="ellipse" r:blip="">
                  <dgm:adjLst/>
                </dgm:shape>
                <dgm:presOf/>
              </dgm:layoutNode>
              <dgm:layoutNode name="dotTx_53" styleLbl="solidFgAcc1">
                <dgm:alg type="sp"/>
                <dgm:shape xmlns:r="http://schemas.openxmlformats.org/officeDocument/2006/relationships" type="ellipse" r:blip="">
                  <dgm:adjLst/>
                </dgm:shape>
                <dgm:presOf/>
              </dgm:layoutNode>
              <dgm:layoutNode name="dotTx_54" styleLbl="solidFgAcc1">
                <dgm:alg type="sp"/>
                <dgm:shape xmlns:r="http://schemas.openxmlformats.org/officeDocument/2006/relationships" type="ellipse" r:blip="">
                  <dgm:adjLst/>
                </dgm:shape>
                <dgm:presOf/>
              </dgm:layoutNode>
              <dgm:layoutNode name="dotTx_55" styleLbl="solidFgAcc1">
                <dgm:alg type="sp"/>
                <dgm:shape xmlns:r="http://schemas.openxmlformats.org/officeDocument/2006/relationships" type="ellipse" r:blip="">
                  <dgm:adjLst/>
                </dgm:shape>
                <dgm:presOf/>
              </dgm:layoutNode>
            </dgm:layoutNode>
            <dgm:layoutNode name="Name45"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else name="Name46"/>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9/3/layout/SpiralPicture">
  <dgm:title val=""/>
  <dgm:desc val=""/>
  <dgm:catLst>
    <dgm:cat type="picture" pri="4000"/>
    <dgm:cat type="pictureconvert" pri="4000"/>
  </dgm:catLst>
  <dgm:sampData>
    <dgm:dataModel>
      <dgm:ptLst>
        <dgm:pt modelId="0" type="doc"/>
        <dgm:pt modelId="1"/>
        <dgm:pt modelId="2"/>
        <dgm:pt modelId="3"/>
        <dgm:pt modelId="4"/>
        <dgm:pt modelId="5"/>
      </dgm:ptLst>
      <dgm:cxnLst>
        <dgm:cxn modelId="11" srcId="0" destId="1" srcOrd="0" destOrd="0"/>
        <dgm:cxn modelId="12" srcId="0" destId="2" srcOrd="0" destOrd="0"/>
        <dgm:cxn modelId="13" srcId="0" destId="3" srcOrd="0" destOrd="0"/>
        <dgm:cxn modelId="14" srcId="0" destId="4" srcOrd="0" destOrd="0"/>
        <dgm:cxn modelId="15" srcId="0" destId="5" srcOrd="0" destOrd="0"/>
      </dgm:cxnLst>
      <dgm:bg/>
      <dgm:whole/>
    </dgm:dataModel>
  </dgm:sampData>
  <dgm:styleData useDef="1">
    <dgm:dataModel>
      <dgm:ptLst/>
      <dgm:bg/>
      <dgm:whole/>
    </dgm:dataModel>
  </dgm:styleData>
  <dgm:clrData useDef="1">
    <dgm:dataModel>
      <dgm:ptLst/>
      <dgm:bg/>
      <dgm:whole/>
    </dgm:dataModel>
  </dgm:clrData>
  <dgm:layoutNode name="Name0">
    <dgm:varLst>
      <dgm:chMax val="5"/>
      <dgm:dir/>
    </dgm:varLst>
    <dgm:alg type="composite">
      <dgm:param type="ar" val="1.515"/>
    </dgm:alg>
    <dgm:shape xmlns:r="http://schemas.openxmlformats.org/officeDocument/2006/relationships" r:blip="">
      <dgm:adjLst/>
    </dgm:shape>
    <dgm:constrLst>
      <dgm:constr type="w" for="ch" forName="picts" refType="w"/>
      <dgm:constr type="h" for="ch" forName="picts" refType="h" fact="0.93"/>
      <dgm:constr type="b" for="ch" forName="txLine" refType="h"/>
      <dgm:constr type="w" for="ch" forName="txLine" refType="w"/>
      <dgm:constr type="h" for="ch" forName="txLine" refType="h" fact="0.07"/>
      <dgm:constr type="userD" for="des" refType="h" fact="0.016"/>
    </dgm:constrLst>
    <dgm:forEach name="Name1" axis="self" ptType="parTrans">
      <dgm:forEach name="Name2" axis="self" ptType="sibTrans" st="2">
        <dgm:forEach name="imageRepeat" axis="self">
          <dgm:layoutNode name="imageRepeatNode" styleLbl="alignNode1">
            <dgm:alg type="sp"/>
            <dgm:shape xmlns:r="http://schemas.openxmlformats.org/officeDocument/2006/relationships" type="rect" r:blip="" blipPhldr="1">
              <dgm:adjLst/>
            </dgm:shape>
            <dgm:presOf axis="self"/>
          </dgm:layoutNode>
        </dgm:forEach>
      </dgm:forEach>
    </dgm:forEach>
    <dgm:layoutNode name="picts">
      <dgm:alg type="composite"/>
      <dgm:shape xmlns:r="http://schemas.openxmlformats.org/officeDocument/2006/relationships" r:blip="">
        <dgm:adjLst/>
      </dgm:shape>
      <dgm:choose name="Name3">
        <dgm:if name="Name4" func="var" arg="dir" op="equ" val="norm">
          <dgm:constrLst>
            <dgm:constr type="userD"/>
            <dgm:constr type="w" for="ch" forName="space1" refType="h"/>
            <dgm:constr type="h" for="ch" forName="space1" refType="h"/>
            <dgm:constr type="r" for="ch" forName="space2" refType="w"/>
            <dgm:constr type="w" for="ch" forName="space2" refType="h" fact="0.608"/>
            <dgm:constr type="l" for="ch" forName="pictA1"/>
            <dgm:constr type="t" for="ch" forName="pictA1"/>
            <dgm:constr type="w" for="ch" forName="pictA1" refType="h"/>
            <dgm:constr type="h" for="ch" forName="pictA1" refType="h"/>
            <dgm:constr type="l" for="ch" forName="pictB1"/>
            <dgm:constr type="t" for="ch" forName="pictB1"/>
            <dgm:constr type="w" for="ch" forName="pictB1" refType="h"/>
            <dgm:constr type="h" for="ch" forName="pictB1" refType="h"/>
            <dgm:constr type="r" for="ch" forName="oneDotPict" refType="r" refFor="ch" refForName="pictA1"/>
            <dgm:constr type="b" for="ch" forName="oneDotPict" refType="b" refFor="ch" refForName="pictA1"/>
            <dgm:constr type="rOff" for="ch" forName="oneDotPict" refType="userD" fact="-1"/>
            <dgm:constr type="bOff" for="ch" forName="oneDotPict" refType="userD" fact="-1"/>
            <dgm:constr type="w" for="ch" forName="oneDotPict" refType="userD"/>
            <dgm:constr type="h" for="ch" forName="oneDotPict" refType="userD"/>
            <dgm:constr type="r" for="ch" forName="pictA2" refType="w"/>
            <dgm:constr type="t" for="ch" forName="pictA2"/>
            <dgm:constr type="w" for="ch" forName="pictA2" refType="h" fact="0.608"/>
            <dgm:constr type="h" for="ch" forName="pictA2" refType="h" fact="0.608"/>
            <dgm:constr type="r" for="ch" forName="pictB2" refType="w"/>
            <dgm:constr type="t" for="ch" forName="pictB2"/>
            <dgm:constr type="w" for="ch" forName="pictB2" refType="h" fact="0.608"/>
            <dgm:constr type="h" for="ch" forName="pictB2" refType="h" fact="0.608"/>
            <dgm:constr type="r" for="ch" forName="twoDotsPict" refType="r" refFor="ch" refForName="pictA2"/>
            <dgm:constr type="b" for="ch" forName="twoDotsPict" refType="b" refFor="ch" refForName="pictA2"/>
            <dgm:constr type="rOff" for="ch" forName="twoDotsPict" refType="userD" fact="-1"/>
            <dgm:constr type="bOff" for="ch" forName="twoDotsPict" refType="userD" fact="-1"/>
            <dgm:constr type="w" for="ch" forName="twoDotsPict" refType="userD" fact="2.5"/>
            <dgm:constr type="h" for="ch" forName="twoDotsPict" refType="userD"/>
            <dgm:constr type="r" for="ch" forName="pictA3" refType="w"/>
            <dgm:constr type="b" for="ch" forName="pictA3" refType="h"/>
            <dgm:constr type="w" for="ch" forName="pictA3" refType="h" fact="0.371"/>
            <dgm:constr type="h" for="ch" forName="pictA3" refType="h" fact="0.371"/>
            <dgm:constr type="r" for="ch" forName="pictB3" refType="w"/>
            <dgm:constr type="b" for="ch" forName="pictB3" refType="h"/>
            <dgm:constr type="w" for="ch" forName="pictB3" refType="h" fact="0.371"/>
            <dgm:constr type="h" for="ch" forName="pictB3" refType="h" fact="0.371"/>
            <dgm:constr type="r" for="ch" forName="threeDotsPict" refType="r" refFor="ch" refForName="pictA3"/>
            <dgm:constr type="b" for="ch" forName="threeDotsPict" refType="b" refFor="ch" refForName="pictA3"/>
            <dgm:constr type="rOff" for="ch" forName="threeDotsPict" refType="userD" fact="-1"/>
            <dgm:constr type="bOff" for="ch" forName="threeDotsPict" refType="userD" fact="-1"/>
            <dgm:constr type="w" for="ch" forName="threeDotsPict" refType="userD" fact="3.25"/>
            <dgm:constr type="h" for="ch" forName="threeDotsPict" refType="userD" fact="3.25"/>
            <dgm:constr type="l" for="ch" forName="pictA4" refType="l" refFor="ch" refForName="space2"/>
            <dgm:constr type="b" for="ch" forName="pictA4" refType="h"/>
            <dgm:constr type="w" for="ch" forName="pictA4" refType="h" fact="0.216"/>
            <dgm:constr type="h" for="ch" forName="pictA4" refType="h" fact="0.216"/>
            <dgm:constr type="l" for="ch" forName="pictB4" refType="l" refFor="ch" refForName="space2"/>
            <dgm:constr type="b" for="ch" forName="pictB4" refType="h"/>
            <dgm:constr type="w" for="ch" forName="pictB4" refType="h" fact="0.216"/>
            <dgm:constr type="h" for="ch" forName="pictB4" refType="h" fact="0.216"/>
            <dgm:constr type="r" for="ch" forName="fourDotsPict" refType="r" refFor="ch" refForName="pictA4"/>
            <dgm:constr type="b" for="ch" forName="fourDotsPict" refType="b" refFor="ch" refForName="pictA4"/>
            <dgm:constr type="rOff" for="ch" forName="fourDotsPict" refType="userD" fact="-1"/>
            <dgm:constr type="bOff" for="ch" forName="fourDotsPict" refType="userD" fact="-1"/>
            <dgm:constr type="w" for="ch" forName="fourDotsPict" refType="userD" fact="2.5"/>
            <dgm:constr type="h" for="ch" forName="fourDotsPict" refType="userD" fact="2.5"/>
            <dgm:constr type="l" for="ch" forName="pictA5" refType="l" refFor="ch" refForName="space2"/>
            <dgm:constr type="t" for="ch" forName="pictA5" refType="h" fact="0.629"/>
            <dgm:constr type="w" for="ch" forName="pictA5" refType="h" fact="0.216"/>
            <dgm:constr type="h" for="ch" forName="pictA5" refType="h" fact="0.133"/>
            <dgm:constr type="l" for="ch" forName="pictB5" refType="l" refFor="ch" refForName="space2"/>
            <dgm:constr type="t" for="ch" forName="pictB5" refType="h" fact="0.629"/>
            <dgm:constr type="w" for="ch" forName="pictB5" refType="h" fact="0.216"/>
            <dgm:constr type="h" for="ch" forName="pictB5" refType="h" fact="0.133"/>
            <dgm:constr type="r" for="ch" forName="fiveDotsPict" refType="r" refFor="ch" refForName="pictA5"/>
            <dgm:constr type="b" for="ch" forName="fiveDotsPict" refType="b" refFor="ch" refForName="pictA5"/>
            <dgm:constr type="rOff" for="ch" forName="fiveDotsPict" refType="userD" fact="-1"/>
            <dgm:constr type="bOff" for="ch" forName="fiveDotsPict" refType="userD" fact="-1"/>
            <dgm:constr type="w" for="ch" forName="fiveDotsPict" refType="userD" fact="3.25"/>
            <dgm:constr type="h" for="ch" forName="fiveDotsPict" refType="userD" fact="3.25"/>
          </dgm:constrLst>
        </dgm:if>
        <dgm:else name="Name5">
          <dgm:constrLst>
            <dgm:constr type="userD"/>
            <dgm:constr type="w" for="ch" forName="space1" refType="h"/>
            <dgm:constr type="h" for="ch" forName="space1" refType="h"/>
            <dgm:constr type="l" for="ch" forName="space2"/>
            <dgm:constr type="w" for="ch" forName="space2" refType="h" fact="0.608"/>
            <dgm:constr type="r" for="ch" forName="pictA1" refType="w"/>
            <dgm:constr type="t" for="ch" forName="pictA1"/>
            <dgm:constr type="w" for="ch" forName="pictA1" refType="h"/>
            <dgm:constr type="h" for="ch" forName="pictA1" refType="h"/>
            <dgm:constr type="r" for="ch" forName="pictB1" refType="w"/>
            <dgm:constr type="t" for="ch" forName="pictB1"/>
            <dgm:constr type="w" for="ch" forName="pictB1" refType="h"/>
            <dgm:constr type="h" for="ch" forName="pictB1" refType="h"/>
            <dgm:constr type="r" for="ch" forName="oneDotPict" refType="r" refFor="ch" refForName="pictA1"/>
            <dgm:constr type="b" for="ch" forName="oneDotPict" refType="b" refFor="ch" refForName="pictA1"/>
            <dgm:constr type="rOff" for="ch" forName="oneDotPict" refType="userD" fact="-1"/>
            <dgm:constr type="bOff" for="ch" forName="oneDotPict" refType="userD" fact="-1"/>
            <dgm:constr type="w" for="ch" forName="oneDotPict" refType="userD"/>
            <dgm:constr type="h" for="ch" forName="oneDotPict" refType="userD"/>
            <dgm:constr type="l" for="ch" forName="pictA2"/>
            <dgm:constr type="t" for="ch" forName="pictA2"/>
            <dgm:constr type="w" for="ch" forName="pictA2" refType="h" fact="0.608"/>
            <dgm:constr type="h" for="ch" forName="pictA2" refType="h" fact="0.608"/>
            <dgm:constr type="l" for="ch" forName="pictB2"/>
            <dgm:constr type="t" for="ch" forName="pictB2"/>
            <dgm:constr type="w" for="ch" forName="pictB2" refType="h" fact="0.608"/>
            <dgm:constr type="h" for="ch" forName="pictB2" refType="h" fact="0.608"/>
            <dgm:constr type="r" for="ch" forName="twoDotsPict" refType="r" refFor="ch" refForName="pictA2"/>
            <dgm:constr type="b" for="ch" forName="twoDotsPict" refType="b" refFor="ch" refForName="pictA2"/>
            <dgm:constr type="rOff" for="ch" forName="twoDotsPict" refType="userD" fact="-1"/>
            <dgm:constr type="bOff" for="ch" forName="twoDotsPict" refType="userD" fact="-1"/>
            <dgm:constr type="w" for="ch" forName="twoDotsPict" refType="userD" fact="2.5"/>
            <dgm:constr type="h" for="ch" forName="twoDotsPict" refType="userD"/>
            <dgm:constr type="l" for="ch" forName="pictA3"/>
            <dgm:constr type="b" for="ch" forName="pictA3" refType="h"/>
            <dgm:constr type="w" for="ch" forName="pictA3" refType="h" fact="0.371"/>
            <dgm:constr type="h" for="ch" forName="pictA3" refType="h" fact="0.371"/>
            <dgm:constr type="l" for="ch" forName="pictB3"/>
            <dgm:constr type="b" for="ch" forName="pictB3" refType="h"/>
            <dgm:constr type="w" for="ch" forName="pictB3" refType="h" fact="0.371"/>
            <dgm:constr type="h" for="ch" forName="pictB3" refType="h" fact="0.371"/>
            <dgm:constr type="r" for="ch" forName="threeDotsPict" refType="r" refFor="ch" refForName="pictA3"/>
            <dgm:constr type="b" for="ch" forName="threeDotsPict" refType="b" refFor="ch" refForName="pictA3"/>
            <dgm:constr type="rOff" for="ch" forName="threeDotsPict" refType="userD" fact="-1"/>
            <dgm:constr type="bOff" for="ch" forName="threeDotsPict" refType="userD" fact="-1"/>
            <dgm:constr type="w" for="ch" forName="threeDotsPict" refType="userD" fact="3.25"/>
            <dgm:constr type="h" for="ch" forName="threeDotsPict" refType="userD" fact="3.25"/>
            <dgm:constr type="r" for="ch" forName="pictA4" refType="r" refFor="ch" refForName="space2"/>
            <dgm:constr type="b" for="ch" forName="pictA4" refType="h"/>
            <dgm:constr type="w" for="ch" forName="pictA4" refType="h" fact="0.216"/>
            <dgm:constr type="h" for="ch" forName="pictA4" refType="h" fact="0.216"/>
            <dgm:constr type="r" for="ch" forName="pictB4" refType="r" refFor="ch" refForName="space2"/>
            <dgm:constr type="b" for="ch" forName="pictB4" refType="h"/>
            <dgm:constr type="w" for="ch" forName="pictB4" refType="h" fact="0.216"/>
            <dgm:constr type="h" for="ch" forName="pictB4" refType="h" fact="0.216"/>
            <dgm:constr type="r" for="ch" forName="fourDotsPict" refType="r" refFor="ch" refForName="pictA4"/>
            <dgm:constr type="b" for="ch" forName="fourDotsPict" refType="b" refFor="ch" refForName="pictA4"/>
            <dgm:constr type="rOff" for="ch" forName="fourDotsPict" refType="userD" fact="-1"/>
            <dgm:constr type="bOff" for="ch" forName="fourDotsPict" refType="userD" fact="-1"/>
            <dgm:constr type="w" for="ch" forName="fourDotsPict" refType="userD" fact="2.5"/>
            <dgm:constr type="h" for="ch" forName="fourDotsPict" refType="userD" fact="2.5"/>
            <dgm:constr type="r" for="ch" forName="pictA5" refType="r" refFor="ch" refForName="space2"/>
            <dgm:constr type="t" for="ch" forName="pictA5" refType="h" fact="0.629"/>
            <dgm:constr type="w" for="ch" forName="pictA5" refType="h" fact="0.216"/>
            <dgm:constr type="h" for="ch" forName="pictA5" refType="h" fact="0.133"/>
            <dgm:constr type="r" for="ch" forName="pictB5" refType="r" refFor="ch" refForName="space2"/>
            <dgm:constr type="t" for="ch" forName="pictB5" refType="h" fact="0.629"/>
            <dgm:constr type="w" for="ch" forName="pictB5" refType="h" fact="0.216"/>
            <dgm:constr type="h" for="ch" forName="pictB5" refType="h" fact="0.133"/>
            <dgm:constr type="r" for="ch" forName="fiveDotsPict" refType="r" refFor="ch" refForName="pictA5"/>
            <dgm:constr type="b" for="ch" forName="fiveDotsPict" refType="b" refFor="ch" refForName="pictA5"/>
            <dgm:constr type="rOff" for="ch" forName="fiveDotsPict" refType="userD" fact="-1"/>
            <dgm:constr type="bOff" for="ch" forName="fiveDotsPict" refType="userD" fact="-1"/>
            <dgm:constr type="w" for="ch" forName="fiveDotsPict" refType="userD" fact="3.25"/>
            <dgm:constr type="h" for="ch" forName="fiveDotsPict" refType="userD" fact="3.25"/>
          </dgm:constrLst>
        </dgm:else>
      </dgm:choose>
      <dgm:layoutNode name="space1">
        <dgm:alg type="sp"/>
        <dgm:shape xmlns:r="http://schemas.openxmlformats.org/officeDocument/2006/relationships" r:blip="">
          <dgm:adjLst/>
        </dgm:shape>
      </dgm:layoutNode>
      <dgm:layoutNode name="space2">
        <dgm:alg type="sp"/>
        <dgm:shape xmlns:r="http://schemas.openxmlformats.org/officeDocument/2006/relationships" r:blip="">
          <dgm:adjLst/>
        </dgm:shape>
      </dgm:layoutNode>
      <dgm:choose name="Name6">
        <dgm:if name="Name7" axis="ch" ptType="node" func="cnt" op="gte" val="1">
          <dgm:forEach name="Name8" axis="ch" ptType="sibTrans" hideLastTrans="0" cnt="1">
            <dgm:layoutNode name="pictA1">
              <dgm:alg type="sp"/>
              <dgm:shape xmlns:r="http://schemas.openxmlformats.org/officeDocument/2006/relationships" r:blip="">
                <dgm:adjLst/>
              </dgm:shape>
              <dgm:presOf/>
              <dgm:forEach name="Name9" ref="imageRepeat"/>
            </dgm:layoutNode>
            <dgm:layoutNode name="oneDotPict">
              <dgm:alg type="composite"/>
              <dgm:shape xmlns:r="http://schemas.openxmlformats.org/officeDocument/2006/relationships" r:blip="">
                <dgm:adjLst/>
              </dgm:shape>
              <dgm:presOf/>
              <dgm:constrLst>
                <dgm:constr type="userD"/>
                <dgm:constr type="w" for="ch" forName="dotPict_11" refType="userD"/>
                <dgm:constr type="h" for="ch" forName="dotPict_11" refType="userD"/>
              </dgm:constrLst>
              <dgm:layoutNode name="dotPict_11" styleLbl="solidFgAcc1">
                <dgm:alg type="sp"/>
                <dgm:shape xmlns:r="http://schemas.openxmlformats.org/officeDocument/2006/relationships" type="ellipse" r:blip="">
                  <dgm:adjLst/>
                </dgm:shape>
                <dgm:presOf/>
              </dgm:layoutNode>
            </dgm:layoutNode>
          </dgm:forEach>
        </dgm:if>
        <dgm:else name="Name10">
          <dgm:layoutNode name="pictB1" styleLbl="alignNode1">
            <dgm:alg type="sp"/>
            <dgm:shape xmlns:r="http://schemas.openxmlformats.org/officeDocument/2006/relationships" type="rect" r:blip="">
              <dgm:adjLst/>
            </dgm:shape>
            <dgm:presOf/>
          </dgm:layoutNode>
        </dgm:else>
      </dgm:choose>
      <dgm:choose name="Name11">
        <dgm:if name="Name12" axis="ch" ptType="node" func="cnt" op="gte" val="2">
          <dgm:forEach name="Name13" axis="ch" ptType="sibTrans" hideLastTrans="0" st="2" cnt="1">
            <dgm:layoutNode name="pictA2">
              <dgm:alg type="sp"/>
              <dgm:shape xmlns:r="http://schemas.openxmlformats.org/officeDocument/2006/relationships" r:blip="">
                <dgm:adjLst/>
              </dgm:shape>
              <dgm:presOf/>
              <dgm:forEach name="Name14" ref="imageRepeat"/>
            </dgm:layoutNode>
            <dgm:layoutNode name="twoDotsPict">
              <dgm:alg type="composite"/>
              <dgm:shape xmlns:r="http://schemas.openxmlformats.org/officeDocument/2006/relationships" r:blip="">
                <dgm:adjLst/>
              </dgm:shape>
              <dgm:presOf/>
              <dgm:constrLst>
                <dgm:constr type="userD"/>
                <dgm:constr type="w" for="ch" forName="dotPict_21" refType="userD"/>
                <dgm:constr type="h" for="ch" forName="dotPict_21" refType="userD"/>
                <dgm:constr type="l" for="ch" forName="dotPict_22" refType="userD" fact="1.5"/>
                <dgm:constr type="w" for="ch" forName="dotPict_22" refType="userD"/>
                <dgm:constr type="h" for="ch" forName="dotPict_22" refType="userD"/>
              </dgm:constrLst>
              <dgm:layoutNode name="dotPict_21" styleLbl="solidFgAcc1">
                <dgm:alg type="sp"/>
                <dgm:shape xmlns:r="http://schemas.openxmlformats.org/officeDocument/2006/relationships" type="ellipse" r:blip="">
                  <dgm:adjLst/>
                </dgm:shape>
                <dgm:presOf/>
              </dgm:layoutNode>
              <dgm:layoutNode name="dotPict_22" styleLbl="solidFgAcc1">
                <dgm:alg type="sp"/>
                <dgm:shape xmlns:r="http://schemas.openxmlformats.org/officeDocument/2006/relationships" type="ellipse" r:blip="">
                  <dgm:adjLst/>
                </dgm:shape>
                <dgm:presOf/>
              </dgm:layoutNode>
            </dgm:layoutNode>
          </dgm:forEach>
        </dgm:if>
        <dgm:else name="Name15">
          <dgm:layoutNode name="pictB2" styleLbl="alignNode1">
            <dgm:alg type="sp"/>
            <dgm:shape xmlns:r="http://schemas.openxmlformats.org/officeDocument/2006/relationships" type="rect" r:blip="">
              <dgm:adjLst/>
            </dgm:shape>
            <dgm:presOf/>
          </dgm:layoutNode>
        </dgm:else>
      </dgm:choose>
      <dgm:choose name="Name16">
        <dgm:if name="Name17" axis="ch" ptType="node" func="cnt" op="gte" val="3">
          <dgm:forEach name="Name18" axis="ch" ptType="sibTrans" hideLastTrans="0" st="3" cnt="1">
            <dgm:layoutNode name="pictA3">
              <dgm:alg type="sp"/>
              <dgm:shape xmlns:r="http://schemas.openxmlformats.org/officeDocument/2006/relationships" r:blip="">
                <dgm:adjLst/>
              </dgm:shape>
              <dgm:presOf/>
              <dgm:forEach name="Name19" ref="imageRepeat"/>
            </dgm:layoutNode>
            <dgm:layoutNode name="threeDotsPict">
              <dgm:alg type="composite"/>
              <dgm:shape xmlns:r="http://schemas.openxmlformats.org/officeDocument/2006/relationships" r:blip="">
                <dgm:adjLst/>
              </dgm:shape>
              <dgm:presOf/>
              <dgm:constrLst>
                <dgm:constr type="userD"/>
                <dgm:constr type="l" for="ch" forName="dotPict_31"/>
                <dgm:constr type="t" for="ch" forName="dotPict_31" refType="userD" fact="2.25"/>
                <dgm:constr type="w" for="ch" forName="dotPict_31" refType="userD"/>
                <dgm:constr type="h" for="ch" forName="dotPict_31" refType="userD"/>
                <dgm:constr type="l" for="ch" forName="dotPict_32" refType="userD" fact="1.125"/>
                <dgm:constr type="t" for="ch" forName="dotPict_32" refType="userD" fact="1.125"/>
                <dgm:constr type="w" for="ch" forName="dotPict_32" refType="userD"/>
                <dgm:constr type="h" for="ch" forName="dotPict_32" refType="userD"/>
                <dgm:constr type="l" for="ch" forName="dotPict_33" refType="userD" fact="2.25"/>
                <dgm:constr type="t" for="ch" forName="dotPict_33"/>
                <dgm:constr type="w" for="ch" forName="dotPict_33" refType="userD"/>
                <dgm:constr type="h" for="ch" forName="dotPict_33" refType="userD"/>
              </dgm:constrLst>
              <dgm:layoutNode name="dotPict_31" styleLbl="solidFgAcc1">
                <dgm:alg type="sp"/>
                <dgm:shape xmlns:r="http://schemas.openxmlformats.org/officeDocument/2006/relationships" type="ellipse" r:blip="">
                  <dgm:adjLst/>
                </dgm:shape>
                <dgm:presOf/>
              </dgm:layoutNode>
              <dgm:layoutNode name="dotPict_32" styleLbl="solidFgAcc1">
                <dgm:alg type="sp"/>
                <dgm:shape xmlns:r="http://schemas.openxmlformats.org/officeDocument/2006/relationships" type="ellipse" r:blip="">
                  <dgm:adjLst/>
                </dgm:shape>
                <dgm:presOf/>
              </dgm:layoutNode>
              <dgm:layoutNode name="dotPict_33" styleLbl="solidFgAcc1">
                <dgm:alg type="sp"/>
                <dgm:shape xmlns:r="http://schemas.openxmlformats.org/officeDocument/2006/relationships" type="ellipse" r:blip="">
                  <dgm:adjLst/>
                </dgm:shape>
                <dgm:presOf/>
              </dgm:layoutNode>
            </dgm:layoutNode>
          </dgm:forEach>
        </dgm:if>
        <dgm:else name="Name20">
          <dgm:layoutNode name="pictB3" styleLbl="alignNode1">
            <dgm:alg type="sp"/>
            <dgm:shape xmlns:r="http://schemas.openxmlformats.org/officeDocument/2006/relationships" type="rect" r:blip="">
              <dgm:adjLst/>
            </dgm:shape>
            <dgm:presOf/>
          </dgm:layoutNode>
        </dgm:else>
      </dgm:choose>
      <dgm:choose name="Name21">
        <dgm:if name="Name22" axis="ch" ptType="node" func="cnt" op="gte" val="4">
          <dgm:forEach name="Name23" axis="ch" ptType="sibTrans" hideLastTrans="0" st="4" cnt="1">
            <dgm:layoutNode name="pictA4">
              <dgm:alg type="sp"/>
              <dgm:shape xmlns:r="http://schemas.openxmlformats.org/officeDocument/2006/relationships" r:blip="">
                <dgm:adjLst/>
              </dgm:shape>
              <dgm:presOf/>
              <dgm:forEach name="Name24" ref="imageRepeat"/>
            </dgm:layoutNode>
            <dgm:layoutNode name="fourDotsPict">
              <dgm:alg type="composite"/>
              <dgm:shape xmlns:r="http://schemas.openxmlformats.org/officeDocument/2006/relationships" r:blip="">
                <dgm:adjLst/>
              </dgm:shape>
              <dgm:presOf/>
              <dgm:constrLst>
                <dgm:constr type="userD"/>
                <dgm:constr type="w" for="ch" forName="dotPict_41" refType="userD"/>
                <dgm:constr type="h" for="ch" forName="dotPict_41" refType="userD"/>
                <dgm:constr type="l" for="ch" forName="dotPict_42" refType="userD" fact="1.5"/>
                <dgm:constr type="w" for="ch" forName="dotPict_42" refType="userD"/>
                <dgm:constr type="h" for="ch" forName="dotPict_42" refType="userD"/>
                <dgm:constr type="t" for="ch" forName="dotPict_43" refType="userD" fact="1.5"/>
                <dgm:constr type="w" for="ch" forName="dotPict_43" refType="userD"/>
                <dgm:constr type="h" for="ch" forName="dotPict_43" refType="userD"/>
                <dgm:constr type="l" for="ch" forName="dotPict_44" refType="userD" fact="1.5"/>
                <dgm:constr type="t" for="ch" forName="dotPict_44" refType="userD" fact="1.5"/>
                <dgm:constr type="w" for="ch" forName="dotPict_44" refType="userD"/>
                <dgm:constr type="h" for="ch" forName="dotPict_44" refType="userD"/>
              </dgm:constrLst>
              <dgm:layoutNode name="dotPict_41" styleLbl="solidFgAcc1">
                <dgm:alg type="sp"/>
                <dgm:shape xmlns:r="http://schemas.openxmlformats.org/officeDocument/2006/relationships" type="ellipse" r:blip="">
                  <dgm:adjLst/>
                </dgm:shape>
                <dgm:presOf/>
              </dgm:layoutNode>
              <dgm:layoutNode name="dotPict_42" styleLbl="solidFgAcc1">
                <dgm:alg type="sp"/>
                <dgm:shape xmlns:r="http://schemas.openxmlformats.org/officeDocument/2006/relationships" type="ellipse" r:blip="">
                  <dgm:adjLst/>
                </dgm:shape>
                <dgm:presOf/>
              </dgm:layoutNode>
              <dgm:layoutNode name="dotPict_43" styleLbl="solidFgAcc1">
                <dgm:alg type="sp"/>
                <dgm:shape xmlns:r="http://schemas.openxmlformats.org/officeDocument/2006/relationships" type="ellipse" r:blip="">
                  <dgm:adjLst/>
                </dgm:shape>
                <dgm:presOf/>
              </dgm:layoutNode>
              <dgm:layoutNode name="dotPict_44" styleLbl="solidFgAcc1">
                <dgm:alg type="sp"/>
                <dgm:shape xmlns:r="http://schemas.openxmlformats.org/officeDocument/2006/relationships" type="ellipse" r:blip="">
                  <dgm:adjLst/>
                </dgm:shape>
                <dgm:presOf/>
              </dgm:layoutNode>
            </dgm:layoutNode>
          </dgm:forEach>
        </dgm:if>
        <dgm:else name="Name25">
          <dgm:layoutNode name="pictB4" styleLbl="alignNode1">
            <dgm:alg type="sp"/>
            <dgm:shape xmlns:r="http://schemas.openxmlformats.org/officeDocument/2006/relationships" type="rect" r:blip="">
              <dgm:adjLst/>
            </dgm:shape>
            <dgm:presOf/>
          </dgm:layoutNode>
        </dgm:else>
      </dgm:choose>
      <dgm:choose name="Name26">
        <dgm:if name="Name27" axis="ch" ptType="node" func="cnt" op="gte" val="5">
          <dgm:forEach name="Name28" axis="ch" ptType="sibTrans" hideLastTrans="0" st="5" cnt="1">
            <dgm:layoutNode name="pictA5">
              <dgm:alg type="sp"/>
              <dgm:shape xmlns:r="http://schemas.openxmlformats.org/officeDocument/2006/relationships" r:blip="">
                <dgm:adjLst/>
              </dgm:shape>
              <dgm:presOf/>
              <dgm:forEach name="Name29" ref="imageRepeat"/>
            </dgm:layoutNode>
            <dgm:layoutNode name="fiveDotsPict">
              <dgm:alg type="composite"/>
              <dgm:shape xmlns:r="http://schemas.openxmlformats.org/officeDocument/2006/relationships" r:blip="">
                <dgm:adjLst/>
              </dgm:shape>
              <dgm:presOf/>
              <dgm:constrLst>
                <dgm:constr type="userD"/>
                <dgm:constr type="l" for="ch" forName="dotPict_51"/>
                <dgm:constr type="t" for="ch" forName="dotPict_51" refType="userD" fact="2.25"/>
                <dgm:constr type="w" for="ch" forName="dotPict_51" refType="userD"/>
                <dgm:constr type="h" for="ch" forName="dotPict_51" refType="userD"/>
                <dgm:constr type="l" for="ch" forName="dotPict_52" refType="userD" fact="1.125"/>
                <dgm:constr type="t" for="ch" forName="dotPict_52" refType="userD" fact="1.125"/>
                <dgm:constr type="w" for="ch" forName="dotPict_52" refType="userD"/>
                <dgm:constr type="h" for="ch" forName="dotPict_52" refType="userD"/>
                <dgm:constr type="l" for="ch" forName="dotPict_53" refType="userD" fact="2.25"/>
                <dgm:constr type="t" for="ch" forName="dotPict_53"/>
                <dgm:constr type="w" for="ch" forName="dotPict_53" refType="userD"/>
                <dgm:constr type="h" for="ch" forName="dotPict_53" refType="userD"/>
                <dgm:constr type="l" for="ch" forName="dotPict_54"/>
                <dgm:constr type="t" for="ch" forName="dotPict_54"/>
                <dgm:constr type="w" for="ch" forName="dotPict_54" refType="userD"/>
                <dgm:constr type="h" for="ch" forName="dotPict_54" refType="userD"/>
                <dgm:constr type="l" for="ch" forName="dotPict_55" refType="userD" fact="2.25"/>
                <dgm:constr type="t" for="ch" forName="dotPict_55" refType="userD" fact="2.25"/>
                <dgm:constr type="w" for="ch" forName="dotPict_55" refType="userD"/>
                <dgm:constr type="h" for="ch" forName="dotPict_55" refType="userD"/>
              </dgm:constrLst>
              <dgm:layoutNode name="dotPict_51" styleLbl="solidFgAcc1">
                <dgm:alg type="sp"/>
                <dgm:shape xmlns:r="http://schemas.openxmlformats.org/officeDocument/2006/relationships" type="ellipse" r:blip="">
                  <dgm:adjLst/>
                </dgm:shape>
                <dgm:presOf/>
              </dgm:layoutNode>
              <dgm:layoutNode name="dotPict_52" styleLbl="solidFgAcc1">
                <dgm:alg type="sp"/>
                <dgm:shape xmlns:r="http://schemas.openxmlformats.org/officeDocument/2006/relationships" type="ellipse" r:blip="">
                  <dgm:adjLst/>
                </dgm:shape>
                <dgm:presOf/>
              </dgm:layoutNode>
              <dgm:layoutNode name="dotPict_53" styleLbl="solidFgAcc1">
                <dgm:alg type="sp"/>
                <dgm:shape xmlns:r="http://schemas.openxmlformats.org/officeDocument/2006/relationships" type="ellipse" r:blip="">
                  <dgm:adjLst/>
                </dgm:shape>
                <dgm:presOf/>
              </dgm:layoutNode>
              <dgm:layoutNode name="dotPict_54" styleLbl="solidFgAcc1">
                <dgm:alg type="sp"/>
                <dgm:shape xmlns:r="http://schemas.openxmlformats.org/officeDocument/2006/relationships" type="ellipse" r:blip="">
                  <dgm:adjLst/>
                </dgm:shape>
                <dgm:presOf/>
              </dgm:layoutNode>
              <dgm:layoutNode name="dotPict_55" styleLbl="solidFgAcc1">
                <dgm:alg type="sp"/>
                <dgm:shape xmlns:r="http://schemas.openxmlformats.org/officeDocument/2006/relationships" type="ellipse" r:blip="">
                  <dgm:adjLst/>
                </dgm:shape>
                <dgm:presOf/>
              </dgm:layoutNode>
            </dgm:layoutNode>
          </dgm:forEach>
        </dgm:if>
        <dgm:else name="Name30">
          <dgm:layoutNode name="pictB5" styleLbl="alignNode1">
            <dgm:alg type="sp"/>
            <dgm:shape xmlns:r="http://schemas.openxmlformats.org/officeDocument/2006/relationships" type="rect" r:blip="">
              <dgm:adjLst/>
            </dgm:shape>
            <dgm:presOf/>
          </dgm:layoutNode>
        </dgm:else>
      </dgm:choose>
    </dgm:layoutNode>
    <dgm:layoutNode name="txLine">
      <dgm:choose name="Name31">
        <dgm:if name="Name32" func="var" arg="dir" op="equ" val="norm">
          <dgm:alg type="lin">
            <dgm:param type="horzAlign" val="r"/>
          </dgm:alg>
        </dgm:if>
        <dgm:else name="Name33">
          <dgm:alg type="lin">
            <dgm:param type="horzAlign" val="l"/>
            <dgm:param type="linDir" val="fromR"/>
          </dgm:alg>
        </dgm:else>
      </dgm:choose>
      <dgm:constrLst>
        <dgm:constr type="primFontSz" for="ch" ptType="node" op="equ" val="65"/>
        <dgm:constr type="w" for="ch" ptType="node" refType="primFontSz" refFor="ch" refPtType="node" fact="0.5"/>
        <dgm:constr type="h" for="ch" ptType="node" refType="h"/>
      </dgm:constrLst>
      <dgm:ruleLst>
        <dgm:rule type="primFontSz" for="ch" ptType="node" val="5" fact="NaN" max="NaN"/>
      </dgm:ruleLst>
      <dgm:forEach name="Name34" axis="ch" ptType="node">
        <dgm:choose name="Name35">
          <dgm:if name="Name36" axis="self" ptType="node" func="pos" op="equ" val="1">
            <dgm:layoutNode name="oneDotTx">
              <dgm:alg type="composite"/>
              <dgm:shape xmlns:r="http://schemas.openxmlformats.org/officeDocument/2006/relationships" r:blip="">
                <dgm:adjLst/>
              </dgm:shape>
              <dgm:presOf/>
              <dgm:constrLst>
                <dgm:constr type="userD"/>
                <dgm:constr type="w" for="ch" forName="dotTx_11" refType="userD"/>
                <dgm:constr type="h" for="ch" forName="dotTx_11" refType="userD"/>
              </dgm:constrLst>
              <dgm:layoutNode name="dotTx_11" styleLbl="solidFgAcc1">
                <dgm:alg type="sp"/>
                <dgm:shape xmlns:r="http://schemas.openxmlformats.org/officeDocument/2006/relationships" type="ellipse" r:blip="">
                  <dgm:adjLst/>
                </dgm:shape>
                <dgm:presOf/>
              </dgm:layoutNode>
            </dgm:layoutNode>
            <dgm:layoutNode name="Name37"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38" axis="self" ptType="node" func="pos" op="equ" val="2">
            <dgm:layoutNode name="twoDotsTx">
              <dgm:alg type="composite"/>
              <dgm:shape xmlns:r="http://schemas.openxmlformats.org/officeDocument/2006/relationships" r:blip="">
                <dgm:adjLst/>
              </dgm:shape>
              <dgm:presOf/>
              <dgm:constrLst>
                <dgm:constr type="userD"/>
                <dgm:constr type="w" for="ch" forName="dotTx_21" refType="userD"/>
                <dgm:constr type="h" for="ch" forName="dotTx_21" refType="userD"/>
                <dgm:constr type="l" for="ch" forName="dotTx_22" refType="userD" fact="1.5"/>
                <dgm:constr type="w" for="ch" forName="dotTx_22" refType="userD"/>
                <dgm:constr type="h" for="ch" forName="dotTx_22" refType="userD"/>
              </dgm:constrLst>
              <dgm:layoutNode name="dotTx_21" styleLbl="solidFgAcc1">
                <dgm:alg type="sp"/>
                <dgm:shape xmlns:r="http://schemas.openxmlformats.org/officeDocument/2006/relationships" type="ellipse" r:blip="">
                  <dgm:adjLst/>
                </dgm:shape>
                <dgm:presOf/>
              </dgm:layoutNode>
              <dgm:layoutNode name="dotTx_22" styleLbl="solidFgAcc1">
                <dgm:alg type="sp"/>
                <dgm:shape xmlns:r="http://schemas.openxmlformats.org/officeDocument/2006/relationships" type="ellipse" r:blip="">
                  <dgm:adjLst/>
                </dgm:shape>
                <dgm:presOf/>
              </dgm:layoutNode>
            </dgm:layoutNode>
            <dgm:layoutNode name="Name39"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40" axis="self" ptType="node" func="pos" op="equ" val="3">
            <dgm:layoutNode name="threeDotsTx">
              <dgm:alg type="composite"/>
              <dgm:shape xmlns:r="http://schemas.openxmlformats.org/officeDocument/2006/relationships" r:blip="">
                <dgm:adjLst/>
              </dgm:shape>
              <dgm:presOf/>
              <dgm:constrLst>
                <dgm:constr type="userD"/>
                <dgm:constr type="l" for="ch" forName="dotTx_31"/>
                <dgm:constr type="t" for="ch" forName="dotTx_31" refType="userD" fact="2.25"/>
                <dgm:constr type="w" for="ch" forName="dotTx_31" refType="userD"/>
                <dgm:constr type="h" for="ch" forName="dotTx_31" refType="userD"/>
                <dgm:constr type="l" for="ch" forName="dotTx_32" refType="userD" fact="1.125"/>
                <dgm:constr type="t" for="ch" forName="dotTx_32" refType="userD" fact="1.125"/>
                <dgm:constr type="w" for="ch" forName="dotTx_32" refType="userD"/>
                <dgm:constr type="h" for="ch" forName="dotTx_32" refType="userD"/>
                <dgm:constr type="l" for="ch" forName="dotTx_33" refType="userD" fact="2.25"/>
                <dgm:constr type="t" for="ch" forName="dotTx_33"/>
                <dgm:constr type="w" for="ch" forName="dotTx_33" refType="userD"/>
                <dgm:constr type="h" for="ch" forName="dotTx_33" refType="userD"/>
              </dgm:constrLst>
              <dgm:layoutNode name="dotTx_31" styleLbl="solidFgAcc1">
                <dgm:alg type="sp"/>
                <dgm:shape xmlns:r="http://schemas.openxmlformats.org/officeDocument/2006/relationships" type="ellipse" r:blip="">
                  <dgm:adjLst/>
                </dgm:shape>
                <dgm:presOf/>
              </dgm:layoutNode>
              <dgm:layoutNode name="dotTx_32" styleLbl="solidFgAcc1">
                <dgm:alg type="sp"/>
                <dgm:shape xmlns:r="http://schemas.openxmlformats.org/officeDocument/2006/relationships" type="ellipse" r:blip="">
                  <dgm:adjLst/>
                </dgm:shape>
                <dgm:presOf/>
              </dgm:layoutNode>
              <dgm:layoutNode name="dotTx_33" styleLbl="solidFgAcc1">
                <dgm:alg type="sp"/>
                <dgm:shape xmlns:r="http://schemas.openxmlformats.org/officeDocument/2006/relationships" type="ellipse" r:blip="">
                  <dgm:adjLst/>
                </dgm:shape>
                <dgm:presOf/>
              </dgm:layoutNode>
            </dgm:layoutNode>
            <dgm:layoutNode name="Name41"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42" axis="self" ptType="node" func="pos" op="equ" val="4">
            <dgm:layoutNode name="fourDotsTx">
              <dgm:alg type="composite"/>
              <dgm:shape xmlns:r="http://schemas.openxmlformats.org/officeDocument/2006/relationships" r:blip="">
                <dgm:adjLst/>
              </dgm:shape>
              <dgm:presOf/>
              <dgm:constrLst>
                <dgm:constr type="userD"/>
                <dgm:constr type="w" for="ch" forName="dotTx_41" refType="userD"/>
                <dgm:constr type="h" for="ch" forName="dotTx_41" refType="userD"/>
                <dgm:constr type="l" for="ch" forName="dotTx_42" refType="userD" fact="1.5"/>
                <dgm:constr type="w" for="ch" forName="dotTx_42" refType="userD"/>
                <dgm:constr type="h" for="ch" forName="dotTx_42" refType="userD"/>
                <dgm:constr type="t" for="ch" forName="dotTx_43" refType="userD" fact="1.5"/>
                <dgm:constr type="w" for="ch" forName="dotTx_43" refType="userD"/>
                <dgm:constr type="h" for="ch" forName="dotTx_43" refType="userD"/>
                <dgm:constr type="l" for="ch" forName="dotTx_44" refType="userD" fact="1.5"/>
                <dgm:constr type="t" for="ch" forName="dotTx_44" refType="userD" fact="1.5"/>
                <dgm:constr type="w" for="ch" forName="dotTx_44" refType="userD"/>
                <dgm:constr type="h" for="ch" forName="dotTx_44" refType="userD"/>
              </dgm:constrLst>
              <dgm:layoutNode name="dotTx_41" styleLbl="solidFgAcc1">
                <dgm:alg type="sp"/>
                <dgm:shape xmlns:r="http://schemas.openxmlformats.org/officeDocument/2006/relationships" type="ellipse" r:blip="">
                  <dgm:adjLst/>
                </dgm:shape>
                <dgm:presOf/>
              </dgm:layoutNode>
              <dgm:layoutNode name="dotTx_42" styleLbl="solidFgAcc1">
                <dgm:alg type="sp"/>
                <dgm:shape xmlns:r="http://schemas.openxmlformats.org/officeDocument/2006/relationships" type="ellipse" r:blip="">
                  <dgm:adjLst/>
                </dgm:shape>
                <dgm:presOf/>
              </dgm:layoutNode>
              <dgm:layoutNode name="dotTx_43" styleLbl="solidFgAcc1">
                <dgm:alg type="sp"/>
                <dgm:shape xmlns:r="http://schemas.openxmlformats.org/officeDocument/2006/relationships" type="ellipse" r:blip="">
                  <dgm:adjLst/>
                </dgm:shape>
                <dgm:presOf/>
              </dgm:layoutNode>
              <dgm:layoutNode name="dotTx_44" styleLbl="solidFgAcc1">
                <dgm:alg type="sp"/>
                <dgm:shape xmlns:r="http://schemas.openxmlformats.org/officeDocument/2006/relationships" type="ellipse" r:blip="">
                  <dgm:adjLst/>
                </dgm:shape>
                <dgm:presOf/>
              </dgm:layoutNode>
            </dgm:layoutNode>
            <dgm:layoutNode name="Name43"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44" axis="self" ptType="node" func="pos" op="equ" val="5">
            <dgm:layoutNode name="fiveDotsTx">
              <dgm:alg type="composite"/>
              <dgm:shape xmlns:r="http://schemas.openxmlformats.org/officeDocument/2006/relationships" r:blip="">
                <dgm:adjLst/>
              </dgm:shape>
              <dgm:presOf/>
              <dgm:constrLst>
                <dgm:constr type="userD"/>
                <dgm:constr type="l" for="ch" forName="dotTx_51"/>
                <dgm:constr type="t" for="ch" forName="dotTx_51" refType="userD" fact="2.25"/>
                <dgm:constr type="w" for="ch" forName="dotTx_51" refType="userD"/>
                <dgm:constr type="h" for="ch" forName="dotTx_51" refType="userD"/>
                <dgm:constr type="l" for="ch" forName="dotTx_52" refType="userD" fact="1.125"/>
                <dgm:constr type="t" for="ch" forName="dotTx_52" refType="userD" fact="1.125"/>
                <dgm:constr type="w" for="ch" forName="dotTx_52" refType="userD"/>
                <dgm:constr type="h" for="ch" forName="dotTx_52" refType="userD"/>
                <dgm:constr type="l" for="ch" forName="dotTx_53" refType="userD" fact="2.25"/>
                <dgm:constr type="t" for="ch" forName="dotTx_53"/>
                <dgm:constr type="w" for="ch" forName="dotTx_53" refType="userD"/>
                <dgm:constr type="h" for="ch" forName="dotTx_53" refType="userD"/>
                <dgm:constr type="l" for="ch" forName="dotTx_54"/>
                <dgm:constr type="t" for="ch" forName="dotTx_54"/>
                <dgm:constr type="w" for="ch" forName="dotTx_54" refType="userD"/>
                <dgm:constr type="h" for="ch" forName="dotTx_54" refType="userD"/>
                <dgm:constr type="l" for="ch" forName="dotTx_55" refType="userD" fact="2.25"/>
                <dgm:constr type="t" for="ch" forName="dotTx_55" refType="userD" fact="2.25"/>
                <dgm:constr type="w" for="ch" forName="dotTx_55" refType="userD"/>
                <dgm:constr type="h" for="ch" forName="dotTx_55" refType="userD"/>
              </dgm:constrLst>
              <dgm:layoutNode name="dotTx_51" styleLbl="solidFgAcc1">
                <dgm:alg type="sp"/>
                <dgm:shape xmlns:r="http://schemas.openxmlformats.org/officeDocument/2006/relationships" type="ellipse" r:blip="">
                  <dgm:adjLst/>
                </dgm:shape>
                <dgm:presOf/>
              </dgm:layoutNode>
              <dgm:layoutNode name="dotTx_52" styleLbl="solidFgAcc1">
                <dgm:alg type="sp"/>
                <dgm:shape xmlns:r="http://schemas.openxmlformats.org/officeDocument/2006/relationships" type="ellipse" r:blip="">
                  <dgm:adjLst/>
                </dgm:shape>
                <dgm:presOf/>
              </dgm:layoutNode>
              <dgm:layoutNode name="dotTx_53" styleLbl="solidFgAcc1">
                <dgm:alg type="sp"/>
                <dgm:shape xmlns:r="http://schemas.openxmlformats.org/officeDocument/2006/relationships" type="ellipse" r:blip="">
                  <dgm:adjLst/>
                </dgm:shape>
                <dgm:presOf/>
              </dgm:layoutNode>
              <dgm:layoutNode name="dotTx_54" styleLbl="solidFgAcc1">
                <dgm:alg type="sp"/>
                <dgm:shape xmlns:r="http://schemas.openxmlformats.org/officeDocument/2006/relationships" type="ellipse" r:blip="">
                  <dgm:adjLst/>
                </dgm:shape>
                <dgm:presOf/>
              </dgm:layoutNode>
              <dgm:layoutNode name="dotTx_55" styleLbl="solidFgAcc1">
                <dgm:alg type="sp"/>
                <dgm:shape xmlns:r="http://schemas.openxmlformats.org/officeDocument/2006/relationships" type="ellipse" r:blip="">
                  <dgm:adjLst/>
                </dgm:shape>
                <dgm:presOf/>
              </dgm:layoutNode>
            </dgm:layoutNode>
            <dgm:layoutNode name="Name45"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else name="Name46"/>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9/3/layout/SpiralPicture">
  <dgm:title val=""/>
  <dgm:desc val=""/>
  <dgm:catLst>
    <dgm:cat type="picture" pri="4000"/>
    <dgm:cat type="pictureconvert" pri="4000"/>
  </dgm:catLst>
  <dgm:sampData>
    <dgm:dataModel>
      <dgm:ptLst>
        <dgm:pt modelId="0" type="doc"/>
        <dgm:pt modelId="1"/>
        <dgm:pt modelId="2"/>
        <dgm:pt modelId="3"/>
        <dgm:pt modelId="4"/>
        <dgm:pt modelId="5"/>
      </dgm:ptLst>
      <dgm:cxnLst>
        <dgm:cxn modelId="11" srcId="0" destId="1" srcOrd="0" destOrd="0"/>
        <dgm:cxn modelId="12" srcId="0" destId="2" srcOrd="0" destOrd="0"/>
        <dgm:cxn modelId="13" srcId="0" destId="3" srcOrd="0" destOrd="0"/>
        <dgm:cxn modelId="14" srcId="0" destId="4" srcOrd="0" destOrd="0"/>
        <dgm:cxn modelId="15" srcId="0" destId="5" srcOrd="0" destOrd="0"/>
      </dgm:cxnLst>
      <dgm:bg/>
      <dgm:whole/>
    </dgm:dataModel>
  </dgm:sampData>
  <dgm:styleData useDef="1">
    <dgm:dataModel>
      <dgm:ptLst/>
      <dgm:bg/>
      <dgm:whole/>
    </dgm:dataModel>
  </dgm:styleData>
  <dgm:clrData useDef="1">
    <dgm:dataModel>
      <dgm:ptLst/>
      <dgm:bg/>
      <dgm:whole/>
    </dgm:dataModel>
  </dgm:clrData>
  <dgm:layoutNode name="Name0">
    <dgm:varLst>
      <dgm:chMax val="5"/>
      <dgm:dir/>
    </dgm:varLst>
    <dgm:alg type="composite">
      <dgm:param type="ar" val="1.515"/>
    </dgm:alg>
    <dgm:shape xmlns:r="http://schemas.openxmlformats.org/officeDocument/2006/relationships" r:blip="">
      <dgm:adjLst/>
    </dgm:shape>
    <dgm:constrLst>
      <dgm:constr type="w" for="ch" forName="picts" refType="w"/>
      <dgm:constr type="h" for="ch" forName="picts" refType="h" fact="0.93"/>
      <dgm:constr type="b" for="ch" forName="txLine" refType="h"/>
      <dgm:constr type="w" for="ch" forName="txLine" refType="w"/>
      <dgm:constr type="h" for="ch" forName="txLine" refType="h" fact="0.07"/>
      <dgm:constr type="userD" for="des" refType="h" fact="0.016"/>
    </dgm:constrLst>
    <dgm:forEach name="Name1" axis="self" ptType="parTrans">
      <dgm:forEach name="Name2" axis="self" ptType="sibTrans" st="2">
        <dgm:forEach name="imageRepeat" axis="self">
          <dgm:layoutNode name="imageRepeatNode" styleLbl="alignNode1">
            <dgm:alg type="sp"/>
            <dgm:shape xmlns:r="http://schemas.openxmlformats.org/officeDocument/2006/relationships" type="rect" r:blip="" blipPhldr="1">
              <dgm:adjLst/>
            </dgm:shape>
            <dgm:presOf axis="self"/>
          </dgm:layoutNode>
        </dgm:forEach>
      </dgm:forEach>
    </dgm:forEach>
    <dgm:layoutNode name="picts">
      <dgm:alg type="composite"/>
      <dgm:shape xmlns:r="http://schemas.openxmlformats.org/officeDocument/2006/relationships" r:blip="">
        <dgm:adjLst/>
      </dgm:shape>
      <dgm:choose name="Name3">
        <dgm:if name="Name4" func="var" arg="dir" op="equ" val="norm">
          <dgm:constrLst>
            <dgm:constr type="userD"/>
            <dgm:constr type="w" for="ch" forName="space1" refType="h"/>
            <dgm:constr type="h" for="ch" forName="space1" refType="h"/>
            <dgm:constr type="r" for="ch" forName="space2" refType="w"/>
            <dgm:constr type="w" for="ch" forName="space2" refType="h" fact="0.608"/>
            <dgm:constr type="l" for="ch" forName="pictA1"/>
            <dgm:constr type="t" for="ch" forName="pictA1"/>
            <dgm:constr type="w" for="ch" forName="pictA1" refType="h"/>
            <dgm:constr type="h" for="ch" forName="pictA1" refType="h"/>
            <dgm:constr type="l" for="ch" forName="pictB1"/>
            <dgm:constr type="t" for="ch" forName="pictB1"/>
            <dgm:constr type="w" for="ch" forName="pictB1" refType="h"/>
            <dgm:constr type="h" for="ch" forName="pictB1" refType="h"/>
            <dgm:constr type="r" for="ch" forName="oneDotPict" refType="r" refFor="ch" refForName="pictA1"/>
            <dgm:constr type="b" for="ch" forName="oneDotPict" refType="b" refFor="ch" refForName="pictA1"/>
            <dgm:constr type="rOff" for="ch" forName="oneDotPict" refType="userD" fact="-1"/>
            <dgm:constr type="bOff" for="ch" forName="oneDotPict" refType="userD" fact="-1"/>
            <dgm:constr type="w" for="ch" forName="oneDotPict" refType="userD"/>
            <dgm:constr type="h" for="ch" forName="oneDotPict" refType="userD"/>
            <dgm:constr type="r" for="ch" forName="pictA2" refType="w"/>
            <dgm:constr type="t" for="ch" forName="pictA2"/>
            <dgm:constr type="w" for="ch" forName="pictA2" refType="h" fact="0.608"/>
            <dgm:constr type="h" for="ch" forName="pictA2" refType="h" fact="0.608"/>
            <dgm:constr type="r" for="ch" forName="pictB2" refType="w"/>
            <dgm:constr type="t" for="ch" forName="pictB2"/>
            <dgm:constr type="w" for="ch" forName="pictB2" refType="h" fact="0.608"/>
            <dgm:constr type="h" for="ch" forName="pictB2" refType="h" fact="0.608"/>
            <dgm:constr type="r" for="ch" forName="twoDotsPict" refType="r" refFor="ch" refForName="pictA2"/>
            <dgm:constr type="b" for="ch" forName="twoDotsPict" refType="b" refFor="ch" refForName="pictA2"/>
            <dgm:constr type="rOff" for="ch" forName="twoDotsPict" refType="userD" fact="-1"/>
            <dgm:constr type="bOff" for="ch" forName="twoDotsPict" refType="userD" fact="-1"/>
            <dgm:constr type="w" for="ch" forName="twoDotsPict" refType="userD" fact="2.5"/>
            <dgm:constr type="h" for="ch" forName="twoDotsPict" refType="userD"/>
            <dgm:constr type="r" for="ch" forName="pictA3" refType="w"/>
            <dgm:constr type="b" for="ch" forName="pictA3" refType="h"/>
            <dgm:constr type="w" for="ch" forName="pictA3" refType="h" fact="0.371"/>
            <dgm:constr type="h" for="ch" forName="pictA3" refType="h" fact="0.371"/>
            <dgm:constr type="r" for="ch" forName="pictB3" refType="w"/>
            <dgm:constr type="b" for="ch" forName="pictB3" refType="h"/>
            <dgm:constr type="w" for="ch" forName="pictB3" refType="h" fact="0.371"/>
            <dgm:constr type="h" for="ch" forName="pictB3" refType="h" fact="0.371"/>
            <dgm:constr type="r" for="ch" forName="threeDotsPict" refType="r" refFor="ch" refForName="pictA3"/>
            <dgm:constr type="b" for="ch" forName="threeDotsPict" refType="b" refFor="ch" refForName="pictA3"/>
            <dgm:constr type="rOff" for="ch" forName="threeDotsPict" refType="userD" fact="-1"/>
            <dgm:constr type="bOff" for="ch" forName="threeDotsPict" refType="userD" fact="-1"/>
            <dgm:constr type="w" for="ch" forName="threeDotsPict" refType="userD" fact="3.25"/>
            <dgm:constr type="h" for="ch" forName="threeDotsPict" refType="userD" fact="3.25"/>
            <dgm:constr type="l" for="ch" forName="pictA4" refType="l" refFor="ch" refForName="space2"/>
            <dgm:constr type="b" for="ch" forName="pictA4" refType="h"/>
            <dgm:constr type="w" for="ch" forName="pictA4" refType="h" fact="0.216"/>
            <dgm:constr type="h" for="ch" forName="pictA4" refType="h" fact="0.216"/>
            <dgm:constr type="l" for="ch" forName="pictB4" refType="l" refFor="ch" refForName="space2"/>
            <dgm:constr type="b" for="ch" forName="pictB4" refType="h"/>
            <dgm:constr type="w" for="ch" forName="pictB4" refType="h" fact="0.216"/>
            <dgm:constr type="h" for="ch" forName="pictB4" refType="h" fact="0.216"/>
            <dgm:constr type="r" for="ch" forName="fourDotsPict" refType="r" refFor="ch" refForName="pictA4"/>
            <dgm:constr type="b" for="ch" forName="fourDotsPict" refType="b" refFor="ch" refForName="pictA4"/>
            <dgm:constr type="rOff" for="ch" forName="fourDotsPict" refType="userD" fact="-1"/>
            <dgm:constr type="bOff" for="ch" forName="fourDotsPict" refType="userD" fact="-1"/>
            <dgm:constr type="w" for="ch" forName="fourDotsPict" refType="userD" fact="2.5"/>
            <dgm:constr type="h" for="ch" forName="fourDotsPict" refType="userD" fact="2.5"/>
            <dgm:constr type="l" for="ch" forName="pictA5" refType="l" refFor="ch" refForName="space2"/>
            <dgm:constr type="t" for="ch" forName="pictA5" refType="h" fact="0.629"/>
            <dgm:constr type="w" for="ch" forName="pictA5" refType="h" fact="0.216"/>
            <dgm:constr type="h" for="ch" forName="pictA5" refType="h" fact="0.133"/>
            <dgm:constr type="l" for="ch" forName="pictB5" refType="l" refFor="ch" refForName="space2"/>
            <dgm:constr type="t" for="ch" forName="pictB5" refType="h" fact="0.629"/>
            <dgm:constr type="w" for="ch" forName="pictB5" refType="h" fact="0.216"/>
            <dgm:constr type="h" for="ch" forName="pictB5" refType="h" fact="0.133"/>
            <dgm:constr type="r" for="ch" forName="fiveDotsPict" refType="r" refFor="ch" refForName="pictA5"/>
            <dgm:constr type="b" for="ch" forName="fiveDotsPict" refType="b" refFor="ch" refForName="pictA5"/>
            <dgm:constr type="rOff" for="ch" forName="fiveDotsPict" refType="userD" fact="-1"/>
            <dgm:constr type="bOff" for="ch" forName="fiveDotsPict" refType="userD" fact="-1"/>
            <dgm:constr type="w" for="ch" forName="fiveDotsPict" refType="userD" fact="3.25"/>
            <dgm:constr type="h" for="ch" forName="fiveDotsPict" refType="userD" fact="3.25"/>
          </dgm:constrLst>
        </dgm:if>
        <dgm:else name="Name5">
          <dgm:constrLst>
            <dgm:constr type="userD"/>
            <dgm:constr type="w" for="ch" forName="space1" refType="h"/>
            <dgm:constr type="h" for="ch" forName="space1" refType="h"/>
            <dgm:constr type="l" for="ch" forName="space2"/>
            <dgm:constr type="w" for="ch" forName="space2" refType="h" fact="0.608"/>
            <dgm:constr type="r" for="ch" forName="pictA1" refType="w"/>
            <dgm:constr type="t" for="ch" forName="pictA1"/>
            <dgm:constr type="w" for="ch" forName="pictA1" refType="h"/>
            <dgm:constr type="h" for="ch" forName="pictA1" refType="h"/>
            <dgm:constr type="r" for="ch" forName="pictB1" refType="w"/>
            <dgm:constr type="t" for="ch" forName="pictB1"/>
            <dgm:constr type="w" for="ch" forName="pictB1" refType="h"/>
            <dgm:constr type="h" for="ch" forName="pictB1" refType="h"/>
            <dgm:constr type="r" for="ch" forName="oneDotPict" refType="r" refFor="ch" refForName="pictA1"/>
            <dgm:constr type="b" for="ch" forName="oneDotPict" refType="b" refFor="ch" refForName="pictA1"/>
            <dgm:constr type="rOff" for="ch" forName="oneDotPict" refType="userD" fact="-1"/>
            <dgm:constr type="bOff" for="ch" forName="oneDotPict" refType="userD" fact="-1"/>
            <dgm:constr type="w" for="ch" forName="oneDotPict" refType="userD"/>
            <dgm:constr type="h" for="ch" forName="oneDotPict" refType="userD"/>
            <dgm:constr type="l" for="ch" forName="pictA2"/>
            <dgm:constr type="t" for="ch" forName="pictA2"/>
            <dgm:constr type="w" for="ch" forName="pictA2" refType="h" fact="0.608"/>
            <dgm:constr type="h" for="ch" forName="pictA2" refType="h" fact="0.608"/>
            <dgm:constr type="l" for="ch" forName="pictB2"/>
            <dgm:constr type="t" for="ch" forName="pictB2"/>
            <dgm:constr type="w" for="ch" forName="pictB2" refType="h" fact="0.608"/>
            <dgm:constr type="h" for="ch" forName="pictB2" refType="h" fact="0.608"/>
            <dgm:constr type="r" for="ch" forName="twoDotsPict" refType="r" refFor="ch" refForName="pictA2"/>
            <dgm:constr type="b" for="ch" forName="twoDotsPict" refType="b" refFor="ch" refForName="pictA2"/>
            <dgm:constr type="rOff" for="ch" forName="twoDotsPict" refType="userD" fact="-1"/>
            <dgm:constr type="bOff" for="ch" forName="twoDotsPict" refType="userD" fact="-1"/>
            <dgm:constr type="w" for="ch" forName="twoDotsPict" refType="userD" fact="2.5"/>
            <dgm:constr type="h" for="ch" forName="twoDotsPict" refType="userD"/>
            <dgm:constr type="l" for="ch" forName="pictA3"/>
            <dgm:constr type="b" for="ch" forName="pictA3" refType="h"/>
            <dgm:constr type="w" for="ch" forName="pictA3" refType="h" fact="0.371"/>
            <dgm:constr type="h" for="ch" forName="pictA3" refType="h" fact="0.371"/>
            <dgm:constr type="l" for="ch" forName="pictB3"/>
            <dgm:constr type="b" for="ch" forName="pictB3" refType="h"/>
            <dgm:constr type="w" for="ch" forName="pictB3" refType="h" fact="0.371"/>
            <dgm:constr type="h" for="ch" forName="pictB3" refType="h" fact="0.371"/>
            <dgm:constr type="r" for="ch" forName="threeDotsPict" refType="r" refFor="ch" refForName="pictA3"/>
            <dgm:constr type="b" for="ch" forName="threeDotsPict" refType="b" refFor="ch" refForName="pictA3"/>
            <dgm:constr type="rOff" for="ch" forName="threeDotsPict" refType="userD" fact="-1"/>
            <dgm:constr type="bOff" for="ch" forName="threeDotsPict" refType="userD" fact="-1"/>
            <dgm:constr type="w" for="ch" forName="threeDotsPict" refType="userD" fact="3.25"/>
            <dgm:constr type="h" for="ch" forName="threeDotsPict" refType="userD" fact="3.25"/>
            <dgm:constr type="r" for="ch" forName="pictA4" refType="r" refFor="ch" refForName="space2"/>
            <dgm:constr type="b" for="ch" forName="pictA4" refType="h"/>
            <dgm:constr type="w" for="ch" forName="pictA4" refType="h" fact="0.216"/>
            <dgm:constr type="h" for="ch" forName="pictA4" refType="h" fact="0.216"/>
            <dgm:constr type="r" for="ch" forName="pictB4" refType="r" refFor="ch" refForName="space2"/>
            <dgm:constr type="b" for="ch" forName="pictB4" refType="h"/>
            <dgm:constr type="w" for="ch" forName="pictB4" refType="h" fact="0.216"/>
            <dgm:constr type="h" for="ch" forName="pictB4" refType="h" fact="0.216"/>
            <dgm:constr type="r" for="ch" forName="fourDotsPict" refType="r" refFor="ch" refForName="pictA4"/>
            <dgm:constr type="b" for="ch" forName="fourDotsPict" refType="b" refFor="ch" refForName="pictA4"/>
            <dgm:constr type="rOff" for="ch" forName="fourDotsPict" refType="userD" fact="-1"/>
            <dgm:constr type="bOff" for="ch" forName="fourDotsPict" refType="userD" fact="-1"/>
            <dgm:constr type="w" for="ch" forName="fourDotsPict" refType="userD" fact="2.5"/>
            <dgm:constr type="h" for="ch" forName="fourDotsPict" refType="userD" fact="2.5"/>
            <dgm:constr type="r" for="ch" forName="pictA5" refType="r" refFor="ch" refForName="space2"/>
            <dgm:constr type="t" for="ch" forName="pictA5" refType="h" fact="0.629"/>
            <dgm:constr type="w" for="ch" forName="pictA5" refType="h" fact="0.216"/>
            <dgm:constr type="h" for="ch" forName="pictA5" refType="h" fact="0.133"/>
            <dgm:constr type="r" for="ch" forName="pictB5" refType="r" refFor="ch" refForName="space2"/>
            <dgm:constr type="t" for="ch" forName="pictB5" refType="h" fact="0.629"/>
            <dgm:constr type="w" for="ch" forName="pictB5" refType="h" fact="0.216"/>
            <dgm:constr type="h" for="ch" forName="pictB5" refType="h" fact="0.133"/>
            <dgm:constr type="r" for="ch" forName="fiveDotsPict" refType="r" refFor="ch" refForName="pictA5"/>
            <dgm:constr type="b" for="ch" forName="fiveDotsPict" refType="b" refFor="ch" refForName="pictA5"/>
            <dgm:constr type="rOff" for="ch" forName="fiveDotsPict" refType="userD" fact="-1"/>
            <dgm:constr type="bOff" for="ch" forName="fiveDotsPict" refType="userD" fact="-1"/>
            <dgm:constr type="w" for="ch" forName="fiveDotsPict" refType="userD" fact="3.25"/>
            <dgm:constr type="h" for="ch" forName="fiveDotsPict" refType="userD" fact="3.25"/>
          </dgm:constrLst>
        </dgm:else>
      </dgm:choose>
      <dgm:layoutNode name="space1">
        <dgm:alg type="sp"/>
        <dgm:shape xmlns:r="http://schemas.openxmlformats.org/officeDocument/2006/relationships" r:blip="">
          <dgm:adjLst/>
        </dgm:shape>
      </dgm:layoutNode>
      <dgm:layoutNode name="space2">
        <dgm:alg type="sp"/>
        <dgm:shape xmlns:r="http://schemas.openxmlformats.org/officeDocument/2006/relationships" r:blip="">
          <dgm:adjLst/>
        </dgm:shape>
      </dgm:layoutNode>
      <dgm:choose name="Name6">
        <dgm:if name="Name7" axis="ch" ptType="node" func="cnt" op="gte" val="1">
          <dgm:forEach name="Name8" axis="ch" ptType="sibTrans" hideLastTrans="0" cnt="1">
            <dgm:layoutNode name="pictA1">
              <dgm:alg type="sp"/>
              <dgm:shape xmlns:r="http://schemas.openxmlformats.org/officeDocument/2006/relationships" r:blip="">
                <dgm:adjLst/>
              </dgm:shape>
              <dgm:presOf/>
              <dgm:forEach name="Name9" ref="imageRepeat"/>
            </dgm:layoutNode>
            <dgm:layoutNode name="oneDotPict">
              <dgm:alg type="composite"/>
              <dgm:shape xmlns:r="http://schemas.openxmlformats.org/officeDocument/2006/relationships" r:blip="">
                <dgm:adjLst/>
              </dgm:shape>
              <dgm:presOf/>
              <dgm:constrLst>
                <dgm:constr type="userD"/>
                <dgm:constr type="w" for="ch" forName="dotPict_11" refType="userD"/>
                <dgm:constr type="h" for="ch" forName="dotPict_11" refType="userD"/>
              </dgm:constrLst>
              <dgm:layoutNode name="dotPict_11" styleLbl="solidFgAcc1">
                <dgm:alg type="sp"/>
                <dgm:shape xmlns:r="http://schemas.openxmlformats.org/officeDocument/2006/relationships" type="ellipse" r:blip="">
                  <dgm:adjLst/>
                </dgm:shape>
                <dgm:presOf/>
              </dgm:layoutNode>
            </dgm:layoutNode>
          </dgm:forEach>
        </dgm:if>
        <dgm:else name="Name10">
          <dgm:layoutNode name="pictB1" styleLbl="alignNode1">
            <dgm:alg type="sp"/>
            <dgm:shape xmlns:r="http://schemas.openxmlformats.org/officeDocument/2006/relationships" type="rect" r:blip="">
              <dgm:adjLst/>
            </dgm:shape>
            <dgm:presOf/>
          </dgm:layoutNode>
        </dgm:else>
      </dgm:choose>
      <dgm:choose name="Name11">
        <dgm:if name="Name12" axis="ch" ptType="node" func="cnt" op="gte" val="2">
          <dgm:forEach name="Name13" axis="ch" ptType="sibTrans" hideLastTrans="0" st="2" cnt="1">
            <dgm:layoutNode name="pictA2">
              <dgm:alg type="sp"/>
              <dgm:shape xmlns:r="http://schemas.openxmlformats.org/officeDocument/2006/relationships" r:blip="">
                <dgm:adjLst/>
              </dgm:shape>
              <dgm:presOf/>
              <dgm:forEach name="Name14" ref="imageRepeat"/>
            </dgm:layoutNode>
            <dgm:layoutNode name="twoDotsPict">
              <dgm:alg type="composite"/>
              <dgm:shape xmlns:r="http://schemas.openxmlformats.org/officeDocument/2006/relationships" r:blip="">
                <dgm:adjLst/>
              </dgm:shape>
              <dgm:presOf/>
              <dgm:constrLst>
                <dgm:constr type="userD"/>
                <dgm:constr type="w" for="ch" forName="dotPict_21" refType="userD"/>
                <dgm:constr type="h" for="ch" forName="dotPict_21" refType="userD"/>
                <dgm:constr type="l" for="ch" forName="dotPict_22" refType="userD" fact="1.5"/>
                <dgm:constr type="w" for="ch" forName="dotPict_22" refType="userD"/>
                <dgm:constr type="h" for="ch" forName="dotPict_22" refType="userD"/>
              </dgm:constrLst>
              <dgm:layoutNode name="dotPict_21" styleLbl="solidFgAcc1">
                <dgm:alg type="sp"/>
                <dgm:shape xmlns:r="http://schemas.openxmlformats.org/officeDocument/2006/relationships" type="ellipse" r:blip="">
                  <dgm:adjLst/>
                </dgm:shape>
                <dgm:presOf/>
              </dgm:layoutNode>
              <dgm:layoutNode name="dotPict_22" styleLbl="solidFgAcc1">
                <dgm:alg type="sp"/>
                <dgm:shape xmlns:r="http://schemas.openxmlformats.org/officeDocument/2006/relationships" type="ellipse" r:blip="">
                  <dgm:adjLst/>
                </dgm:shape>
                <dgm:presOf/>
              </dgm:layoutNode>
            </dgm:layoutNode>
          </dgm:forEach>
        </dgm:if>
        <dgm:else name="Name15">
          <dgm:layoutNode name="pictB2" styleLbl="alignNode1">
            <dgm:alg type="sp"/>
            <dgm:shape xmlns:r="http://schemas.openxmlformats.org/officeDocument/2006/relationships" type="rect" r:blip="">
              <dgm:adjLst/>
            </dgm:shape>
            <dgm:presOf/>
          </dgm:layoutNode>
        </dgm:else>
      </dgm:choose>
      <dgm:choose name="Name16">
        <dgm:if name="Name17" axis="ch" ptType="node" func="cnt" op="gte" val="3">
          <dgm:forEach name="Name18" axis="ch" ptType="sibTrans" hideLastTrans="0" st="3" cnt="1">
            <dgm:layoutNode name="pictA3">
              <dgm:alg type="sp"/>
              <dgm:shape xmlns:r="http://schemas.openxmlformats.org/officeDocument/2006/relationships" r:blip="">
                <dgm:adjLst/>
              </dgm:shape>
              <dgm:presOf/>
              <dgm:forEach name="Name19" ref="imageRepeat"/>
            </dgm:layoutNode>
            <dgm:layoutNode name="threeDotsPict">
              <dgm:alg type="composite"/>
              <dgm:shape xmlns:r="http://schemas.openxmlformats.org/officeDocument/2006/relationships" r:blip="">
                <dgm:adjLst/>
              </dgm:shape>
              <dgm:presOf/>
              <dgm:constrLst>
                <dgm:constr type="userD"/>
                <dgm:constr type="l" for="ch" forName="dotPict_31"/>
                <dgm:constr type="t" for="ch" forName="dotPict_31" refType="userD" fact="2.25"/>
                <dgm:constr type="w" for="ch" forName="dotPict_31" refType="userD"/>
                <dgm:constr type="h" for="ch" forName="dotPict_31" refType="userD"/>
                <dgm:constr type="l" for="ch" forName="dotPict_32" refType="userD" fact="1.125"/>
                <dgm:constr type="t" for="ch" forName="dotPict_32" refType="userD" fact="1.125"/>
                <dgm:constr type="w" for="ch" forName="dotPict_32" refType="userD"/>
                <dgm:constr type="h" for="ch" forName="dotPict_32" refType="userD"/>
                <dgm:constr type="l" for="ch" forName="dotPict_33" refType="userD" fact="2.25"/>
                <dgm:constr type="t" for="ch" forName="dotPict_33"/>
                <dgm:constr type="w" for="ch" forName="dotPict_33" refType="userD"/>
                <dgm:constr type="h" for="ch" forName="dotPict_33" refType="userD"/>
              </dgm:constrLst>
              <dgm:layoutNode name="dotPict_31" styleLbl="solidFgAcc1">
                <dgm:alg type="sp"/>
                <dgm:shape xmlns:r="http://schemas.openxmlformats.org/officeDocument/2006/relationships" type="ellipse" r:blip="">
                  <dgm:adjLst/>
                </dgm:shape>
                <dgm:presOf/>
              </dgm:layoutNode>
              <dgm:layoutNode name="dotPict_32" styleLbl="solidFgAcc1">
                <dgm:alg type="sp"/>
                <dgm:shape xmlns:r="http://schemas.openxmlformats.org/officeDocument/2006/relationships" type="ellipse" r:blip="">
                  <dgm:adjLst/>
                </dgm:shape>
                <dgm:presOf/>
              </dgm:layoutNode>
              <dgm:layoutNode name="dotPict_33" styleLbl="solidFgAcc1">
                <dgm:alg type="sp"/>
                <dgm:shape xmlns:r="http://schemas.openxmlformats.org/officeDocument/2006/relationships" type="ellipse" r:blip="">
                  <dgm:adjLst/>
                </dgm:shape>
                <dgm:presOf/>
              </dgm:layoutNode>
            </dgm:layoutNode>
          </dgm:forEach>
        </dgm:if>
        <dgm:else name="Name20">
          <dgm:layoutNode name="pictB3" styleLbl="alignNode1">
            <dgm:alg type="sp"/>
            <dgm:shape xmlns:r="http://schemas.openxmlformats.org/officeDocument/2006/relationships" type="rect" r:blip="">
              <dgm:adjLst/>
            </dgm:shape>
            <dgm:presOf/>
          </dgm:layoutNode>
        </dgm:else>
      </dgm:choose>
      <dgm:choose name="Name21">
        <dgm:if name="Name22" axis="ch" ptType="node" func="cnt" op="gte" val="4">
          <dgm:forEach name="Name23" axis="ch" ptType="sibTrans" hideLastTrans="0" st="4" cnt="1">
            <dgm:layoutNode name="pictA4">
              <dgm:alg type="sp"/>
              <dgm:shape xmlns:r="http://schemas.openxmlformats.org/officeDocument/2006/relationships" r:blip="">
                <dgm:adjLst/>
              </dgm:shape>
              <dgm:presOf/>
              <dgm:forEach name="Name24" ref="imageRepeat"/>
            </dgm:layoutNode>
            <dgm:layoutNode name="fourDotsPict">
              <dgm:alg type="composite"/>
              <dgm:shape xmlns:r="http://schemas.openxmlformats.org/officeDocument/2006/relationships" r:blip="">
                <dgm:adjLst/>
              </dgm:shape>
              <dgm:presOf/>
              <dgm:constrLst>
                <dgm:constr type="userD"/>
                <dgm:constr type="w" for="ch" forName="dotPict_41" refType="userD"/>
                <dgm:constr type="h" for="ch" forName="dotPict_41" refType="userD"/>
                <dgm:constr type="l" for="ch" forName="dotPict_42" refType="userD" fact="1.5"/>
                <dgm:constr type="w" for="ch" forName="dotPict_42" refType="userD"/>
                <dgm:constr type="h" for="ch" forName="dotPict_42" refType="userD"/>
                <dgm:constr type="t" for="ch" forName="dotPict_43" refType="userD" fact="1.5"/>
                <dgm:constr type="w" for="ch" forName="dotPict_43" refType="userD"/>
                <dgm:constr type="h" for="ch" forName="dotPict_43" refType="userD"/>
                <dgm:constr type="l" for="ch" forName="dotPict_44" refType="userD" fact="1.5"/>
                <dgm:constr type="t" for="ch" forName="dotPict_44" refType="userD" fact="1.5"/>
                <dgm:constr type="w" for="ch" forName="dotPict_44" refType="userD"/>
                <dgm:constr type="h" for="ch" forName="dotPict_44" refType="userD"/>
              </dgm:constrLst>
              <dgm:layoutNode name="dotPict_41" styleLbl="solidFgAcc1">
                <dgm:alg type="sp"/>
                <dgm:shape xmlns:r="http://schemas.openxmlformats.org/officeDocument/2006/relationships" type="ellipse" r:blip="">
                  <dgm:adjLst/>
                </dgm:shape>
                <dgm:presOf/>
              </dgm:layoutNode>
              <dgm:layoutNode name="dotPict_42" styleLbl="solidFgAcc1">
                <dgm:alg type="sp"/>
                <dgm:shape xmlns:r="http://schemas.openxmlformats.org/officeDocument/2006/relationships" type="ellipse" r:blip="">
                  <dgm:adjLst/>
                </dgm:shape>
                <dgm:presOf/>
              </dgm:layoutNode>
              <dgm:layoutNode name="dotPict_43" styleLbl="solidFgAcc1">
                <dgm:alg type="sp"/>
                <dgm:shape xmlns:r="http://schemas.openxmlformats.org/officeDocument/2006/relationships" type="ellipse" r:blip="">
                  <dgm:adjLst/>
                </dgm:shape>
                <dgm:presOf/>
              </dgm:layoutNode>
              <dgm:layoutNode name="dotPict_44" styleLbl="solidFgAcc1">
                <dgm:alg type="sp"/>
                <dgm:shape xmlns:r="http://schemas.openxmlformats.org/officeDocument/2006/relationships" type="ellipse" r:blip="">
                  <dgm:adjLst/>
                </dgm:shape>
                <dgm:presOf/>
              </dgm:layoutNode>
            </dgm:layoutNode>
          </dgm:forEach>
        </dgm:if>
        <dgm:else name="Name25">
          <dgm:layoutNode name="pictB4" styleLbl="alignNode1">
            <dgm:alg type="sp"/>
            <dgm:shape xmlns:r="http://schemas.openxmlformats.org/officeDocument/2006/relationships" type="rect" r:blip="">
              <dgm:adjLst/>
            </dgm:shape>
            <dgm:presOf/>
          </dgm:layoutNode>
        </dgm:else>
      </dgm:choose>
      <dgm:choose name="Name26">
        <dgm:if name="Name27" axis="ch" ptType="node" func="cnt" op="gte" val="5">
          <dgm:forEach name="Name28" axis="ch" ptType="sibTrans" hideLastTrans="0" st="5" cnt="1">
            <dgm:layoutNode name="pictA5">
              <dgm:alg type="sp"/>
              <dgm:shape xmlns:r="http://schemas.openxmlformats.org/officeDocument/2006/relationships" r:blip="">
                <dgm:adjLst/>
              </dgm:shape>
              <dgm:presOf/>
              <dgm:forEach name="Name29" ref="imageRepeat"/>
            </dgm:layoutNode>
            <dgm:layoutNode name="fiveDotsPict">
              <dgm:alg type="composite"/>
              <dgm:shape xmlns:r="http://schemas.openxmlformats.org/officeDocument/2006/relationships" r:blip="">
                <dgm:adjLst/>
              </dgm:shape>
              <dgm:presOf/>
              <dgm:constrLst>
                <dgm:constr type="userD"/>
                <dgm:constr type="l" for="ch" forName="dotPict_51"/>
                <dgm:constr type="t" for="ch" forName="dotPict_51" refType="userD" fact="2.25"/>
                <dgm:constr type="w" for="ch" forName="dotPict_51" refType="userD"/>
                <dgm:constr type="h" for="ch" forName="dotPict_51" refType="userD"/>
                <dgm:constr type="l" for="ch" forName="dotPict_52" refType="userD" fact="1.125"/>
                <dgm:constr type="t" for="ch" forName="dotPict_52" refType="userD" fact="1.125"/>
                <dgm:constr type="w" for="ch" forName="dotPict_52" refType="userD"/>
                <dgm:constr type="h" for="ch" forName="dotPict_52" refType="userD"/>
                <dgm:constr type="l" for="ch" forName="dotPict_53" refType="userD" fact="2.25"/>
                <dgm:constr type="t" for="ch" forName="dotPict_53"/>
                <dgm:constr type="w" for="ch" forName="dotPict_53" refType="userD"/>
                <dgm:constr type="h" for="ch" forName="dotPict_53" refType="userD"/>
                <dgm:constr type="l" for="ch" forName="dotPict_54"/>
                <dgm:constr type="t" for="ch" forName="dotPict_54"/>
                <dgm:constr type="w" for="ch" forName="dotPict_54" refType="userD"/>
                <dgm:constr type="h" for="ch" forName="dotPict_54" refType="userD"/>
                <dgm:constr type="l" for="ch" forName="dotPict_55" refType="userD" fact="2.25"/>
                <dgm:constr type="t" for="ch" forName="dotPict_55" refType="userD" fact="2.25"/>
                <dgm:constr type="w" for="ch" forName="dotPict_55" refType="userD"/>
                <dgm:constr type="h" for="ch" forName="dotPict_55" refType="userD"/>
              </dgm:constrLst>
              <dgm:layoutNode name="dotPict_51" styleLbl="solidFgAcc1">
                <dgm:alg type="sp"/>
                <dgm:shape xmlns:r="http://schemas.openxmlformats.org/officeDocument/2006/relationships" type="ellipse" r:blip="">
                  <dgm:adjLst/>
                </dgm:shape>
                <dgm:presOf/>
              </dgm:layoutNode>
              <dgm:layoutNode name="dotPict_52" styleLbl="solidFgAcc1">
                <dgm:alg type="sp"/>
                <dgm:shape xmlns:r="http://schemas.openxmlformats.org/officeDocument/2006/relationships" type="ellipse" r:blip="">
                  <dgm:adjLst/>
                </dgm:shape>
                <dgm:presOf/>
              </dgm:layoutNode>
              <dgm:layoutNode name="dotPict_53" styleLbl="solidFgAcc1">
                <dgm:alg type="sp"/>
                <dgm:shape xmlns:r="http://schemas.openxmlformats.org/officeDocument/2006/relationships" type="ellipse" r:blip="">
                  <dgm:adjLst/>
                </dgm:shape>
                <dgm:presOf/>
              </dgm:layoutNode>
              <dgm:layoutNode name="dotPict_54" styleLbl="solidFgAcc1">
                <dgm:alg type="sp"/>
                <dgm:shape xmlns:r="http://schemas.openxmlformats.org/officeDocument/2006/relationships" type="ellipse" r:blip="">
                  <dgm:adjLst/>
                </dgm:shape>
                <dgm:presOf/>
              </dgm:layoutNode>
              <dgm:layoutNode name="dotPict_55" styleLbl="solidFgAcc1">
                <dgm:alg type="sp"/>
                <dgm:shape xmlns:r="http://schemas.openxmlformats.org/officeDocument/2006/relationships" type="ellipse" r:blip="">
                  <dgm:adjLst/>
                </dgm:shape>
                <dgm:presOf/>
              </dgm:layoutNode>
            </dgm:layoutNode>
          </dgm:forEach>
        </dgm:if>
        <dgm:else name="Name30">
          <dgm:layoutNode name="pictB5" styleLbl="alignNode1">
            <dgm:alg type="sp"/>
            <dgm:shape xmlns:r="http://schemas.openxmlformats.org/officeDocument/2006/relationships" type="rect" r:blip="">
              <dgm:adjLst/>
            </dgm:shape>
            <dgm:presOf/>
          </dgm:layoutNode>
        </dgm:else>
      </dgm:choose>
    </dgm:layoutNode>
    <dgm:layoutNode name="txLine">
      <dgm:choose name="Name31">
        <dgm:if name="Name32" func="var" arg="dir" op="equ" val="norm">
          <dgm:alg type="lin">
            <dgm:param type="horzAlign" val="r"/>
          </dgm:alg>
        </dgm:if>
        <dgm:else name="Name33">
          <dgm:alg type="lin">
            <dgm:param type="horzAlign" val="l"/>
            <dgm:param type="linDir" val="fromR"/>
          </dgm:alg>
        </dgm:else>
      </dgm:choose>
      <dgm:constrLst>
        <dgm:constr type="primFontSz" for="ch" ptType="node" op="equ" val="65"/>
        <dgm:constr type="w" for="ch" ptType="node" refType="primFontSz" refFor="ch" refPtType="node" fact="0.5"/>
        <dgm:constr type="h" for="ch" ptType="node" refType="h"/>
      </dgm:constrLst>
      <dgm:ruleLst>
        <dgm:rule type="primFontSz" for="ch" ptType="node" val="5" fact="NaN" max="NaN"/>
      </dgm:ruleLst>
      <dgm:forEach name="Name34" axis="ch" ptType="node">
        <dgm:choose name="Name35">
          <dgm:if name="Name36" axis="self" ptType="node" func="pos" op="equ" val="1">
            <dgm:layoutNode name="oneDotTx">
              <dgm:alg type="composite"/>
              <dgm:shape xmlns:r="http://schemas.openxmlformats.org/officeDocument/2006/relationships" r:blip="">
                <dgm:adjLst/>
              </dgm:shape>
              <dgm:presOf/>
              <dgm:constrLst>
                <dgm:constr type="userD"/>
                <dgm:constr type="w" for="ch" forName="dotTx_11" refType="userD"/>
                <dgm:constr type="h" for="ch" forName="dotTx_11" refType="userD"/>
              </dgm:constrLst>
              <dgm:layoutNode name="dotTx_11" styleLbl="solidFgAcc1">
                <dgm:alg type="sp"/>
                <dgm:shape xmlns:r="http://schemas.openxmlformats.org/officeDocument/2006/relationships" type="ellipse" r:blip="">
                  <dgm:adjLst/>
                </dgm:shape>
                <dgm:presOf/>
              </dgm:layoutNode>
            </dgm:layoutNode>
            <dgm:layoutNode name="Name37"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38" axis="self" ptType="node" func="pos" op="equ" val="2">
            <dgm:layoutNode name="twoDotsTx">
              <dgm:alg type="composite"/>
              <dgm:shape xmlns:r="http://schemas.openxmlformats.org/officeDocument/2006/relationships" r:blip="">
                <dgm:adjLst/>
              </dgm:shape>
              <dgm:presOf/>
              <dgm:constrLst>
                <dgm:constr type="userD"/>
                <dgm:constr type="w" for="ch" forName="dotTx_21" refType="userD"/>
                <dgm:constr type="h" for="ch" forName="dotTx_21" refType="userD"/>
                <dgm:constr type="l" for="ch" forName="dotTx_22" refType="userD" fact="1.5"/>
                <dgm:constr type="w" for="ch" forName="dotTx_22" refType="userD"/>
                <dgm:constr type="h" for="ch" forName="dotTx_22" refType="userD"/>
              </dgm:constrLst>
              <dgm:layoutNode name="dotTx_21" styleLbl="solidFgAcc1">
                <dgm:alg type="sp"/>
                <dgm:shape xmlns:r="http://schemas.openxmlformats.org/officeDocument/2006/relationships" type="ellipse" r:blip="">
                  <dgm:adjLst/>
                </dgm:shape>
                <dgm:presOf/>
              </dgm:layoutNode>
              <dgm:layoutNode name="dotTx_22" styleLbl="solidFgAcc1">
                <dgm:alg type="sp"/>
                <dgm:shape xmlns:r="http://schemas.openxmlformats.org/officeDocument/2006/relationships" type="ellipse" r:blip="">
                  <dgm:adjLst/>
                </dgm:shape>
                <dgm:presOf/>
              </dgm:layoutNode>
            </dgm:layoutNode>
            <dgm:layoutNode name="Name39"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40" axis="self" ptType="node" func="pos" op="equ" val="3">
            <dgm:layoutNode name="threeDotsTx">
              <dgm:alg type="composite"/>
              <dgm:shape xmlns:r="http://schemas.openxmlformats.org/officeDocument/2006/relationships" r:blip="">
                <dgm:adjLst/>
              </dgm:shape>
              <dgm:presOf/>
              <dgm:constrLst>
                <dgm:constr type="userD"/>
                <dgm:constr type="l" for="ch" forName="dotTx_31"/>
                <dgm:constr type="t" for="ch" forName="dotTx_31" refType="userD" fact="2.25"/>
                <dgm:constr type="w" for="ch" forName="dotTx_31" refType="userD"/>
                <dgm:constr type="h" for="ch" forName="dotTx_31" refType="userD"/>
                <dgm:constr type="l" for="ch" forName="dotTx_32" refType="userD" fact="1.125"/>
                <dgm:constr type="t" for="ch" forName="dotTx_32" refType="userD" fact="1.125"/>
                <dgm:constr type="w" for="ch" forName="dotTx_32" refType="userD"/>
                <dgm:constr type="h" for="ch" forName="dotTx_32" refType="userD"/>
                <dgm:constr type="l" for="ch" forName="dotTx_33" refType="userD" fact="2.25"/>
                <dgm:constr type="t" for="ch" forName="dotTx_33"/>
                <dgm:constr type="w" for="ch" forName="dotTx_33" refType="userD"/>
                <dgm:constr type="h" for="ch" forName="dotTx_33" refType="userD"/>
              </dgm:constrLst>
              <dgm:layoutNode name="dotTx_31" styleLbl="solidFgAcc1">
                <dgm:alg type="sp"/>
                <dgm:shape xmlns:r="http://schemas.openxmlformats.org/officeDocument/2006/relationships" type="ellipse" r:blip="">
                  <dgm:adjLst/>
                </dgm:shape>
                <dgm:presOf/>
              </dgm:layoutNode>
              <dgm:layoutNode name="dotTx_32" styleLbl="solidFgAcc1">
                <dgm:alg type="sp"/>
                <dgm:shape xmlns:r="http://schemas.openxmlformats.org/officeDocument/2006/relationships" type="ellipse" r:blip="">
                  <dgm:adjLst/>
                </dgm:shape>
                <dgm:presOf/>
              </dgm:layoutNode>
              <dgm:layoutNode name="dotTx_33" styleLbl="solidFgAcc1">
                <dgm:alg type="sp"/>
                <dgm:shape xmlns:r="http://schemas.openxmlformats.org/officeDocument/2006/relationships" type="ellipse" r:blip="">
                  <dgm:adjLst/>
                </dgm:shape>
                <dgm:presOf/>
              </dgm:layoutNode>
            </dgm:layoutNode>
            <dgm:layoutNode name="Name41"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42" axis="self" ptType="node" func="pos" op="equ" val="4">
            <dgm:layoutNode name="fourDotsTx">
              <dgm:alg type="composite"/>
              <dgm:shape xmlns:r="http://schemas.openxmlformats.org/officeDocument/2006/relationships" r:blip="">
                <dgm:adjLst/>
              </dgm:shape>
              <dgm:presOf/>
              <dgm:constrLst>
                <dgm:constr type="userD"/>
                <dgm:constr type="w" for="ch" forName="dotTx_41" refType="userD"/>
                <dgm:constr type="h" for="ch" forName="dotTx_41" refType="userD"/>
                <dgm:constr type="l" for="ch" forName="dotTx_42" refType="userD" fact="1.5"/>
                <dgm:constr type="w" for="ch" forName="dotTx_42" refType="userD"/>
                <dgm:constr type="h" for="ch" forName="dotTx_42" refType="userD"/>
                <dgm:constr type="t" for="ch" forName="dotTx_43" refType="userD" fact="1.5"/>
                <dgm:constr type="w" for="ch" forName="dotTx_43" refType="userD"/>
                <dgm:constr type="h" for="ch" forName="dotTx_43" refType="userD"/>
                <dgm:constr type="l" for="ch" forName="dotTx_44" refType="userD" fact="1.5"/>
                <dgm:constr type="t" for="ch" forName="dotTx_44" refType="userD" fact="1.5"/>
                <dgm:constr type="w" for="ch" forName="dotTx_44" refType="userD"/>
                <dgm:constr type="h" for="ch" forName="dotTx_44" refType="userD"/>
              </dgm:constrLst>
              <dgm:layoutNode name="dotTx_41" styleLbl="solidFgAcc1">
                <dgm:alg type="sp"/>
                <dgm:shape xmlns:r="http://schemas.openxmlformats.org/officeDocument/2006/relationships" type="ellipse" r:blip="">
                  <dgm:adjLst/>
                </dgm:shape>
                <dgm:presOf/>
              </dgm:layoutNode>
              <dgm:layoutNode name="dotTx_42" styleLbl="solidFgAcc1">
                <dgm:alg type="sp"/>
                <dgm:shape xmlns:r="http://schemas.openxmlformats.org/officeDocument/2006/relationships" type="ellipse" r:blip="">
                  <dgm:adjLst/>
                </dgm:shape>
                <dgm:presOf/>
              </dgm:layoutNode>
              <dgm:layoutNode name="dotTx_43" styleLbl="solidFgAcc1">
                <dgm:alg type="sp"/>
                <dgm:shape xmlns:r="http://schemas.openxmlformats.org/officeDocument/2006/relationships" type="ellipse" r:blip="">
                  <dgm:adjLst/>
                </dgm:shape>
                <dgm:presOf/>
              </dgm:layoutNode>
              <dgm:layoutNode name="dotTx_44" styleLbl="solidFgAcc1">
                <dgm:alg type="sp"/>
                <dgm:shape xmlns:r="http://schemas.openxmlformats.org/officeDocument/2006/relationships" type="ellipse" r:blip="">
                  <dgm:adjLst/>
                </dgm:shape>
                <dgm:presOf/>
              </dgm:layoutNode>
            </dgm:layoutNode>
            <dgm:layoutNode name="Name43"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44" axis="self" ptType="node" func="pos" op="equ" val="5">
            <dgm:layoutNode name="fiveDotsTx">
              <dgm:alg type="composite"/>
              <dgm:shape xmlns:r="http://schemas.openxmlformats.org/officeDocument/2006/relationships" r:blip="">
                <dgm:adjLst/>
              </dgm:shape>
              <dgm:presOf/>
              <dgm:constrLst>
                <dgm:constr type="userD"/>
                <dgm:constr type="l" for="ch" forName="dotTx_51"/>
                <dgm:constr type="t" for="ch" forName="dotTx_51" refType="userD" fact="2.25"/>
                <dgm:constr type="w" for="ch" forName="dotTx_51" refType="userD"/>
                <dgm:constr type="h" for="ch" forName="dotTx_51" refType="userD"/>
                <dgm:constr type="l" for="ch" forName="dotTx_52" refType="userD" fact="1.125"/>
                <dgm:constr type="t" for="ch" forName="dotTx_52" refType="userD" fact="1.125"/>
                <dgm:constr type="w" for="ch" forName="dotTx_52" refType="userD"/>
                <dgm:constr type="h" for="ch" forName="dotTx_52" refType="userD"/>
                <dgm:constr type="l" for="ch" forName="dotTx_53" refType="userD" fact="2.25"/>
                <dgm:constr type="t" for="ch" forName="dotTx_53"/>
                <dgm:constr type="w" for="ch" forName="dotTx_53" refType="userD"/>
                <dgm:constr type="h" for="ch" forName="dotTx_53" refType="userD"/>
                <dgm:constr type="l" for="ch" forName="dotTx_54"/>
                <dgm:constr type="t" for="ch" forName="dotTx_54"/>
                <dgm:constr type="w" for="ch" forName="dotTx_54" refType="userD"/>
                <dgm:constr type="h" for="ch" forName="dotTx_54" refType="userD"/>
                <dgm:constr type="l" for="ch" forName="dotTx_55" refType="userD" fact="2.25"/>
                <dgm:constr type="t" for="ch" forName="dotTx_55" refType="userD" fact="2.25"/>
                <dgm:constr type="w" for="ch" forName="dotTx_55" refType="userD"/>
                <dgm:constr type="h" for="ch" forName="dotTx_55" refType="userD"/>
              </dgm:constrLst>
              <dgm:layoutNode name="dotTx_51" styleLbl="solidFgAcc1">
                <dgm:alg type="sp"/>
                <dgm:shape xmlns:r="http://schemas.openxmlformats.org/officeDocument/2006/relationships" type="ellipse" r:blip="">
                  <dgm:adjLst/>
                </dgm:shape>
                <dgm:presOf/>
              </dgm:layoutNode>
              <dgm:layoutNode name="dotTx_52" styleLbl="solidFgAcc1">
                <dgm:alg type="sp"/>
                <dgm:shape xmlns:r="http://schemas.openxmlformats.org/officeDocument/2006/relationships" type="ellipse" r:blip="">
                  <dgm:adjLst/>
                </dgm:shape>
                <dgm:presOf/>
              </dgm:layoutNode>
              <dgm:layoutNode name="dotTx_53" styleLbl="solidFgAcc1">
                <dgm:alg type="sp"/>
                <dgm:shape xmlns:r="http://schemas.openxmlformats.org/officeDocument/2006/relationships" type="ellipse" r:blip="">
                  <dgm:adjLst/>
                </dgm:shape>
                <dgm:presOf/>
              </dgm:layoutNode>
              <dgm:layoutNode name="dotTx_54" styleLbl="solidFgAcc1">
                <dgm:alg type="sp"/>
                <dgm:shape xmlns:r="http://schemas.openxmlformats.org/officeDocument/2006/relationships" type="ellipse" r:blip="">
                  <dgm:adjLst/>
                </dgm:shape>
                <dgm:presOf/>
              </dgm:layoutNode>
              <dgm:layoutNode name="dotTx_55" styleLbl="solidFgAcc1">
                <dgm:alg type="sp"/>
                <dgm:shape xmlns:r="http://schemas.openxmlformats.org/officeDocument/2006/relationships" type="ellipse" r:blip="">
                  <dgm:adjLst/>
                </dgm:shape>
                <dgm:presOf/>
              </dgm:layoutNode>
            </dgm:layoutNode>
            <dgm:layoutNode name="Name45"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else name="Name46"/>
        </dgm:choos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9/3/layout/SpiralPicture">
  <dgm:title val=""/>
  <dgm:desc val=""/>
  <dgm:catLst>
    <dgm:cat type="picture" pri="4000"/>
    <dgm:cat type="pictureconvert" pri="4000"/>
  </dgm:catLst>
  <dgm:sampData>
    <dgm:dataModel>
      <dgm:ptLst>
        <dgm:pt modelId="0" type="doc"/>
        <dgm:pt modelId="1"/>
        <dgm:pt modelId="2"/>
        <dgm:pt modelId="3"/>
        <dgm:pt modelId="4"/>
        <dgm:pt modelId="5"/>
      </dgm:ptLst>
      <dgm:cxnLst>
        <dgm:cxn modelId="11" srcId="0" destId="1" srcOrd="0" destOrd="0"/>
        <dgm:cxn modelId="12" srcId="0" destId="2" srcOrd="0" destOrd="0"/>
        <dgm:cxn modelId="13" srcId="0" destId="3" srcOrd="0" destOrd="0"/>
        <dgm:cxn modelId="14" srcId="0" destId="4" srcOrd="0" destOrd="0"/>
        <dgm:cxn modelId="15" srcId="0" destId="5" srcOrd="0" destOrd="0"/>
      </dgm:cxnLst>
      <dgm:bg/>
      <dgm:whole/>
    </dgm:dataModel>
  </dgm:sampData>
  <dgm:styleData useDef="1">
    <dgm:dataModel>
      <dgm:ptLst/>
      <dgm:bg/>
      <dgm:whole/>
    </dgm:dataModel>
  </dgm:styleData>
  <dgm:clrData useDef="1">
    <dgm:dataModel>
      <dgm:ptLst/>
      <dgm:bg/>
      <dgm:whole/>
    </dgm:dataModel>
  </dgm:clrData>
  <dgm:layoutNode name="Name0">
    <dgm:varLst>
      <dgm:chMax val="5"/>
      <dgm:dir/>
    </dgm:varLst>
    <dgm:alg type="composite">
      <dgm:param type="ar" val="1.515"/>
    </dgm:alg>
    <dgm:shape xmlns:r="http://schemas.openxmlformats.org/officeDocument/2006/relationships" r:blip="">
      <dgm:adjLst/>
    </dgm:shape>
    <dgm:constrLst>
      <dgm:constr type="w" for="ch" forName="picts" refType="w"/>
      <dgm:constr type="h" for="ch" forName="picts" refType="h" fact="0.93"/>
      <dgm:constr type="b" for="ch" forName="txLine" refType="h"/>
      <dgm:constr type="w" for="ch" forName="txLine" refType="w"/>
      <dgm:constr type="h" for="ch" forName="txLine" refType="h" fact="0.07"/>
      <dgm:constr type="userD" for="des" refType="h" fact="0.016"/>
    </dgm:constrLst>
    <dgm:forEach name="Name1" axis="self" ptType="parTrans">
      <dgm:forEach name="Name2" axis="self" ptType="sibTrans" st="2">
        <dgm:forEach name="imageRepeat" axis="self">
          <dgm:layoutNode name="imageRepeatNode" styleLbl="alignNode1">
            <dgm:alg type="sp"/>
            <dgm:shape xmlns:r="http://schemas.openxmlformats.org/officeDocument/2006/relationships" type="rect" r:blip="" blipPhldr="1">
              <dgm:adjLst/>
            </dgm:shape>
            <dgm:presOf axis="self"/>
          </dgm:layoutNode>
        </dgm:forEach>
      </dgm:forEach>
    </dgm:forEach>
    <dgm:layoutNode name="picts">
      <dgm:alg type="composite"/>
      <dgm:shape xmlns:r="http://schemas.openxmlformats.org/officeDocument/2006/relationships" r:blip="">
        <dgm:adjLst/>
      </dgm:shape>
      <dgm:choose name="Name3">
        <dgm:if name="Name4" func="var" arg="dir" op="equ" val="norm">
          <dgm:constrLst>
            <dgm:constr type="userD"/>
            <dgm:constr type="w" for="ch" forName="space1" refType="h"/>
            <dgm:constr type="h" for="ch" forName="space1" refType="h"/>
            <dgm:constr type="r" for="ch" forName="space2" refType="w"/>
            <dgm:constr type="w" for="ch" forName="space2" refType="h" fact="0.608"/>
            <dgm:constr type="l" for="ch" forName="pictA1"/>
            <dgm:constr type="t" for="ch" forName="pictA1"/>
            <dgm:constr type="w" for="ch" forName="pictA1" refType="h"/>
            <dgm:constr type="h" for="ch" forName="pictA1" refType="h"/>
            <dgm:constr type="l" for="ch" forName="pictB1"/>
            <dgm:constr type="t" for="ch" forName="pictB1"/>
            <dgm:constr type="w" for="ch" forName="pictB1" refType="h"/>
            <dgm:constr type="h" for="ch" forName="pictB1" refType="h"/>
            <dgm:constr type="r" for="ch" forName="oneDotPict" refType="r" refFor="ch" refForName="pictA1"/>
            <dgm:constr type="b" for="ch" forName="oneDotPict" refType="b" refFor="ch" refForName="pictA1"/>
            <dgm:constr type="rOff" for="ch" forName="oneDotPict" refType="userD" fact="-1"/>
            <dgm:constr type="bOff" for="ch" forName="oneDotPict" refType="userD" fact="-1"/>
            <dgm:constr type="w" for="ch" forName="oneDotPict" refType="userD"/>
            <dgm:constr type="h" for="ch" forName="oneDotPict" refType="userD"/>
            <dgm:constr type="r" for="ch" forName="pictA2" refType="w"/>
            <dgm:constr type="t" for="ch" forName="pictA2"/>
            <dgm:constr type="w" for="ch" forName="pictA2" refType="h" fact="0.608"/>
            <dgm:constr type="h" for="ch" forName="pictA2" refType="h" fact="0.608"/>
            <dgm:constr type="r" for="ch" forName="pictB2" refType="w"/>
            <dgm:constr type="t" for="ch" forName="pictB2"/>
            <dgm:constr type="w" for="ch" forName="pictB2" refType="h" fact="0.608"/>
            <dgm:constr type="h" for="ch" forName="pictB2" refType="h" fact="0.608"/>
            <dgm:constr type="r" for="ch" forName="twoDotsPict" refType="r" refFor="ch" refForName="pictA2"/>
            <dgm:constr type="b" for="ch" forName="twoDotsPict" refType="b" refFor="ch" refForName="pictA2"/>
            <dgm:constr type="rOff" for="ch" forName="twoDotsPict" refType="userD" fact="-1"/>
            <dgm:constr type="bOff" for="ch" forName="twoDotsPict" refType="userD" fact="-1"/>
            <dgm:constr type="w" for="ch" forName="twoDotsPict" refType="userD" fact="2.5"/>
            <dgm:constr type="h" for="ch" forName="twoDotsPict" refType="userD"/>
            <dgm:constr type="r" for="ch" forName="pictA3" refType="w"/>
            <dgm:constr type="b" for="ch" forName="pictA3" refType="h"/>
            <dgm:constr type="w" for="ch" forName="pictA3" refType="h" fact="0.371"/>
            <dgm:constr type="h" for="ch" forName="pictA3" refType="h" fact="0.371"/>
            <dgm:constr type="r" for="ch" forName="pictB3" refType="w"/>
            <dgm:constr type="b" for="ch" forName="pictB3" refType="h"/>
            <dgm:constr type="w" for="ch" forName="pictB3" refType="h" fact="0.371"/>
            <dgm:constr type="h" for="ch" forName="pictB3" refType="h" fact="0.371"/>
            <dgm:constr type="r" for="ch" forName="threeDotsPict" refType="r" refFor="ch" refForName="pictA3"/>
            <dgm:constr type="b" for="ch" forName="threeDotsPict" refType="b" refFor="ch" refForName="pictA3"/>
            <dgm:constr type="rOff" for="ch" forName="threeDotsPict" refType="userD" fact="-1"/>
            <dgm:constr type="bOff" for="ch" forName="threeDotsPict" refType="userD" fact="-1"/>
            <dgm:constr type="w" for="ch" forName="threeDotsPict" refType="userD" fact="3.25"/>
            <dgm:constr type="h" for="ch" forName="threeDotsPict" refType="userD" fact="3.25"/>
            <dgm:constr type="l" for="ch" forName="pictA4" refType="l" refFor="ch" refForName="space2"/>
            <dgm:constr type="b" for="ch" forName="pictA4" refType="h"/>
            <dgm:constr type="w" for="ch" forName="pictA4" refType="h" fact="0.216"/>
            <dgm:constr type="h" for="ch" forName="pictA4" refType="h" fact="0.216"/>
            <dgm:constr type="l" for="ch" forName="pictB4" refType="l" refFor="ch" refForName="space2"/>
            <dgm:constr type="b" for="ch" forName="pictB4" refType="h"/>
            <dgm:constr type="w" for="ch" forName="pictB4" refType="h" fact="0.216"/>
            <dgm:constr type="h" for="ch" forName="pictB4" refType="h" fact="0.216"/>
            <dgm:constr type="r" for="ch" forName="fourDotsPict" refType="r" refFor="ch" refForName="pictA4"/>
            <dgm:constr type="b" for="ch" forName="fourDotsPict" refType="b" refFor="ch" refForName="pictA4"/>
            <dgm:constr type="rOff" for="ch" forName="fourDotsPict" refType="userD" fact="-1"/>
            <dgm:constr type="bOff" for="ch" forName="fourDotsPict" refType="userD" fact="-1"/>
            <dgm:constr type="w" for="ch" forName="fourDotsPict" refType="userD" fact="2.5"/>
            <dgm:constr type="h" for="ch" forName="fourDotsPict" refType="userD" fact="2.5"/>
            <dgm:constr type="l" for="ch" forName="pictA5" refType="l" refFor="ch" refForName="space2"/>
            <dgm:constr type="t" for="ch" forName="pictA5" refType="h" fact="0.629"/>
            <dgm:constr type="w" for="ch" forName="pictA5" refType="h" fact="0.216"/>
            <dgm:constr type="h" for="ch" forName="pictA5" refType="h" fact="0.133"/>
            <dgm:constr type="l" for="ch" forName="pictB5" refType="l" refFor="ch" refForName="space2"/>
            <dgm:constr type="t" for="ch" forName="pictB5" refType="h" fact="0.629"/>
            <dgm:constr type="w" for="ch" forName="pictB5" refType="h" fact="0.216"/>
            <dgm:constr type="h" for="ch" forName="pictB5" refType="h" fact="0.133"/>
            <dgm:constr type="r" for="ch" forName="fiveDotsPict" refType="r" refFor="ch" refForName="pictA5"/>
            <dgm:constr type="b" for="ch" forName="fiveDotsPict" refType="b" refFor="ch" refForName="pictA5"/>
            <dgm:constr type="rOff" for="ch" forName="fiveDotsPict" refType="userD" fact="-1"/>
            <dgm:constr type="bOff" for="ch" forName="fiveDotsPict" refType="userD" fact="-1"/>
            <dgm:constr type="w" for="ch" forName="fiveDotsPict" refType="userD" fact="3.25"/>
            <dgm:constr type="h" for="ch" forName="fiveDotsPict" refType="userD" fact="3.25"/>
          </dgm:constrLst>
        </dgm:if>
        <dgm:else name="Name5">
          <dgm:constrLst>
            <dgm:constr type="userD"/>
            <dgm:constr type="w" for="ch" forName="space1" refType="h"/>
            <dgm:constr type="h" for="ch" forName="space1" refType="h"/>
            <dgm:constr type="l" for="ch" forName="space2"/>
            <dgm:constr type="w" for="ch" forName="space2" refType="h" fact="0.608"/>
            <dgm:constr type="r" for="ch" forName="pictA1" refType="w"/>
            <dgm:constr type="t" for="ch" forName="pictA1"/>
            <dgm:constr type="w" for="ch" forName="pictA1" refType="h"/>
            <dgm:constr type="h" for="ch" forName="pictA1" refType="h"/>
            <dgm:constr type="r" for="ch" forName="pictB1" refType="w"/>
            <dgm:constr type="t" for="ch" forName="pictB1"/>
            <dgm:constr type="w" for="ch" forName="pictB1" refType="h"/>
            <dgm:constr type="h" for="ch" forName="pictB1" refType="h"/>
            <dgm:constr type="r" for="ch" forName="oneDotPict" refType="r" refFor="ch" refForName="pictA1"/>
            <dgm:constr type="b" for="ch" forName="oneDotPict" refType="b" refFor="ch" refForName="pictA1"/>
            <dgm:constr type="rOff" for="ch" forName="oneDotPict" refType="userD" fact="-1"/>
            <dgm:constr type="bOff" for="ch" forName="oneDotPict" refType="userD" fact="-1"/>
            <dgm:constr type="w" for="ch" forName="oneDotPict" refType="userD"/>
            <dgm:constr type="h" for="ch" forName="oneDotPict" refType="userD"/>
            <dgm:constr type="l" for="ch" forName="pictA2"/>
            <dgm:constr type="t" for="ch" forName="pictA2"/>
            <dgm:constr type="w" for="ch" forName="pictA2" refType="h" fact="0.608"/>
            <dgm:constr type="h" for="ch" forName="pictA2" refType="h" fact="0.608"/>
            <dgm:constr type="l" for="ch" forName="pictB2"/>
            <dgm:constr type="t" for="ch" forName="pictB2"/>
            <dgm:constr type="w" for="ch" forName="pictB2" refType="h" fact="0.608"/>
            <dgm:constr type="h" for="ch" forName="pictB2" refType="h" fact="0.608"/>
            <dgm:constr type="r" for="ch" forName="twoDotsPict" refType="r" refFor="ch" refForName="pictA2"/>
            <dgm:constr type="b" for="ch" forName="twoDotsPict" refType="b" refFor="ch" refForName="pictA2"/>
            <dgm:constr type="rOff" for="ch" forName="twoDotsPict" refType="userD" fact="-1"/>
            <dgm:constr type="bOff" for="ch" forName="twoDotsPict" refType="userD" fact="-1"/>
            <dgm:constr type="w" for="ch" forName="twoDotsPict" refType="userD" fact="2.5"/>
            <dgm:constr type="h" for="ch" forName="twoDotsPict" refType="userD"/>
            <dgm:constr type="l" for="ch" forName="pictA3"/>
            <dgm:constr type="b" for="ch" forName="pictA3" refType="h"/>
            <dgm:constr type="w" for="ch" forName="pictA3" refType="h" fact="0.371"/>
            <dgm:constr type="h" for="ch" forName="pictA3" refType="h" fact="0.371"/>
            <dgm:constr type="l" for="ch" forName="pictB3"/>
            <dgm:constr type="b" for="ch" forName="pictB3" refType="h"/>
            <dgm:constr type="w" for="ch" forName="pictB3" refType="h" fact="0.371"/>
            <dgm:constr type="h" for="ch" forName="pictB3" refType="h" fact="0.371"/>
            <dgm:constr type="r" for="ch" forName="threeDotsPict" refType="r" refFor="ch" refForName="pictA3"/>
            <dgm:constr type="b" for="ch" forName="threeDotsPict" refType="b" refFor="ch" refForName="pictA3"/>
            <dgm:constr type="rOff" for="ch" forName="threeDotsPict" refType="userD" fact="-1"/>
            <dgm:constr type="bOff" for="ch" forName="threeDotsPict" refType="userD" fact="-1"/>
            <dgm:constr type="w" for="ch" forName="threeDotsPict" refType="userD" fact="3.25"/>
            <dgm:constr type="h" for="ch" forName="threeDotsPict" refType="userD" fact="3.25"/>
            <dgm:constr type="r" for="ch" forName="pictA4" refType="r" refFor="ch" refForName="space2"/>
            <dgm:constr type="b" for="ch" forName="pictA4" refType="h"/>
            <dgm:constr type="w" for="ch" forName="pictA4" refType="h" fact="0.216"/>
            <dgm:constr type="h" for="ch" forName="pictA4" refType="h" fact="0.216"/>
            <dgm:constr type="r" for="ch" forName="pictB4" refType="r" refFor="ch" refForName="space2"/>
            <dgm:constr type="b" for="ch" forName="pictB4" refType="h"/>
            <dgm:constr type="w" for="ch" forName="pictB4" refType="h" fact="0.216"/>
            <dgm:constr type="h" for="ch" forName="pictB4" refType="h" fact="0.216"/>
            <dgm:constr type="r" for="ch" forName="fourDotsPict" refType="r" refFor="ch" refForName="pictA4"/>
            <dgm:constr type="b" for="ch" forName="fourDotsPict" refType="b" refFor="ch" refForName="pictA4"/>
            <dgm:constr type="rOff" for="ch" forName="fourDotsPict" refType="userD" fact="-1"/>
            <dgm:constr type="bOff" for="ch" forName="fourDotsPict" refType="userD" fact="-1"/>
            <dgm:constr type="w" for="ch" forName="fourDotsPict" refType="userD" fact="2.5"/>
            <dgm:constr type="h" for="ch" forName="fourDotsPict" refType="userD" fact="2.5"/>
            <dgm:constr type="r" for="ch" forName="pictA5" refType="r" refFor="ch" refForName="space2"/>
            <dgm:constr type="t" for="ch" forName="pictA5" refType="h" fact="0.629"/>
            <dgm:constr type="w" for="ch" forName="pictA5" refType="h" fact="0.216"/>
            <dgm:constr type="h" for="ch" forName="pictA5" refType="h" fact="0.133"/>
            <dgm:constr type="r" for="ch" forName="pictB5" refType="r" refFor="ch" refForName="space2"/>
            <dgm:constr type="t" for="ch" forName="pictB5" refType="h" fact="0.629"/>
            <dgm:constr type="w" for="ch" forName="pictB5" refType="h" fact="0.216"/>
            <dgm:constr type="h" for="ch" forName="pictB5" refType="h" fact="0.133"/>
            <dgm:constr type="r" for="ch" forName="fiveDotsPict" refType="r" refFor="ch" refForName="pictA5"/>
            <dgm:constr type="b" for="ch" forName="fiveDotsPict" refType="b" refFor="ch" refForName="pictA5"/>
            <dgm:constr type="rOff" for="ch" forName="fiveDotsPict" refType="userD" fact="-1"/>
            <dgm:constr type="bOff" for="ch" forName="fiveDotsPict" refType="userD" fact="-1"/>
            <dgm:constr type="w" for="ch" forName="fiveDotsPict" refType="userD" fact="3.25"/>
            <dgm:constr type="h" for="ch" forName="fiveDotsPict" refType="userD" fact="3.25"/>
          </dgm:constrLst>
        </dgm:else>
      </dgm:choose>
      <dgm:layoutNode name="space1">
        <dgm:alg type="sp"/>
        <dgm:shape xmlns:r="http://schemas.openxmlformats.org/officeDocument/2006/relationships" r:blip="">
          <dgm:adjLst/>
        </dgm:shape>
      </dgm:layoutNode>
      <dgm:layoutNode name="space2">
        <dgm:alg type="sp"/>
        <dgm:shape xmlns:r="http://schemas.openxmlformats.org/officeDocument/2006/relationships" r:blip="">
          <dgm:adjLst/>
        </dgm:shape>
      </dgm:layoutNode>
      <dgm:choose name="Name6">
        <dgm:if name="Name7" axis="ch" ptType="node" func="cnt" op="gte" val="1">
          <dgm:forEach name="Name8" axis="ch" ptType="sibTrans" hideLastTrans="0" cnt="1">
            <dgm:layoutNode name="pictA1">
              <dgm:alg type="sp"/>
              <dgm:shape xmlns:r="http://schemas.openxmlformats.org/officeDocument/2006/relationships" r:blip="">
                <dgm:adjLst/>
              </dgm:shape>
              <dgm:presOf/>
              <dgm:forEach name="Name9" ref="imageRepeat"/>
            </dgm:layoutNode>
            <dgm:layoutNode name="oneDotPict">
              <dgm:alg type="composite"/>
              <dgm:shape xmlns:r="http://schemas.openxmlformats.org/officeDocument/2006/relationships" r:blip="">
                <dgm:adjLst/>
              </dgm:shape>
              <dgm:presOf/>
              <dgm:constrLst>
                <dgm:constr type="userD"/>
                <dgm:constr type="w" for="ch" forName="dotPict_11" refType="userD"/>
                <dgm:constr type="h" for="ch" forName="dotPict_11" refType="userD"/>
              </dgm:constrLst>
              <dgm:layoutNode name="dotPict_11" styleLbl="solidFgAcc1">
                <dgm:alg type="sp"/>
                <dgm:shape xmlns:r="http://schemas.openxmlformats.org/officeDocument/2006/relationships" type="ellipse" r:blip="">
                  <dgm:adjLst/>
                </dgm:shape>
                <dgm:presOf/>
              </dgm:layoutNode>
            </dgm:layoutNode>
          </dgm:forEach>
        </dgm:if>
        <dgm:else name="Name10">
          <dgm:layoutNode name="pictB1" styleLbl="alignNode1">
            <dgm:alg type="sp"/>
            <dgm:shape xmlns:r="http://schemas.openxmlformats.org/officeDocument/2006/relationships" type="rect" r:blip="">
              <dgm:adjLst/>
            </dgm:shape>
            <dgm:presOf/>
          </dgm:layoutNode>
        </dgm:else>
      </dgm:choose>
      <dgm:choose name="Name11">
        <dgm:if name="Name12" axis="ch" ptType="node" func="cnt" op="gte" val="2">
          <dgm:forEach name="Name13" axis="ch" ptType="sibTrans" hideLastTrans="0" st="2" cnt="1">
            <dgm:layoutNode name="pictA2">
              <dgm:alg type="sp"/>
              <dgm:shape xmlns:r="http://schemas.openxmlformats.org/officeDocument/2006/relationships" r:blip="">
                <dgm:adjLst/>
              </dgm:shape>
              <dgm:presOf/>
              <dgm:forEach name="Name14" ref="imageRepeat"/>
            </dgm:layoutNode>
            <dgm:layoutNode name="twoDotsPict">
              <dgm:alg type="composite"/>
              <dgm:shape xmlns:r="http://schemas.openxmlformats.org/officeDocument/2006/relationships" r:blip="">
                <dgm:adjLst/>
              </dgm:shape>
              <dgm:presOf/>
              <dgm:constrLst>
                <dgm:constr type="userD"/>
                <dgm:constr type="w" for="ch" forName="dotPict_21" refType="userD"/>
                <dgm:constr type="h" for="ch" forName="dotPict_21" refType="userD"/>
                <dgm:constr type="l" for="ch" forName="dotPict_22" refType="userD" fact="1.5"/>
                <dgm:constr type="w" for="ch" forName="dotPict_22" refType="userD"/>
                <dgm:constr type="h" for="ch" forName="dotPict_22" refType="userD"/>
              </dgm:constrLst>
              <dgm:layoutNode name="dotPict_21" styleLbl="solidFgAcc1">
                <dgm:alg type="sp"/>
                <dgm:shape xmlns:r="http://schemas.openxmlformats.org/officeDocument/2006/relationships" type="ellipse" r:blip="">
                  <dgm:adjLst/>
                </dgm:shape>
                <dgm:presOf/>
              </dgm:layoutNode>
              <dgm:layoutNode name="dotPict_22" styleLbl="solidFgAcc1">
                <dgm:alg type="sp"/>
                <dgm:shape xmlns:r="http://schemas.openxmlformats.org/officeDocument/2006/relationships" type="ellipse" r:blip="">
                  <dgm:adjLst/>
                </dgm:shape>
                <dgm:presOf/>
              </dgm:layoutNode>
            </dgm:layoutNode>
          </dgm:forEach>
        </dgm:if>
        <dgm:else name="Name15">
          <dgm:layoutNode name="pictB2" styleLbl="alignNode1">
            <dgm:alg type="sp"/>
            <dgm:shape xmlns:r="http://schemas.openxmlformats.org/officeDocument/2006/relationships" type="rect" r:blip="">
              <dgm:adjLst/>
            </dgm:shape>
            <dgm:presOf/>
          </dgm:layoutNode>
        </dgm:else>
      </dgm:choose>
      <dgm:choose name="Name16">
        <dgm:if name="Name17" axis="ch" ptType="node" func="cnt" op="gte" val="3">
          <dgm:forEach name="Name18" axis="ch" ptType="sibTrans" hideLastTrans="0" st="3" cnt="1">
            <dgm:layoutNode name="pictA3">
              <dgm:alg type="sp"/>
              <dgm:shape xmlns:r="http://schemas.openxmlformats.org/officeDocument/2006/relationships" r:blip="">
                <dgm:adjLst/>
              </dgm:shape>
              <dgm:presOf/>
              <dgm:forEach name="Name19" ref="imageRepeat"/>
            </dgm:layoutNode>
            <dgm:layoutNode name="threeDotsPict">
              <dgm:alg type="composite"/>
              <dgm:shape xmlns:r="http://schemas.openxmlformats.org/officeDocument/2006/relationships" r:blip="">
                <dgm:adjLst/>
              </dgm:shape>
              <dgm:presOf/>
              <dgm:constrLst>
                <dgm:constr type="userD"/>
                <dgm:constr type="l" for="ch" forName="dotPict_31"/>
                <dgm:constr type="t" for="ch" forName="dotPict_31" refType="userD" fact="2.25"/>
                <dgm:constr type="w" for="ch" forName="dotPict_31" refType="userD"/>
                <dgm:constr type="h" for="ch" forName="dotPict_31" refType="userD"/>
                <dgm:constr type="l" for="ch" forName="dotPict_32" refType="userD" fact="1.125"/>
                <dgm:constr type="t" for="ch" forName="dotPict_32" refType="userD" fact="1.125"/>
                <dgm:constr type="w" for="ch" forName="dotPict_32" refType="userD"/>
                <dgm:constr type="h" for="ch" forName="dotPict_32" refType="userD"/>
                <dgm:constr type="l" for="ch" forName="dotPict_33" refType="userD" fact="2.25"/>
                <dgm:constr type="t" for="ch" forName="dotPict_33"/>
                <dgm:constr type="w" for="ch" forName="dotPict_33" refType="userD"/>
                <dgm:constr type="h" for="ch" forName="dotPict_33" refType="userD"/>
              </dgm:constrLst>
              <dgm:layoutNode name="dotPict_31" styleLbl="solidFgAcc1">
                <dgm:alg type="sp"/>
                <dgm:shape xmlns:r="http://schemas.openxmlformats.org/officeDocument/2006/relationships" type="ellipse" r:blip="">
                  <dgm:adjLst/>
                </dgm:shape>
                <dgm:presOf/>
              </dgm:layoutNode>
              <dgm:layoutNode name="dotPict_32" styleLbl="solidFgAcc1">
                <dgm:alg type="sp"/>
                <dgm:shape xmlns:r="http://schemas.openxmlformats.org/officeDocument/2006/relationships" type="ellipse" r:blip="">
                  <dgm:adjLst/>
                </dgm:shape>
                <dgm:presOf/>
              </dgm:layoutNode>
              <dgm:layoutNode name="dotPict_33" styleLbl="solidFgAcc1">
                <dgm:alg type="sp"/>
                <dgm:shape xmlns:r="http://schemas.openxmlformats.org/officeDocument/2006/relationships" type="ellipse" r:blip="">
                  <dgm:adjLst/>
                </dgm:shape>
                <dgm:presOf/>
              </dgm:layoutNode>
            </dgm:layoutNode>
          </dgm:forEach>
        </dgm:if>
        <dgm:else name="Name20">
          <dgm:layoutNode name="pictB3" styleLbl="alignNode1">
            <dgm:alg type="sp"/>
            <dgm:shape xmlns:r="http://schemas.openxmlformats.org/officeDocument/2006/relationships" type="rect" r:blip="">
              <dgm:adjLst/>
            </dgm:shape>
            <dgm:presOf/>
          </dgm:layoutNode>
        </dgm:else>
      </dgm:choose>
      <dgm:choose name="Name21">
        <dgm:if name="Name22" axis="ch" ptType="node" func="cnt" op="gte" val="4">
          <dgm:forEach name="Name23" axis="ch" ptType="sibTrans" hideLastTrans="0" st="4" cnt="1">
            <dgm:layoutNode name="pictA4">
              <dgm:alg type="sp"/>
              <dgm:shape xmlns:r="http://schemas.openxmlformats.org/officeDocument/2006/relationships" r:blip="">
                <dgm:adjLst/>
              </dgm:shape>
              <dgm:presOf/>
              <dgm:forEach name="Name24" ref="imageRepeat"/>
            </dgm:layoutNode>
            <dgm:layoutNode name="fourDotsPict">
              <dgm:alg type="composite"/>
              <dgm:shape xmlns:r="http://schemas.openxmlformats.org/officeDocument/2006/relationships" r:blip="">
                <dgm:adjLst/>
              </dgm:shape>
              <dgm:presOf/>
              <dgm:constrLst>
                <dgm:constr type="userD"/>
                <dgm:constr type="w" for="ch" forName="dotPict_41" refType="userD"/>
                <dgm:constr type="h" for="ch" forName="dotPict_41" refType="userD"/>
                <dgm:constr type="l" for="ch" forName="dotPict_42" refType="userD" fact="1.5"/>
                <dgm:constr type="w" for="ch" forName="dotPict_42" refType="userD"/>
                <dgm:constr type="h" for="ch" forName="dotPict_42" refType="userD"/>
                <dgm:constr type="t" for="ch" forName="dotPict_43" refType="userD" fact="1.5"/>
                <dgm:constr type="w" for="ch" forName="dotPict_43" refType="userD"/>
                <dgm:constr type="h" for="ch" forName="dotPict_43" refType="userD"/>
                <dgm:constr type="l" for="ch" forName="dotPict_44" refType="userD" fact="1.5"/>
                <dgm:constr type="t" for="ch" forName="dotPict_44" refType="userD" fact="1.5"/>
                <dgm:constr type="w" for="ch" forName="dotPict_44" refType="userD"/>
                <dgm:constr type="h" for="ch" forName="dotPict_44" refType="userD"/>
              </dgm:constrLst>
              <dgm:layoutNode name="dotPict_41" styleLbl="solidFgAcc1">
                <dgm:alg type="sp"/>
                <dgm:shape xmlns:r="http://schemas.openxmlformats.org/officeDocument/2006/relationships" type="ellipse" r:blip="">
                  <dgm:adjLst/>
                </dgm:shape>
                <dgm:presOf/>
              </dgm:layoutNode>
              <dgm:layoutNode name="dotPict_42" styleLbl="solidFgAcc1">
                <dgm:alg type="sp"/>
                <dgm:shape xmlns:r="http://schemas.openxmlformats.org/officeDocument/2006/relationships" type="ellipse" r:blip="">
                  <dgm:adjLst/>
                </dgm:shape>
                <dgm:presOf/>
              </dgm:layoutNode>
              <dgm:layoutNode name="dotPict_43" styleLbl="solidFgAcc1">
                <dgm:alg type="sp"/>
                <dgm:shape xmlns:r="http://schemas.openxmlformats.org/officeDocument/2006/relationships" type="ellipse" r:blip="">
                  <dgm:adjLst/>
                </dgm:shape>
                <dgm:presOf/>
              </dgm:layoutNode>
              <dgm:layoutNode name="dotPict_44" styleLbl="solidFgAcc1">
                <dgm:alg type="sp"/>
                <dgm:shape xmlns:r="http://schemas.openxmlformats.org/officeDocument/2006/relationships" type="ellipse" r:blip="">
                  <dgm:adjLst/>
                </dgm:shape>
                <dgm:presOf/>
              </dgm:layoutNode>
            </dgm:layoutNode>
          </dgm:forEach>
        </dgm:if>
        <dgm:else name="Name25">
          <dgm:layoutNode name="pictB4" styleLbl="alignNode1">
            <dgm:alg type="sp"/>
            <dgm:shape xmlns:r="http://schemas.openxmlformats.org/officeDocument/2006/relationships" type="rect" r:blip="">
              <dgm:adjLst/>
            </dgm:shape>
            <dgm:presOf/>
          </dgm:layoutNode>
        </dgm:else>
      </dgm:choose>
      <dgm:choose name="Name26">
        <dgm:if name="Name27" axis="ch" ptType="node" func="cnt" op="gte" val="5">
          <dgm:forEach name="Name28" axis="ch" ptType="sibTrans" hideLastTrans="0" st="5" cnt="1">
            <dgm:layoutNode name="pictA5">
              <dgm:alg type="sp"/>
              <dgm:shape xmlns:r="http://schemas.openxmlformats.org/officeDocument/2006/relationships" r:blip="">
                <dgm:adjLst/>
              </dgm:shape>
              <dgm:presOf/>
              <dgm:forEach name="Name29" ref="imageRepeat"/>
            </dgm:layoutNode>
            <dgm:layoutNode name="fiveDotsPict">
              <dgm:alg type="composite"/>
              <dgm:shape xmlns:r="http://schemas.openxmlformats.org/officeDocument/2006/relationships" r:blip="">
                <dgm:adjLst/>
              </dgm:shape>
              <dgm:presOf/>
              <dgm:constrLst>
                <dgm:constr type="userD"/>
                <dgm:constr type="l" for="ch" forName="dotPict_51"/>
                <dgm:constr type="t" for="ch" forName="dotPict_51" refType="userD" fact="2.25"/>
                <dgm:constr type="w" for="ch" forName="dotPict_51" refType="userD"/>
                <dgm:constr type="h" for="ch" forName="dotPict_51" refType="userD"/>
                <dgm:constr type="l" for="ch" forName="dotPict_52" refType="userD" fact="1.125"/>
                <dgm:constr type="t" for="ch" forName="dotPict_52" refType="userD" fact="1.125"/>
                <dgm:constr type="w" for="ch" forName="dotPict_52" refType="userD"/>
                <dgm:constr type="h" for="ch" forName="dotPict_52" refType="userD"/>
                <dgm:constr type="l" for="ch" forName="dotPict_53" refType="userD" fact="2.25"/>
                <dgm:constr type="t" for="ch" forName="dotPict_53"/>
                <dgm:constr type="w" for="ch" forName="dotPict_53" refType="userD"/>
                <dgm:constr type="h" for="ch" forName="dotPict_53" refType="userD"/>
                <dgm:constr type="l" for="ch" forName="dotPict_54"/>
                <dgm:constr type="t" for="ch" forName="dotPict_54"/>
                <dgm:constr type="w" for="ch" forName="dotPict_54" refType="userD"/>
                <dgm:constr type="h" for="ch" forName="dotPict_54" refType="userD"/>
                <dgm:constr type="l" for="ch" forName="dotPict_55" refType="userD" fact="2.25"/>
                <dgm:constr type="t" for="ch" forName="dotPict_55" refType="userD" fact="2.25"/>
                <dgm:constr type="w" for="ch" forName="dotPict_55" refType="userD"/>
                <dgm:constr type="h" for="ch" forName="dotPict_55" refType="userD"/>
              </dgm:constrLst>
              <dgm:layoutNode name="dotPict_51" styleLbl="solidFgAcc1">
                <dgm:alg type="sp"/>
                <dgm:shape xmlns:r="http://schemas.openxmlformats.org/officeDocument/2006/relationships" type="ellipse" r:blip="">
                  <dgm:adjLst/>
                </dgm:shape>
                <dgm:presOf/>
              </dgm:layoutNode>
              <dgm:layoutNode name="dotPict_52" styleLbl="solidFgAcc1">
                <dgm:alg type="sp"/>
                <dgm:shape xmlns:r="http://schemas.openxmlformats.org/officeDocument/2006/relationships" type="ellipse" r:blip="">
                  <dgm:adjLst/>
                </dgm:shape>
                <dgm:presOf/>
              </dgm:layoutNode>
              <dgm:layoutNode name="dotPict_53" styleLbl="solidFgAcc1">
                <dgm:alg type="sp"/>
                <dgm:shape xmlns:r="http://schemas.openxmlformats.org/officeDocument/2006/relationships" type="ellipse" r:blip="">
                  <dgm:adjLst/>
                </dgm:shape>
                <dgm:presOf/>
              </dgm:layoutNode>
              <dgm:layoutNode name="dotPict_54" styleLbl="solidFgAcc1">
                <dgm:alg type="sp"/>
                <dgm:shape xmlns:r="http://schemas.openxmlformats.org/officeDocument/2006/relationships" type="ellipse" r:blip="">
                  <dgm:adjLst/>
                </dgm:shape>
                <dgm:presOf/>
              </dgm:layoutNode>
              <dgm:layoutNode name="dotPict_55" styleLbl="solidFgAcc1">
                <dgm:alg type="sp"/>
                <dgm:shape xmlns:r="http://schemas.openxmlformats.org/officeDocument/2006/relationships" type="ellipse" r:blip="">
                  <dgm:adjLst/>
                </dgm:shape>
                <dgm:presOf/>
              </dgm:layoutNode>
            </dgm:layoutNode>
          </dgm:forEach>
        </dgm:if>
        <dgm:else name="Name30">
          <dgm:layoutNode name="pictB5" styleLbl="alignNode1">
            <dgm:alg type="sp"/>
            <dgm:shape xmlns:r="http://schemas.openxmlformats.org/officeDocument/2006/relationships" type="rect" r:blip="">
              <dgm:adjLst/>
            </dgm:shape>
            <dgm:presOf/>
          </dgm:layoutNode>
        </dgm:else>
      </dgm:choose>
    </dgm:layoutNode>
    <dgm:layoutNode name="txLine">
      <dgm:choose name="Name31">
        <dgm:if name="Name32" func="var" arg="dir" op="equ" val="norm">
          <dgm:alg type="lin">
            <dgm:param type="horzAlign" val="r"/>
          </dgm:alg>
        </dgm:if>
        <dgm:else name="Name33">
          <dgm:alg type="lin">
            <dgm:param type="horzAlign" val="l"/>
            <dgm:param type="linDir" val="fromR"/>
          </dgm:alg>
        </dgm:else>
      </dgm:choose>
      <dgm:constrLst>
        <dgm:constr type="primFontSz" for="ch" ptType="node" op="equ" val="65"/>
        <dgm:constr type="w" for="ch" ptType="node" refType="primFontSz" refFor="ch" refPtType="node" fact="0.5"/>
        <dgm:constr type="h" for="ch" ptType="node" refType="h"/>
      </dgm:constrLst>
      <dgm:ruleLst>
        <dgm:rule type="primFontSz" for="ch" ptType="node" val="5" fact="NaN" max="NaN"/>
      </dgm:ruleLst>
      <dgm:forEach name="Name34" axis="ch" ptType="node">
        <dgm:choose name="Name35">
          <dgm:if name="Name36" axis="self" ptType="node" func="pos" op="equ" val="1">
            <dgm:layoutNode name="oneDotTx">
              <dgm:alg type="composite"/>
              <dgm:shape xmlns:r="http://schemas.openxmlformats.org/officeDocument/2006/relationships" r:blip="">
                <dgm:adjLst/>
              </dgm:shape>
              <dgm:presOf/>
              <dgm:constrLst>
                <dgm:constr type="userD"/>
                <dgm:constr type="w" for="ch" forName="dotTx_11" refType="userD"/>
                <dgm:constr type="h" for="ch" forName="dotTx_11" refType="userD"/>
              </dgm:constrLst>
              <dgm:layoutNode name="dotTx_11" styleLbl="solidFgAcc1">
                <dgm:alg type="sp"/>
                <dgm:shape xmlns:r="http://schemas.openxmlformats.org/officeDocument/2006/relationships" type="ellipse" r:blip="">
                  <dgm:adjLst/>
                </dgm:shape>
                <dgm:presOf/>
              </dgm:layoutNode>
            </dgm:layoutNode>
            <dgm:layoutNode name="Name37"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38" axis="self" ptType="node" func="pos" op="equ" val="2">
            <dgm:layoutNode name="twoDotsTx">
              <dgm:alg type="composite"/>
              <dgm:shape xmlns:r="http://schemas.openxmlformats.org/officeDocument/2006/relationships" r:blip="">
                <dgm:adjLst/>
              </dgm:shape>
              <dgm:presOf/>
              <dgm:constrLst>
                <dgm:constr type="userD"/>
                <dgm:constr type="w" for="ch" forName="dotTx_21" refType="userD"/>
                <dgm:constr type="h" for="ch" forName="dotTx_21" refType="userD"/>
                <dgm:constr type="l" for="ch" forName="dotTx_22" refType="userD" fact="1.5"/>
                <dgm:constr type="w" for="ch" forName="dotTx_22" refType="userD"/>
                <dgm:constr type="h" for="ch" forName="dotTx_22" refType="userD"/>
              </dgm:constrLst>
              <dgm:layoutNode name="dotTx_21" styleLbl="solidFgAcc1">
                <dgm:alg type="sp"/>
                <dgm:shape xmlns:r="http://schemas.openxmlformats.org/officeDocument/2006/relationships" type="ellipse" r:blip="">
                  <dgm:adjLst/>
                </dgm:shape>
                <dgm:presOf/>
              </dgm:layoutNode>
              <dgm:layoutNode name="dotTx_22" styleLbl="solidFgAcc1">
                <dgm:alg type="sp"/>
                <dgm:shape xmlns:r="http://schemas.openxmlformats.org/officeDocument/2006/relationships" type="ellipse" r:blip="">
                  <dgm:adjLst/>
                </dgm:shape>
                <dgm:presOf/>
              </dgm:layoutNode>
            </dgm:layoutNode>
            <dgm:layoutNode name="Name39"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40" axis="self" ptType="node" func="pos" op="equ" val="3">
            <dgm:layoutNode name="threeDotsTx">
              <dgm:alg type="composite"/>
              <dgm:shape xmlns:r="http://schemas.openxmlformats.org/officeDocument/2006/relationships" r:blip="">
                <dgm:adjLst/>
              </dgm:shape>
              <dgm:presOf/>
              <dgm:constrLst>
                <dgm:constr type="userD"/>
                <dgm:constr type="l" for="ch" forName="dotTx_31"/>
                <dgm:constr type="t" for="ch" forName="dotTx_31" refType="userD" fact="2.25"/>
                <dgm:constr type="w" for="ch" forName="dotTx_31" refType="userD"/>
                <dgm:constr type="h" for="ch" forName="dotTx_31" refType="userD"/>
                <dgm:constr type="l" for="ch" forName="dotTx_32" refType="userD" fact="1.125"/>
                <dgm:constr type="t" for="ch" forName="dotTx_32" refType="userD" fact="1.125"/>
                <dgm:constr type="w" for="ch" forName="dotTx_32" refType="userD"/>
                <dgm:constr type="h" for="ch" forName="dotTx_32" refType="userD"/>
                <dgm:constr type="l" for="ch" forName="dotTx_33" refType="userD" fact="2.25"/>
                <dgm:constr type="t" for="ch" forName="dotTx_33"/>
                <dgm:constr type="w" for="ch" forName="dotTx_33" refType="userD"/>
                <dgm:constr type="h" for="ch" forName="dotTx_33" refType="userD"/>
              </dgm:constrLst>
              <dgm:layoutNode name="dotTx_31" styleLbl="solidFgAcc1">
                <dgm:alg type="sp"/>
                <dgm:shape xmlns:r="http://schemas.openxmlformats.org/officeDocument/2006/relationships" type="ellipse" r:blip="">
                  <dgm:adjLst/>
                </dgm:shape>
                <dgm:presOf/>
              </dgm:layoutNode>
              <dgm:layoutNode name="dotTx_32" styleLbl="solidFgAcc1">
                <dgm:alg type="sp"/>
                <dgm:shape xmlns:r="http://schemas.openxmlformats.org/officeDocument/2006/relationships" type="ellipse" r:blip="">
                  <dgm:adjLst/>
                </dgm:shape>
                <dgm:presOf/>
              </dgm:layoutNode>
              <dgm:layoutNode name="dotTx_33" styleLbl="solidFgAcc1">
                <dgm:alg type="sp"/>
                <dgm:shape xmlns:r="http://schemas.openxmlformats.org/officeDocument/2006/relationships" type="ellipse" r:blip="">
                  <dgm:adjLst/>
                </dgm:shape>
                <dgm:presOf/>
              </dgm:layoutNode>
            </dgm:layoutNode>
            <dgm:layoutNode name="Name41"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42" axis="self" ptType="node" func="pos" op="equ" val="4">
            <dgm:layoutNode name="fourDotsTx">
              <dgm:alg type="composite"/>
              <dgm:shape xmlns:r="http://schemas.openxmlformats.org/officeDocument/2006/relationships" r:blip="">
                <dgm:adjLst/>
              </dgm:shape>
              <dgm:presOf/>
              <dgm:constrLst>
                <dgm:constr type="userD"/>
                <dgm:constr type="w" for="ch" forName="dotTx_41" refType="userD"/>
                <dgm:constr type="h" for="ch" forName="dotTx_41" refType="userD"/>
                <dgm:constr type="l" for="ch" forName="dotTx_42" refType="userD" fact="1.5"/>
                <dgm:constr type="w" for="ch" forName="dotTx_42" refType="userD"/>
                <dgm:constr type="h" for="ch" forName="dotTx_42" refType="userD"/>
                <dgm:constr type="t" for="ch" forName="dotTx_43" refType="userD" fact="1.5"/>
                <dgm:constr type="w" for="ch" forName="dotTx_43" refType="userD"/>
                <dgm:constr type="h" for="ch" forName="dotTx_43" refType="userD"/>
                <dgm:constr type="l" for="ch" forName="dotTx_44" refType="userD" fact="1.5"/>
                <dgm:constr type="t" for="ch" forName="dotTx_44" refType="userD" fact="1.5"/>
                <dgm:constr type="w" for="ch" forName="dotTx_44" refType="userD"/>
                <dgm:constr type="h" for="ch" forName="dotTx_44" refType="userD"/>
              </dgm:constrLst>
              <dgm:layoutNode name="dotTx_41" styleLbl="solidFgAcc1">
                <dgm:alg type="sp"/>
                <dgm:shape xmlns:r="http://schemas.openxmlformats.org/officeDocument/2006/relationships" type="ellipse" r:blip="">
                  <dgm:adjLst/>
                </dgm:shape>
                <dgm:presOf/>
              </dgm:layoutNode>
              <dgm:layoutNode name="dotTx_42" styleLbl="solidFgAcc1">
                <dgm:alg type="sp"/>
                <dgm:shape xmlns:r="http://schemas.openxmlformats.org/officeDocument/2006/relationships" type="ellipse" r:blip="">
                  <dgm:adjLst/>
                </dgm:shape>
                <dgm:presOf/>
              </dgm:layoutNode>
              <dgm:layoutNode name="dotTx_43" styleLbl="solidFgAcc1">
                <dgm:alg type="sp"/>
                <dgm:shape xmlns:r="http://schemas.openxmlformats.org/officeDocument/2006/relationships" type="ellipse" r:blip="">
                  <dgm:adjLst/>
                </dgm:shape>
                <dgm:presOf/>
              </dgm:layoutNode>
              <dgm:layoutNode name="dotTx_44" styleLbl="solidFgAcc1">
                <dgm:alg type="sp"/>
                <dgm:shape xmlns:r="http://schemas.openxmlformats.org/officeDocument/2006/relationships" type="ellipse" r:blip="">
                  <dgm:adjLst/>
                </dgm:shape>
                <dgm:presOf/>
              </dgm:layoutNode>
            </dgm:layoutNode>
            <dgm:layoutNode name="Name43"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44" axis="self" ptType="node" func="pos" op="equ" val="5">
            <dgm:layoutNode name="fiveDotsTx">
              <dgm:alg type="composite"/>
              <dgm:shape xmlns:r="http://schemas.openxmlformats.org/officeDocument/2006/relationships" r:blip="">
                <dgm:adjLst/>
              </dgm:shape>
              <dgm:presOf/>
              <dgm:constrLst>
                <dgm:constr type="userD"/>
                <dgm:constr type="l" for="ch" forName="dotTx_51"/>
                <dgm:constr type="t" for="ch" forName="dotTx_51" refType="userD" fact="2.25"/>
                <dgm:constr type="w" for="ch" forName="dotTx_51" refType="userD"/>
                <dgm:constr type="h" for="ch" forName="dotTx_51" refType="userD"/>
                <dgm:constr type="l" for="ch" forName="dotTx_52" refType="userD" fact="1.125"/>
                <dgm:constr type="t" for="ch" forName="dotTx_52" refType="userD" fact="1.125"/>
                <dgm:constr type="w" for="ch" forName="dotTx_52" refType="userD"/>
                <dgm:constr type="h" for="ch" forName="dotTx_52" refType="userD"/>
                <dgm:constr type="l" for="ch" forName="dotTx_53" refType="userD" fact="2.25"/>
                <dgm:constr type="t" for="ch" forName="dotTx_53"/>
                <dgm:constr type="w" for="ch" forName="dotTx_53" refType="userD"/>
                <dgm:constr type="h" for="ch" forName="dotTx_53" refType="userD"/>
                <dgm:constr type="l" for="ch" forName="dotTx_54"/>
                <dgm:constr type="t" for="ch" forName="dotTx_54"/>
                <dgm:constr type="w" for="ch" forName="dotTx_54" refType="userD"/>
                <dgm:constr type="h" for="ch" forName="dotTx_54" refType="userD"/>
                <dgm:constr type="l" for="ch" forName="dotTx_55" refType="userD" fact="2.25"/>
                <dgm:constr type="t" for="ch" forName="dotTx_55" refType="userD" fact="2.25"/>
                <dgm:constr type="w" for="ch" forName="dotTx_55" refType="userD"/>
                <dgm:constr type="h" for="ch" forName="dotTx_55" refType="userD"/>
              </dgm:constrLst>
              <dgm:layoutNode name="dotTx_51" styleLbl="solidFgAcc1">
                <dgm:alg type="sp"/>
                <dgm:shape xmlns:r="http://schemas.openxmlformats.org/officeDocument/2006/relationships" type="ellipse" r:blip="">
                  <dgm:adjLst/>
                </dgm:shape>
                <dgm:presOf/>
              </dgm:layoutNode>
              <dgm:layoutNode name="dotTx_52" styleLbl="solidFgAcc1">
                <dgm:alg type="sp"/>
                <dgm:shape xmlns:r="http://schemas.openxmlformats.org/officeDocument/2006/relationships" type="ellipse" r:blip="">
                  <dgm:adjLst/>
                </dgm:shape>
                <dgm:presOf/>
              </dgm:layoutNode>
              <dgm:layoutNode name="dotTx_53" styleLbl="solidFgAcc1">
                <dgm:alg type="sp"/>
                <dgm:shape xmlns:r="http://schemas.openxmlformats.org/officeDocument/2006/relationships" type="ellipse" r:blip="">
                  <dgm:adjLst/>
                </dgm:shape>
                <dgm:presOf/>
              </dgm:layoutNode>
              <dgm:layoutNode name="dotTx_54" styleLbl="solidFgAcc1">
                <dgm:alg type="sp"/>
                <dgm:shape xmlns:r="http://schemas.openxmlformats.org/officeDocument/2006/relationships" type="ellipse" r:blip="">
                  <dgm:adjLst/>
                </dgm:shape>
                <dgm:presOf/>
              </dgm:layoutNode>
              <dgm:layoutNode name="dotTx_55" styleLbl="solidFgAcc1">
                <dgm:alg type="sp"/>
                <dgm:shape xmlns:r="http://schemas.openxmlformats.org/officeDocument/2006/relationships" type="ellipse" r:blip="">
                  <dgm:adjLst/>
                </dgm:shape>
                <dgm:presOf/>
              </dgm:layoutNode>
            </dgm:layoutNode>
            <dgm:layoutNode name="Name45"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else name="Name46"/>
        </dgm:choos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9/3/layout/SpiralPicture">
  <dgm:title val=""/>
  <dgm:desc val=""/>
  <dgm:catLst>
    <dgm:cat type="picture" pri="4000"/>
    <dgm:cat type="pictureconvert" pri="4000"/>
  </dgm:catLst>
  <dgm:sampData>
    <dgm:dataModel>
      <dgm:ptLst>
        <dgm:pt modelId="0" type="doc"/>
        <dgm:pt modelId="1"/>
        <dgm:pt modelId="2"/>
        <dgm:pt modelId="3"/>
        <dgm:pt modelId="4"/>
        <dgm:pt modelId="5"/>
      </dgm:ptLst>
      <dgm:cxnLst>
        <dgm:cxn modelId="11" srcId="0" destId="1" srcOrd="0" destOrd="0"/>
        <dgm:cxn modelId="12" srcId="0" destId="2" srcOrd="0" destOrd="0"/>
        <dgm:cxn modelId="13" srcId="0" destId="3" srcOrd="0" destOrd="0"/>
        <dgm:cxn modelId="14" srcId="0" destId="4" srcOrd="0" destOrd="0"/>
        <dgm:cxn modelId="15" srcId="0" destId="5" srcOrd="0" destOrd="0"/>
      </dgm:cxnLst>
      <dgm:bg/>
      <dgm:whole/>
    </dgm:dataModel>
  </dgm:sampData>
  <dgm:styleData useDef="1">
    <dgm:dataModel>
      <dgm:ptLst/>
      <dgm:bg/>
      <dgm:whole/>
    </dgm:dataModel>
  </dgm:styleData>
  <dgm:clrData useDef="1">
    <dgm:dataModel>
      <dgm:ptLst/>
      <dgm:bg/>
      <dgm:whole/>
    </dgm:dataModel>
  </dgm:clrData>
  <dgm:layoutNode name="Name0">
    <dgm:varLst>
      <dgm:chMax val="5"/>
      <dgm:dir/>
    </dgm:varLst>
    <dgm:alg type="composite">
      <dgm:param type="ar" val="1.515"/>
    </dgm:alg>
    <dgm:shape xmlns:r="http://schemas.openxmlformats.org/officeDocument/2006/relationships" r:blip="">
      <dgm:adjLst/>
    </dgm:shape>
    <dgm:constrLst>
      <dgm:constr type="w" for="ch" forName="picts" refType="w"/>
      <dgm:constr type="h" for="ch" forName="picts" refType="h" fact="0.93"/>
      <dgm:constr type="b" for="ch" forName="txLine" refType="h"/>
      <dgm:constr type="w" for="ch" forName="txLine" refType="w"/>
      <dgm:constr type="h" for="ch" forName="txLine" refType="h" fact="0.07"/>
      <dgm:constr type="userD" for="des" refType="h" fact="0.016"/>
    </dgm:constrLst>
    <dgm:forEach name="Name1" axis="self" ptType="parTrans">
      <dgm:forEach name="Name2" axis="self" ptType="sibTrans" st="2">
        <dgm:forEach name="imageRepeat" axis="self">
          <dgm:layoutNode name="imageRepeatNode" styleLbl="alignNode1">
            <dgm:alg type="sp"/>
            <dgm:shape xmlns:r="http://schemas.openxmlformats.org/officeDocument/2006/relationships" type="rect" r:blip="" blipPhldr="1">
              <dgm:adjLst/>
            </dgm:shape>
            <dgm:presOf axis="self"/>
          </dgm:layoutNode>
        </dgm:forEach>
      </dgm:forEach>
    </dgm:forEach>
    <dgm:layoutNode name="picts">
      <dgm:alg type="composite"/>
      <dgm:shape xmlns:r="http://schemas.openxmlformats.org/officeDocument/2006/relationships" r:blip="">
        <dgm:adjLst/>
      </dgm:shape>
      <dgm:choose name="Name3">
        <dgm:if name="Name4" func="var" arg="dir" op="equ" val="norm">
          <dgm:constrLst>
            <dgm:constr type="userD"/>
            <dgm:constr type="w" for="ch" forName="space1" refType="h"/>
            <dgm:constr type="h" for="ch" forName="space1" refType="h"/>
            <dgm:constr type="r" for="ch" forName="space2" refType="w"/>
            <dgm:constr type="w" for="ch" forName="space2" refType="h" fact="0.608"/>
            <dgm:constr type="l" for="ch" forName="pictA1"/>
            <dgm:constr type="t" for="ch" forName="pictA1"/>
            <dgm:constr type="w" for="ch" forName="pictA1" refType="h"/>
            <dgm:constr type="h" for="ch" forName="pictA1" refType="h"/>
            <dgm:constr type="l" for="ch" forName="pictB1"/>
            <dgm:constr type="t" for="ch" forName="pictB1"/>
            <dgm:constr type="w" for="ch" forName="pictB1" refType="h"/>
            <dgm:constr type="h" for="ch" forName="pictB1" refType="h"/>
            <dgm:constr type="r" for="ch" forName="oneDotPict" refType="r" refFor="ch" refForName="pictA1"/>
            <dgm:constr type="b" for="ch" forName="oneDotPict" refType="b" refFor="ch" refForName="pictA1"/>
            <dgm:constr type="rOff" for="ch" forName="oneDotPict" refType="userD" fact="-1"/>
            <dgm:constr type="bOff" for="ch" forName="oneDotPict" refType="userD" fact="-1"/>
            <dgm:constr type="w" for="ch" forName="oneDotPict" refType="userD"/>
            <dgm:constr type="h" for="ch" forName="oneDotPict" refType="userD"/>
            <dgm:constr type="r" for="ch" forName="pictA2" refType="w"/>
            <dgm:constr type="t" for="ch" forName="pictA2"/>
            <dgm:constr type="w" for="ch" forName="pictA2" refType="h" fact="0.608"/>
            <dgm:constr type="h" for="ch" forName="pictA2" refType="h" fact="0.608"/>
            <dgm:constr type="r" for="ch" forName="pictB2" refType="w"/>
            <dgm:constr type="t" for="ch" forName="pictB2"/>
            <dgm:constr type="w" for="ch" forName="pictB2" refType="h" fact="0.608"/>
            <dgm:constr type="h" for="ch" forName="pictB2" refType="h" fact="0.608"/>
            <dgm:constr type="r" for="ch" forName="twoDotsPict" refType="r" refFor="ch" refForName="pictA2"/>
            <dgm:constr type="b" for="ch" forName="twoDotsPict" refType="b" refFor="ch" refForName="pictA2"/>
            <dgm:constr type="rOff" for="ch" forName="twoDotsPict" refType="userD" fact="-1"/>
            <dgm:constr type="bOff" for="ch" forName="twoDotsPict" refType="userD" fact="-1"/>
            <dgm:constr type="w" for="ch" forName="twoDotsPict" refType="userD" fact="2.5"/>
            <dgm:constr type="h" for="ch" forName="twoDotsPict" refType="userD"/>
            <dgm:constr type="r" for="ch" forName="pictA3" refType="w"/>
            <dgm:constr type="b" for="ch" forName="pictA3" refType="h"/>
            <dgm:constr type="w" for="ch" forName="pictA3" refType="h" fact="0.371"/>
            <dgm:constr type="h" for="ch" forName="pictA3" refType="h" fact="0.371"/>
            <dgm:constr type="r" for="ch" forName="pictB3" refType="w"/>
            <dgm:constr type="b" for="ch" forName="pictB3" refType="h"/>
            <dgm:constr type="w" for="ch" forName="pictB3" refType="h" fact="0.371"/>
            <dgm:constr type="h" for="ch" forName="pictB3" refType="h" fact="0.371"/>
            <dgm:constr type="r" for="ch" forName="threeDotsPict" refType="r" refFor="ch" refForName="pictA3"/>
            <dgm:constr type="b" for="ch" forName="threeDotsPict" refType="b" refFor="ch" refForName="pictA3"/>
            <dgm:constr type="rOff" for="ch" forName="threeDotsPict" refType="userD" fact="-1"/>
            <dgm:constr type="bOff" for="ch" forName="threeDotsPict" refType="userD" fact="-1"/>
            <dgm:constr type="w" for="ch" forName="threeDotsPict" refType="userD" fact="3.25"/>
            <dgm:constr type="h" for="ch" forName="threeDotsPict" refType="userD" fact="3.25"/>
            <dgm:constr type="l" for="ch" forName="pictA4" refType="l" refFor="ch" refForName="space2"/>
            <dgm:constr type="b" for="ch" forName="pictA4" refType="h"/>
            <dgm:constr type="w" for="ch" forName="pictA4" refType="h" fact="0.216"/>
            <dgm:constr type="h" for="ch" forName="pictA4" refType="h" fact="0.216"/>
            <dgm:constr type="l" for="ch" forName="pictB4" refType="l" refFor="ch" refForName="space2"/>
            <dgm:constr type="b" for="ch" forName="pictB4" refType="h"/>
            <dgm:constr type="w" for="ch" forName="pictB4" refType="h" fact="0.216"/>
            <dgm:constr type="h" for="ch" forName="pictB4" refType="h" fact="0.216"/>
            <dgm:constr type="r" for="ch" forName="fourDotsPict" refType="r" refFor="ch" refForName="pictA4"/>
            <dgm:constr type="b" for="ch" forName="fourDotsPict" refType="b" refFor="ch" refForName="pictA4"/>
            <dgm:constr type="rOff" for="ch" forName="fourDotsPict" refType="userD" fact="-1"/>
            <dgm:constr type="bOff" for="ch" forName="fourDotsPict" refType="userD" fact="-1"/>
            <dgm:constr type="w" for="ch" forName="fourDotsPict" refType="userD" fact="2.5"/>
            <dgm:constr type="h" for="ch" forName="fourDotsPict" refType="userD" fact="2.5"/>
            <dgm:constr type="l" for="ch" forName="pictA5" refType="l" refFor="ch" refForName="space2"/>
            <dgm:constr type="t" for="ch" forName="pictA5" refType="h" fact="0.629"/>
            <dgm:constr type="w" for="ch" forName="pictA5" refType="h" fact="0.216"/>
            <dgm:constr type="h" for="ch" forName="pictA5" refType="h" fact="0.133"/>
            <dgm:constr type="l" for="ch" forName="pictB5" refType="l" refFor="ch" refForName="space2"/>
            <dgm:constr type="t" for="ch" forName="pictB5" refType="h" fact="0.629"/>
            <dgm:constr type="w" for="ch" forName="pictB5" refType="h" fact="0.216"/>
            <dgm:constr type="h" for="ch" forName="pictB5" refType="h" fact="0.133"/>
            <dgm:constr type="r" for="ch" forName="fiveDotsPict" refType="r" refFor="ch" refForName="pictA5"/>
            <dgm:constr type="b" for="ch" forName="fiveDotsPict" refType="b" refFor="ch" refForName="pictA5"/>
            <dgm:constr type="rOff" for="ch" forName="fiveDotsPict" refType="userD" fact="-1"/>
            <dgm:constr type="bOff" for="ch" forName="fiveDotsPict" refType="userD" fact="-1"/>
            <dgm:constr type="w" for="ch" forName="fiveDotsPict" refType="userD" fact="3.25"/>
            <dgm:constr type="h" for="ch" forName="fiveDotsPict" refType="userD" fact="3.25"/>
          </dgm:constrLst>
        </dgm:if>
        <dgm:else name="Name5">
          <dgm:constrLst>
            <dgm:constr type="userD"/>
            <dgm:constr type="w" for="ch" forName="space1" refType="h"/>
            <dgm:constr type="h" for="ch" forName="space1" refType="h"/>
            <dgm:constr type="l" for="ch" forName="space2"/>
            <dgm:constr type="w" for="ch" forName="space2" refType="h" fact="0.608"/>
            <dgm:constr type="r" for="ch" forName="pictA1" refType="w"/>
            <dgm:constr type="t" for="ch" forName="pictA1"/>
            <dgm:constr type="w" for="ch" forName="pictA1" refType="h"/>
            <dgm:constr type="h" for="ch" forName="pictA1" refType="h"/>
            <dgm:constr type="r" for="ch" forName="pictB1" refType="w"/>
            <dgm:constr type="t" for="ch" forName="pictB1"/>
            <dgm:constr type="w" for="ch" forName="pictB1" refType="h"/>
            <dgm:constr type="h" for="ch" forName="pictB1" refType="h"/>
            <dgm:constr type="r" for="ch" forName="oneDotPict" refType="r" refFor="ch" refForName="pictA1"/>
            <dgm:constr type="b" for="ch" forName="oneDotPict" refType="b" refFor="ch" refForName="pictA1"/>
            <dgm:constr type="rOff" for="ch" forName="oneDotPict" refType="userD" fact="-1"/>
            <dgm:constr type="bOff" for="ch" forName="oneDotPict" refType="userD" fact="-1"/>
            <dgm:constr type="w" for="ch" forName="oneDotPict" refType="userD"/>
            <dgm:constr type="h" for="ch" forName="oneDotPict" refType="userD"/>
            <dgm:constr type="l" for="ch" forName="pictA2"/>
            <dgm:constr type="t" for="ch" forName="pictA2"/>
            <dgm:constr type="w" for="ch" forName="pictA2" refType="h" fact="0.608"/>
            <dgm:constr type="h" for="ch" forName="pictA2" refType="h" fact="0.608"/>
            <dgm:constr type="l" for="ch" forName="pictB2"/>
            <dgm:constr type="t" for="ch" forName="pictB2"/>
            <dgm:constr type="w" for="ch" forName="pictB2" refType="h" fact="0.608"/>
            <dgm:constr type="h" for="ch" forName="pictB2" refType="h" fact="0.608"/>
            <dgm:constr type="r" for="ch" forName="twoDotsPict" refType="r" refFor="ch" refForName="pictA2"/>
            <dgm:constr type="b" for="ch" forName="twoDotsPict" refType="b" refFor="ch" refForName="pictA2"/>
            <dgm:constr type="rOff" for="ch" forName="twoDotsPict" refType="userD" fact="-1"/>
            <dgm:constr type="bOff" for="ch" forName="twoDotsPict" refType="userD" fact="-1"/>
            <dgm:constr type="w" for="ch" forName="twoDotsPict" refType="userD" fact="2.5"/>
            <dgm:constr type="h" for="ch" forName="twoDotsPict" refType="userD"/>
            <dgm:constr type="l" for="ch" forName="pictA3"/>
            <dgm:constr type="b" for="ch" forName="pictA3" refType="h"/>
            <dgm:constr type="w" for="ch" forName="pictA3" refType="h" fact="0.371"/>
            <dgm:constr type="h" for="ch" forName="pictA3" refType="h" fact="0.371"/>
            <dgm:constr type="l" for="ch" forName="pictB3"/>
            <dgm:constr type="b" for="ch" forName="pictB3" refType="h"/>
            <dgm:constr type="w" for="ch" forName="pictB3" refType="h" fact="0.371"/>
            <dgm:constr type="h" for="ch" forName="pictB3" refType="h" fact="0.371"/>
            <dgm:constr type="r" for="ch" forName="threeDotsPict" refType="r" refFor="ch" refForName="pictA3"/>
            <dgm:constr type="b" for="ch" forName="threeDotsPict" refType="b" refFor="ch" refForName="pictA3"/>
            <dgm:constr type="rOff" for="ch" forName="threeDotsPict" refType="userD" fact="-1"/>
            <dgm:constr type="bOff" for="ch" forName="threeDotsPict" refType="userD" fact="-1"/>
            <dgm:constr type="w" for="ch" forName="threeDotsPict" refType="userD" fact="3.25"/>
            <dgm:constr type="h" for="ch" forName="threeDotsPict" refType="userD" fact="3.25"/>
            <dgm:constr type="r" for="ch" forName="pictA4" refType="r" refFor="ch" refForName="space2"/>
            <dgm:constr type="b" for="ch" forName="pictA4" refType="h"/>
            <dgm:constr type="w" for="ch" forName="pictA4" refType="h" fact="0.216"/>
            <dgm:constr type="h" for="ch" forName="pictA4" refType="h" fact="0.216"/>
            <dgm:constr type="r" for="ch" forName="pictB4" refType="r" refFor="ch" refForName="space2"/>
            <dgm:constr type="b" for="ch" forName="pictB4" refType="h"/>
            <dgm:constr type="w" for="ch" forName="pictB4" refType="h" fact="0.216"/>
            <dgm:constr type="h" for="ch" forName="pictB4" refType="h" fact="0.216"/>
            <dgm:constr type="r" for="ch" forName="fourDotsPict" refType="r" refFor="ch" refForName="pictA4"/>
            <dgm:constr type="b" for="ch" forName="fourDotsPict" refType="b" refFor="ch" refForName="pictA4"/>
            <dgm:constr type="rOff" for="ch" forName="fourDotsPict" refType="userD" fact="-1"/>
            <dgm:constr type="bOff" for="ch" forName="fourDotsPict" refType="userD" fact="-1"/>
            <dgm:constr type="w" for="ch" forName="fourDotsPict" refType="userD" fact="2.5"/>
            <dgm:constr type="h" for="ch" forName="fourDotsPict" refType="userD" fact="2.5"/>
            <dgm:constr type="r" for="ch" forName="pictA5" refType="r" refFor="ch" refForName="space2"/>
            <dgm:constr type="t" for="ch" forName="pictA5" refType="h" fact="0.629"/>
            <dgm:constr type="w" for="ch" forName="pictA5" refType="h" fact="0.216"/>
            <dgm:constr type="h" for="ch" forName="pictA5" refType="h" fact="0.133"/>
            <dgm:constr type="r" for="ch" forName="pictB5" refType="r" refFor="ch" refForName="space2"/>
            <dgm:constr type="t" for="ch" forName="pictB5" refType="h" fact="0.629"/>
            <dgm:constr type="w" for="ch" forName="pictB5" refType="h" fact="0.216"/>
            <dgm:constr type="h" for="ch" forName="pictB5" refType="h" fact="0.133"/>
            <dgm:constr type="r" for="ch" forName="fiveDotsPict" refType="r" refFor="ch" refForName="pictA5"/>
            <dgm:constr type="b" for="ch" forName="fiveDotsPict" refType="b" refFor="ch" refForName="pictA5"/>
            <dgm:constr type="rOff" for="ch" forName="fiveDotsPict" refType="userD" fact="-1"/>
            <dgm:constr type="bOff" for="ch" forName="fiveDotsPict" refType="userD" fact="-1"/>
            <dgm:constr type="w" for="ch" forName="fiveDotsPict" refType="userD" fact="3.25"/>
            <dgm:constr type="h" for="ch" forName="fiveDotsPict" refType="userD" fact="3.25"/>
          </dgm:constrLst>
        </dgm:else>
      </dgm:choose>
      <dgm:layoutNode name="space1">
        <dgm:alg type="sp"/>
        <dgm:shape xmlns:r="http://schemas.openxmlformats.org/officeDocument/2006/relationships" r:blip="">
          <dgm:adjLst/>
        </dgm:shape>
      </dgm:layoutNode>
      <dgm:layoutNode name="space2">
        <dgm:alg type="sp"/>
        <dgm:shape xmlns:r="http://schemas.openxmlformats.org/officeDocument/2006/relationships" r:blip="">
          <dgm:adjLst/>
        </dgm:shape>
      </dgm:layoutNode>
      <dgm:choose name="Name6">
        <dgm:if name="Name7" axis="ch" ptType="node" func="cnt" op="gte" val="1">
          <dgm:forEach name="Name8" axis="ch" ptType="sibTrans" hideLastTrans="0" cnt="1">
            <dgm:layoutNode name="pictA1">
              <dgm:alg type="sp"/>
              <dgm:shape xmlns:r="http://schemas.openxmlformats.org/officeDocument/2006/relationships" r:blip="">
                <dgm:adjLst/>
              </dgm:shape>
              <dgm:presOf/>
              <dgm:forEach name="Name9" ref="imageRepeat"/>
            </dgm:layoutNode>
            <dgm:layoutNode name="oneDotPict">
              <dgm:alg type="composite"/>
              <dgm:shape xmlns:r="http://schemas.openxmlformats.org/officeDocument/2006/relationships" r:blip="">
                <dgm:adjLst/>
              </dgm:shape>
              <dgm:presOf/>
              <dgm:constrLst>
                <dgm:constr type="userD"/>
                <dgm:constr type="w" for="ch" forName="dotPict_11" refType="userD"/>
                <dgm:constr type="h" for="ch" forName="dotPict_11" refType="userD"/>
              </dgm:constrLst>
              <dgm:layoutNode name="dotPict_11" styleLbl="solidFgAcc1">
                <dgm:alg type="sp"/>
                <dgm:shape xmlns:r="http://schemas.openxmlformats.org/officeDocument/2006/relationships" type="ellipse" r:blip="">
                  <dgm:adjLst/>
                </dgm:shape>
                <dgm:presOf/>
              </dgm:layoutNode>
            </dgm:layoutNode>
          </dgm:forEach>
        </dgm:if>
        <dgm:else name="Name10">
          <dgm:layoutNode name="pictB1" styleLbl="alignNode1">
            <dgm:alg type="sp"/>
            <dgm:shape xmlns:r="http://schemas.openxmlformats.org/officeDocument/2006/relationships" type="rect" r:blip="">
              <dgm:adjLst/>
            </dgm:shape>
            <dgm:presOf/>
          </dgm:layoutNode>
        </dgm:else>
      </dgm:choose>
      <dgm:choose name="Name11">
        <dgm:if name="Name12" axis="ch" ptType="node" func="cnt" op="gte" val="2">
          <dgm:forEach name="Name13" axis="ch" ptType="sibTrans" hideLastTrans="0" st="2" cnt="1">
            <dgm:layoutNode name="pictA2">
              <dgm:alg type="sp"/>
              <dgm:shape xmlns:r="http://schemas.openxmlformats.org/officeDocument/2006/relationships" r:blip="">
                <dgm:adjLst/>
              </dgm:shape>
              <dgm:presOf/>
              <dgm:forEach name="Name14" ref="imageRepeat"/>
            </dgm:layoutNode>
            <dgm:layoutNode name="twoDotsPict">
              <dgm:alg type="composite"/>
              <dgm:shape xmlns:r="http://schemas.openxmlformats.org/officeDocument/2006/relationships" r:blip="">
                <dgm:adjLst/>
              </dgm:shape>
              <dgm:presOf/>
              <dgm:constrLst>
                <dgm:constr type="userD"/>
                <dgm:constr type="w" for="ch" forName="dotPict_21" refType="userD"/>
                <dgm:constr type="h" for="ch" forName="dotPict_21" refType="userD"/>
                <dgm:constr type="l" for="ch" forName="dotPict_22" refType="userD" fact="1.5"/>
                <dgm:constr type="w" for="ch" forName="dotPict_22" refType="userD"/>
                <dgm:constr type="h" for="ch" forName="dotPict_22" refType="userD"/>
              </dgm:constrLst>
              <dgm:layoutNode name="dotPict_21" styleLbl="solidFgAcc1">
                <dgm:alg type="sp"/>
                <dgm:shape xmlns:r="http://schemas.openxmlformats.org/officeDocument/2006/relationships" type="ellipse" r:blip="">
                  <dgm:adjLst/>
                </dgm:shape>
                <dgm:presOf/>
              </dgm:layoutNode>
              <dgm:layoutNode name="dotPict_22" styleLbl="solidFgAcc1">
                <dgm:alg type="sp"/>
                <dgm:shape xmlns:r="http://schemas.openxmlformats.org/officeDocument/2006/relationships" type="ellipse" r:blip="">
                  <dgm:adjLst/>
                </dgm:shape>
                <dgm:presOf/>
              </dgm:layoutNode>
            </dgm:layoutNode>
          </dgm:forEach>
        </dgm:if>
        <dgm:else name="Name15">
          <dgm:layoutNode name="pictB2" styleLbl="alignNode1">
            <dgm:alg type="sp"/>
            <dgm:shape xmlns:r="http://schemas.openxmlformats.org/officeDocument/2006/relationships" type="rect" r:blip="">
              <dgm:adjLst/>
            </dgm:shape>
            <dgm:presOf/>
          </dgm:layoutNode>
        </dgm:else>
      </dgm:choose>
      <dgm:choose name="Name16">
        <dgm:if name="Name17" axis="ch" ptType="node" func="cnt" op="gte" val="3">
          <dgm:forEach name="Name18" axis="ch" ptType="sibTrans" hideLastTrans="0" st="3" cnt="1">
            <dgm:layoutNode name="pictA3">
              <dgm:alg type="sp"/>
              <dgm:shape xmlns:r="http://schemas.openxmlformats.org/officeDocument/2006/relationships" r:blip="">
                <dgm:adjLst/>
              </dgm:shape>
              <dgm:presOf/>
              <dgm:forEach name="Name19" ref="imageRepeat"/>
            </dgm:layoutNode>
            <dgm:layoutNode name="threeDotsPict">
              <dgm:alg type="composite"/>
              <dgm:shape xmlns:r="http://schemas.openxmlformats.org/officeDocument/2006/relationships" r:blip="">
                <dgm:adjLst/>
              </dgm:shape>
              <dgm:presOf/>
              <dgm:constrLst>
                <dgm:constr type="userD"/>
                <dgm:constr type="l" for="ch" forName="dotPict_31"/>
                <dgm:constr type="t" for="ch" forName="dotPict_31" refType="userD" fact="2.25"/>
                <dgm:constr type="w" for="ch" forName="dotPict_31" refType="userD"/>
                <dgm:constr type="h" for="ch" forName="dotPict_31" refType="userD"/>
                <dgm:constr type="l" for="ch" forName="dotPict_32" refType="userD" fact="1.125"/>
                <dgm:constr type="t" for="ch" forName="dotPict_32" refType="userD" fact="1.125"/>
                <dgm:constr type="w" for="ch" forName="dotPict_32" refType="userD"/>
                <dgm:constr type="h" for="ch" forName="dotPict_32" refType="userD"/>
                <dgm:constr type="l" for="ch" forName="dotPict_33" refType="userD" fact="2.25"/>
                <dgm:constr type="t" for="ch" forName="dotPict_33"/>
                <dgm:constr type="w" for="ch" forName="dotPict_33" refType="userD"/>
                <dgm:constr type="h" for="ch" forName="dotPict_33" refType="userD"/>
              </dgm:constrLst>
              <dgm:layoutNode name="dotPict_31" styleLbl="solidFgAcc1">
                <dgm:alg type="sp"/>
                <dgm:shape xmlns:r="http://schemas.openxmlformats.org/officeDocument/2006/relationships" type="ellipse" r:blip="">
                  <dgm:adjLst/>
                </dgm:shape>
                <dgm:presOf/>
              </dgm:layoutNode>
              <dgm:layoutNode name="dotPict_32" styleLbl="solidFgAcc1">
                <dgm:alg type="sp"/>
                <dgm:shape xmlns:r="http://schemas.openxmlformats.org/officeDocument/2006/relationships" type="ellipse" r:blip="">
                  <dgm:adjLst/>
                </dgm:shape>
                <dgm:presOf/>
              </dgm:layoutNode>
              <dgm:layoutNode name="dotPict_33" styleLbl="solidFgAcc1">
                <dgm:alg type="sp"/>
                <dgm:shape xmlns:r="http://schemas.openxmlformats.org/officeDocument/2006/relationships" type="ellipse" r:blip="">
                  <dgm:adjLst/>
                </dgm:shape>
                <dgm:presOf/>
              </dgm:layoutNode>
            </dgm:layoutNode>
          </dgm:forEach>
        </dgm:if>
        <dgm:else name="Name20">
          <dgm:layoutNode name="pictB3" styleLbl="alignNode1">
            <dgm:alg type="sp"/>
            <dgm:shape xmlns:r="http://schemas.openxmlformats.org/officeDocument/2006/relationships" type="rect" r:blip="">
              <dgm:adjLst/>
            </dgm:shape>
            <dgm:presOf/>
          </dgm:layoutNode>
        </dgm:else>
      </dgm:choose>
      <dgm:choose name="Name21">
        <dgm:if name="Name22" axis="ch" ptType="node" func="cnt" op="gte" val="4">
          <dgm:forEach name="Name23" axis="ch" ptType="sibTrans" hideLastTrans="0" st="4" cnt="1">
            <dgm:layoutNode name="pictA4">
              <dgm:alg type="sp"/>
              <dgm:shape xmlns:r="http://schemas.openxmlformats.org/officeDocument/2006/relationships" r:blip="">
                <dgm:adjLst/>
              </dgm:shape>
              <dgm:presOf/>
              <dgm:forEach name="Name24" ref="imageRepeat"/>
            </dgm:layoutNode>
            <dgm:layoutNode name="fourDotsPict">
              <dgm:alg type="composite"/>
              <dgm:shape xmlns:r="http://schemas.openxmlformats.org/officeDocument/2006/relationships" r:blip="">
                <dgm:adjLst/>
              </dgm:shape>
              <dgm:presOf/>
              <dgm:constrLst>
                <dgm:constr type="userD"/>
                <dgm:constr type="w" for="ch" forName="dotPict_41" refType="userD"/>
                <dgm:constr type="h" for="ch" forName="dotPict_41" refType="userD"/>
                <dgm:constr type="l" for="ch" forName="dotPict_42" refType="userD" fact="1.5"/>
                <dgm:constr type="w" for="ch" forName="dotPict_42" refType="userD"/>
                <dgm:constr type="h" for="ch" forName="dotPict_42" refType="userD"/>
                <dgm:constr type="t" for="ch" forName="dotPict_43" refType="userD" fact="1.5"/>
                <dgm:constr type="w" for="ch" forName="dotPict_43" refType="userD"/>
                <dgm:constr type="h" for="ch" forName="dotPict_43" refType="userD"/>
                <dgm:constr type="l" for="ch" forName="dotPict_44" refType="userD" fact="1.5"/>
                <dgm:constr type="t" for="ch" forName="dotPict_44" refType="userD" fact="1.5"/>
                <dgm:constr type="w" for="ch" forName="dotPict_44" refType="userD"/>
                <dgm:constr type="h" for="ch" forName="dotPict_44" refType="userD"/>
              </dgm:constrLst>
              <dgm:layoutNode name="dotPict_41" styleLbl="solidFgAcc1">
                <dgm:alg type="sp"/>
                <dgm:shape xmlns:r="http://schemas.openxmlformats.org/officeDocument/2006/relationships" type="ellipse" r:blip="">
                  <dgm:adjLst/>
                </dgm:shape>
                <dgm:presOf/>
              </dgm:layoutNode>
              <dgm:layoutNode name="dotPict_42" styleLbl="solidFgAcc1">
                <dgm:alg type="sp"/>
                <dgm:shape xmlns:r="http://schemas.openxmlformats.org/officeDocument/2006/relationships" type="ellipse" r:blip="">
                  <dgm:adjLst/>
                </dgm:shape>
                <dgm:presOf/>
              </dgm:layoutNode>
              <dgm:layoutNode name="dotPict_43" styleLbl="solidFgAcc1">
                <dgm:alg type="sp"/>
                <dgm:shape xmlns:r="http://schemas.openxmlformats.org/officeDocument/2006/relationships" type="ellipse" r:blip="">
                  <dgm:adjLst/>
                </dgm:shape>
                <dgm:presOf/>
              </dgm:layoutNode>
              <dgm:layoutNode name="dotPict_44" styleLbl="solidFgAcc1">
                <dgm:alg type="sp"/>
                <dgm:shape xmlns:r="http://schemas.openxmlformats.org/officeDocument/2006/relationships" type="ellipse" r:blip="">
                  <dgm:adjLst/>
                </dgm:shape>
                <dgm:presOf/>
              </dgm:layoutNode>
            </dgm:layoutNode>
          </dgm:forEach>
        </dgm:if>
        <dgm:else name="Name25">
          <dgm:layoutNode name="pictB4" styleLbl="alignNode1">
            <dgm:alg type="sp"/>
            <dgm:shape xmlns:r="http://schemas.openxmlformats.org/officeDocument/2006/relationships" type="rect" r:blip="">
              <dgm:adjLst/>
            </dgm:shape>
            <dgm:presOf/>
          </dgm:layoutNode>
        </dgm:else>
      </dgm:choose>
      <dgm:choose name="Name26">
        <dgm:if name="Name27" axis="ch" ptType="node" func="cnt" op="gte" val="5">
          <dgm:forEach name="Name28" axis="ch" ptType="sibTrans" hideLastTrans="0" st="5" cnt="1">
            <dgm:layoutNode name="pictA5">
              <dgm:alg type="sp"/>
              <dgm:shape xmlns:r="http://schemas.openxmlformats.org/officeDocument/2006/relationships" r:blip="">
                <dgm:adjLst/>
              </dgm:shape>
              <dgm:presOf/>
              <dgm:forEach name="Name29" ref="imageRepeat"/>
            </dgm:layoutNode>
            <dgm:layoutNode name="fiveDotsPict">
              <dgm:alg type="composite"/>
              <dgm:shape xmlns:r="http://schemas.openxmlformats.org/officeDocument/2006/relationships" r:blip="">
                <dgm:adjLst/>
              </dgm:shape>
              <dgm:presOf/>
              <dgm:constrLst>
                <dgm:constr type="userD"/>
                <dgm:constr type="l" for="ch" forName="dotPict_51"/>
                <dgm:constr type="t" for="ch" forName="dotPict_51" refType="userD" fact="2.25"/>
                <dgm:constr type="w" for="ch" forName="dotPict_51" refType="userD"/>
                <dgm:constr type="h" for="ch" forName="dotPict_51" refType="userD"/>
                <dgm:constr type="l" for="ch" forName="dotPict_52" refType="userD" fact="1.125"/>
                <dgm:constr type="t" for="ch" forName="dotPict_52" refType="userD" fact="1.125"/>
                <dgm:constr type="w" for="ch" forName="dotPict_52" refType="userD"/>
                <dgm:constr type="h" for="ch" forName="dotPict_52" refType="userD"/>
                <dgm:constr type="l" for="ch" forName="dotPict_53" refType="userD" fact="2.25"/>
                <dgm:constr type="t" for="ch" forName="dotPict_53"/>
                <dgm:constr type="w" for="ch" forName="dotPict_53" refType="userD"/>
                <dgm:constr type="h" for="ch" forName="dotPict_53" refType="userD"/>
                <dgm:constr type="l" for="ch" forName="dotPict_54"/>
                <dgm:constr type="t" for="ch" forName="dotPict_54"/>
                <dgm:constr type="w" for="ch" forName="dotPict_54" refType="userD"/>
                <dgm:constr type="h" for="ch" forName="dotPict_54" refType="userD"/>
                <dgm:constr type="l" for="ch" forName="dotPict_55" refType="userD" fact="2.25"/>
                <dgm:constr type="t" for="ch" forName="dotPict_55" refType="userD" fact="2.25"/>
                <dgm:constr type="w" for="ch" forName="dotPict_55" refType="userD"/>
                <dgm:constr type="h" for="ch" forName="dotPict_55" refType="userD"/>
              </dgm:constrLst>
              <dgm:layoutNode name="dotPict_51" styleLbl="solidFgAcc1">
                <dgm:alg type="sp"/>
                <dgm:shape xmlns:r="http://schemas.openxmlformats.org/officeDocument/2006/relationships" type="ellipse" r:blip="">
                  <dgm:adjLst/>
                </dgm:shape>
                <dgm:presOf/>
              </dgm:layoutNode>
              <dgm:layoutNode name="dotPict_52" styleLbl="solidFgAcc1">
                <dgm:alg type="sp"/>
                <dgm:shape xmlns:r="http://schemas.openxmlformats.org/officeDocument/2006/relationships" type="ellipse" r:blip="">
                  <dgm:adjLst/>
                </dgm:shape>
                <dgm:presOf/>
              </dgm:layoutNode>
              <dgm:layoutNode name="dotPict_53" styleLbl="solidFgAcc1">
                <dgm:alg type="sp"/>
                <dgm:shape xmlns:r="http://schemas.openxmlformats.org/officeDocument/2006/relationships" type="ellipse" r:blip="">
                  <dgm:adjLst/>
                </dgm:shape>
                <dgm:presOf/>
              </dgm:layoutNode>
              <dgm:layoutNode name="dotPict_54" styleLbl="solidFgAcc1">
                <dgm:alg type="sp"/>
                <dgm:shape xmlns:r="http://schemas.openxmlformats.org/officeDocument/2006/relationships" type="ellipse" r:blip="">
                  <dgm:adjLst/>
                </dgm:shape>
                <dgm:presOf/>
              </dgm:layoutNode>
              <dgm:layoutNode name="dotPict_55" styleLbl="solidFgAcc1">
                <dgm:alg type="sp"/>
                <dgm:shape xmlns:r="http://schemas.openxmlformats.org/officeDocument/2006/relationships" type="ellipse" r:blip="">
                  <dgm:adjLst/>
                </dgm:shape>
                <dgm:presOf/>
              </dgm:layoutNode>
            </dgm:layoutNode>
          </dgm:forEach>
        </dgm:if>
        <dgm:else name="Name30">
          <dgm:layoutNode name="pictB5" styleLbl="alignNode1">
            <dgm:alg type="sp"/>
            <dgm:shape xmlns:r="http://schemas.openxmlformats.org/officeDocument/2006/relationships" type="rect" r:blip="">
              <dgm:adjLst/>
            </dgm:shape>
            <dgm:presOf/>
          </dgm:layoutNode>
        </dgm:else>
      </dgm:choose>
    </dgm:layoutNode>
    <dgm:layoutNode name="txLine">
      <dgm:choose name="Name31">
        <dgm:if name="Name32" func="var" arg="dir" op="equ" val="norm">
          <dgm:alg type="lin">
            <dgm:param type="horzAlign" val="r"/>
          </dgm:alg>
        </dgm:if>
        <dgm:else name="Name33">
          <dgm:alg type="lin">
            <dgm:param type="horzAlign" val="l"/>
            <dgm:param type="linDir" val="fromR"/>
          </dgm:alg>
        </dgm:else>
      </dgm:choose>
      <dgm:constrLst>
        <dgm:constr type="primFontSz" for="ch" ptType="node" op="equ" val="65"/>
        <dgm:constr type="w" for="ch" ptType="node" refType="primFontSz" refFor="ch" refPtType="node" fact="0.5"/>
        <dgm:constr type="h" for="ch" ptType="node" refType="h"/>
      </dgm:constrLst>
      <dgm:ruleLst>
        <dgm:rule type="primFontSz" for="ch" ptType="node" val="5" fact="NaN" max="NaN"/>
      </dgm:ruleLst>
      <dgm:forEach name="Name34" axis="ch" ptType="node">
        <dgm:choose name="Name35">
          <dgm:if name="Name36" axis="self" ptType="node" func="pos" op="equ" val="1">
            <dgm:layoutNode name="oneDotTx">
              <dgm:alg type="composite"/>
              <dgm:shape xmlns:r="http://schemas.openxmlformats.org/officeDocument/2006/relationships" r:blip="">
                <dgm:adjLst/>
              </dgm:shape>
              <dgm:presOf/>
              <dgm:constrLst>
                <dgm:constr type="userD"/>
                <dgm:constr type="w" for="ch" forName="dotTx_11" refType="userD"/>
                <dgm:constr type="h" for="ch" forName="dotTx_11" refType="userD"/>
              </dgm:constrLst>
              <dgm:layoutNode name="dotTx_11" styleLbl="solidFgAcc1">
                <dgm:alg type="sp"/>
                <dgm:shape xmlns:r="http://schemas.openxmlformats.org/officeDocument/2006/relationships" type="ellipse" r:blip="">
                  <dgm:adjLst/>
                </dgm:shape>
                <dgm:presOf/>
              </dgm:layoutNode>
            </dgm:layoutNode>
            <dgm:layoutNode name="Name37"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38" axis="self" ptType="node" func="pos" op="equ" val="2">
            <dgm:layoutNode name="twoDotsTx">
              <dgm:alg type="composite"/>
              <dgm:shape xmlns:r="http://schemas.openxmlformats.org/officeDocument/2006/relationships" r:blip="">
                <dgm:adjLst/>
              </dgm:shape>
              <dgm:presOf/>
              <dgm:constrLst>
                <dgm:constr type="userD"/>
                <dgm:constr type="w" for="ch" forName="dotTx_21" refType="userD"/>
                <dgm:constr type="h" for="ch" forName="dotTx_21" refType="userD"/>
                <dgm:constr type="l" for="ch" forName="dotTx_22" refType="userD" fact="1.5"/>
                <dgm:constr type="w" for="ch" forName="dotTx_22" refType="userD"/>
                <dgm:constr type="h" for="ch" forName="dotTx_22" refType="userD"/>
              </dgm:constrLst>
              <dgm:layoutNode name="dotTx_21" styleLbl="solidFgAcc1">
                <dgm:alg type="sp"/>
                <dgm:shape xmlns:r="http://schemas.openxmlformats.org/officeDocument/2006/relationships" type="ellipse" r:blip="">
                  <dgm:adjLst/>
                </dgm:shape>
                <dgm:presOf/>
              </dgm:layoutNode>
              <dgm:layoutNode name="dotTx_22" styleLbl="solidFgAcc1">
                <dgm:alg type="sp"/>
                <dgm:shape xmlns:r="http://schemas.openxmlformats.org/officeDocument/2006/relationships" type="ellipse" r:blip="">
                  <dgm:adjLst/>
                </dgm:shape>
                <dgm:presOf/>
              </dgm:layoutNode>
            </dgm:layoutNode>
            <dgm:layoutNode name="Name39"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40" axis="self" ptType="node" func="pos" op="equ" val="3">
            <dgm:layoutNode name="threeDotsTx">
              <dgm:alg type="composite"/>
              <dgm:shape xmlns:r="http://schemas.openxmlformats.org/officeDocument/2006/relationships" r:blip="">
                <dgm:adjLst/>
              </dgm:shape>
              <dgm:presOf/>
              <dgm:constrLst>
                <dgm:constr type="userD"/>
                <dgm:constr type="l" for="ch" forName="dotTx_31"/>
                <dgm:constr type="t" for="ch" forName="dotTx_31" refType="userD" fact="2.25"/>
                <dgm:constr type="w" for="ch" forName="dotTx_31" refType="userD"/>
                <dgm:constr type="h" for="ch" forName="dotTx_31" refType="userD"/>
                <dgm:constr type="l" for="ch" forName="dotTx_32" refType="userD" fact="1.125"/>
                <dgm:constr type="t" for="ch" forName="dotTx_32" refType="userD" fact="1.125"/>
                <dgm:constr type="w" for="ch" forName="dotTx_32" refType="userD"/>
                <dgm:constr type="h" for="ch" forName="dotTx_32" refType="userD"/>
                <dgm:constr type="l" for="ch" forName="dotTx_33" refType="userD" fact="2.25"/>
                <dgm:constr type="t" for="ch" forName="dotTx_33"/>
                <dgm:constr type="w" for="ch" forName="dotTx_33" refType="userD"/>
                <dgm:constr type="h" for="ch" forName="dotTx_33" refType="userD"/>
              </dgm:constrLst>
              <dgm:layoutNode name="dotTx_31" styleLbl="solidFgAcc1">
                <dgm:alg type="sp"/>
                <dgm:shape xmlns:r="http://schemas.openxmlformats.org/officeDocument/2006/relationships" type="ellipse" r:blip="">
                  <dgm:adjLst/>
                </dgm:shape>
                <dgm:presOf/>
              </dgm:layoutNode>
              <dgm:layoutNode name="dotTx_32" styleLbl="solidFgAcc1">
                <dgm:alg type="sp"/>
                <dgm:shape xmlns:r="http://schemas.openxmlformats.org/officeDocument/2006/relationships" type="ellipse" r:blip="">
                  <dgm:adjLst/>
                </dgm:shape>
                <dgm:presOf/>
              </dgm:layoutNode>
              <dgm:layoutNode name="dotTx_33" styleLbl="solidFgAcc1">
                <dgm:alg type="sp"/>
                <dgm:shape xmlns:r="http://schemas.openxmlformats.org/officeDocument/2006/relationships" type="ellipse" r:blip="">
                  <dgm:adjLst/>
                </dgm:shape>
                <dgm:presOf/>
              </dgm:layoutNode>
            </dgm:layoutNode>
            <dgm:layoutNode name="Name41"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42" axis="self" ptType="node" func="pos" op="equ" val="4">
            <dgm:layoutNode name="fourDotsTx">
              <dgm:alg type="composite"/>
              <dgm:shape xmlns:r="http://schemas.openxmlformats.org/officeDocument/2006/relationships" r:blip="">
                <dgm:adjLst/>
              </dgm:shape>
              <dgm:presOf/>
              <dgm:constrLst>
                <dgm:constr type="userD"/>
                <dgm:constr type="w" for="ch" forName="dotTx_41" refType="userD"/>
                <dgm:constr type="h" for="ch" forName="dotTx_41" refType="userD"/>
                <dgm:constr type="l" for="ch" forName="dotTx_42" refType="userD" fact="1.5"/>
                <dgm:constr type="w" for="ch" forName="dotTx_42" refType="userD"/>
                <dgm:constr type="h" for="ch" forName="dotTx_42" refType="userD"/>
                <dgm:constr type="t" for="ch" forName="dotTx_43" refType="userD" fact="1.5"/>
                <dgm:constr type="w" for="ch" forName="dotTx_43" refType="userD"/>
                <dgm:constr type="h" for="ch" forName="dotTx_43" refType="userD"/>
                <dgm:constr type="l" for="ch" forName="dotTx_44" refType="userD" fact="1.5"/>
                <dgm:constr type="t" for="ch" forName="dotTx_44" refType="userD" fact="1.5"/>
                <dgm:constr type="w" for="ch" forName="dotTx_44" refType="userD"/>
                <dgm:constr type="h" for="ch" forName="dotTx_44" refType="userD"/>
              </dgm:constrLst>
              <dgm:layoutNode name="dotTx_41" styleLbl="solidFgAcc1">
                <dgm:alg type="sp"/>
                <dgm:shape xmlns:r="http://schemas.openxmlformats.org/officeDocument/2006/relationships" type="ellipse" r:blip="">
                  <dgm:adjLst/>
                </dgm:shape>
                <dgm:presOf/>
              </dgm:layoutNode>
              <dgm:layoutNode name="dotTx_42" styleLbl="solidFgAcc1">
                <dgm:alg type="sp"/>
                <dgm:shape xmlns:r="http://schemas.openxmlformats.org/officeDocument/2006/relationships" type="ellipse" r:blip="">
                  <dgm:adjLst/>
                </dgm:shape>
                <dgm:presOf/>
              </dgm:layoutNode>
              <dgm:layoutNode name="dotTx_43" styleLbl="solidFgAcc1">
                <dgm:alg type="sp"/>
                <dgm:shape xmlns:r="http://schemas.openxmlformats.org/officeDocument/2006/relationships" type="ellipse" r:blip="">
                  <dgm:adjLst/>
                </dgm:shape>
                <dgm:presOf/>
              </dgm:layoutNode>
              <dgm:layoutNode name="dotTx_44" styleLbl="solidFgAcc1">
                <dgm:alg type="sp"/>
                <dgm:shape xmlns:r="http://schemas.openxmlformats.org/officeDocument/2006/relationships" type="ellipse" r:blip="">
                  <dgm:adjLst/>
                </dgm:shape>
                <dgm:presOf/>
              </dgm:layoutNode>
            </dgm:layoutNode>
            <dgm:layoutNode name="Name43"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44" axis="self" ptType="node" func="pos" op="equ" val="5">
            <dgm:layoutNode name="fiveDotsTx">
              <dgm:alg type="composite"/>
              <dgm:shape xmlns:r="http://schemas.openxmlformats.org/officeDocument/2006/relationships" r:blip="">
                <dgm:adjLst/>
              </dgm:shape>
              <dgm:presOf/>
              <dgm:constrLst>
                <dgm:constr type="userD"/>
                <dgm:constr type="l" for="ch" forName="dotTx_51"/>
                <dgm:constr type="t" for="ch" forName="dotTx_51" refType="userD" fact="2.25"/>
                <dgm:constr type="w" for="ch" forName="dotTx_51" refType="userD"/>
                <dgm:constr type="h" for="ch" forName="dotTx_51" refType="userD"/>
                <dgm:constr type="l" for="ch" forName="dotTx_52" refType="userD" fact="1.125"/>
                <dgm:constr type="t" for="ch" forName="dotTx_52" refType="userD" fact="1.125"/>
                <dgm:constr type="w" for="ch" forName="dotTx_52" refType="userD"/>
                <dgm:constr type="h" for="ch" forName="dotTx_52" refType="userD"/>
                <dgm:constr type="l" for="ch" forName="dotTx_53" refType="userD" fact="2.25"/>
                <dgm:constr type="t" for="ch" forName="dotTx_53"/>
                <dgm:constr type="w" for="ch" forName="dotTx_53" refType="userD"/>
                <dgm:constr type="h" for="ch" forName="dotTx_53" refType="userD"/>
                <dgm:constr type="l" for="ch" forName="dotTx_54"/>
                <dgm:constr type="t" for="ch" forName="dotTx_54"/>
                <dgm:constr type="w" for="ch" forName="dotTx_54" refType="userD"/>
                <dgm:constr type="h" for="ch" forName="dotTx_54" refType="userD"/>
                <dgm:constr type="l" for="ch" forName="dotTx_55" refType="userD" fact="2.25"/>
                <dgm:constr type="t" for="ch" forName="dotTx_55" refType="userD" fact="2.25"/>
                <dgm:constr type="w" for="ch" forName="dotTx_55" refType="userD"/>
                <dgm:constr type="h" for="ch" forName="dotTx_55" refType="userD"/>
              </dgm:constrLst>
              <dgm:layoutNode name="dotTx_51" styleLbl="solidFgAcc1">
                <dgm:alg type="sp"/>
                <dgm:shape xmlns:r="http://schemas.openxmlformats.org/officeDocument/2006/relationships" type="ellipse" r:blip="">
                  <dgm:adjLst/>
                </dgm:shape>
                <dgm:presOf/>
              </dgm:layoutNode>
              <dgm:layoutNode name="dotTx_52" styleLbl="solidFgAcc1">
                <dgm:alg type="sp"/>
                <dgm:shape xmlns:r="http://schemas.openxmlformats.org/officeDocument/2006/relationships" type="ellipse" r:blip="">
                  <dgm:adjLst/>
                </dgm:shape>
                <dgm:presOf/>
              </dgm:layoutNode>
              <dgm:layoutNode name="dotTx_53" styleLbl="solidFgAcc1">
                <dgm:alg type="sp"/>
                <dgm:shape xmlns:r="http://schemas.openxmlformats.org/officeDocument/2006/relationships" type="ellipse" r:blip="">
                  <dgm:adjLst/>
                </dgm:shape>
                <dgm:presOf/>
              </dgm:layoutNode>
              <dgm:layoutNode name="dotTx_54" styleLbl="solidFgAcc1">
                <dgm:alg type="sp"/>
                <dgm:shape xmlns:r="http://schemas.openxmlformats.org/officeDocument/2006/relationships" type="ellipse" r:blip="">
                  <dgm:adjLst/>
                </dgm:shape>
                <dgm:presOf/>
              </dgm:layoutNode>
              <dgm:layoutNode name="dotTx_55" styleLbl="solidFgAcc1">
                <dgm:alg type="sp"/>
                <dgm:shape xmlns:r="http://schemas.openxmlformats.org/officeDocument/2006/relationships" type="ellipse" r:blip="">
                  <dgm:adjLst/>
                </dgm:shape>
                <dgm:presOf/>
              </dgm:layoutNode>
            </dgm:layoutNode>
            <dgm:layoutNode name="Name45"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else name="Name46"/>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527A9-858A-4DE6-85D1-2C4E15415FCB}">
  <ds:schemaRefs>
    <ds:schemaRef ds:uri="http://schemas.microsoft.com/sharepoint/v3/contenttype/forms"/>
  </ds:schemaRefs>
</ds:datastoreItem>
</file>

<file path=customXml/itemProps2.xml><?xml version="1.0" encoding="utf-8"?>
<ds:datastoreItem xmlns:ds="http://schemas.openxmlformats.org/officeDocument/2006/customXml" ds:itemID="{E51B78B4-6EBD-4D95-A0FA-4DE53D887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Ион</Template>
  <TotalTime>0</TotalTime>
  <Pages>11</Pages>
  <Words>901</Words>
  <Characters>5142</Characters>
  <Application>Microsoft Office Word</Application>
  <DocSecurity>0</DocSecurity>
  <Lines>42</Lines>
  <Paragraphs>12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Михаил Лекомцев</dc:creator>
  <cp:lastModifiedBy>ТАНА</cp:lastModifiedBy>
  <cp:revision>2</cp:revision>
  <dcterms:created xsi:type="dcterms:W3CDTF">2014-12-05T15:07:00Z</dcterms:created>
  <dcterms:modified xsi:type="dcterms:W3CDTF">2014-12-05T15:07:00Z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TC034577119991</vt:lpwstr>
  </property>
</Properties>
</file>